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33A0D" w14:textId="77777777" w:rsidR="00705EF7" w:rsidRDefault="00705EF7" w:rsidP="00705EF7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5D18A074" wp14:editId="14D06067">
            <wp:extent cx="497205" cy="598170"/>
            <wp:effectExtent l="0" t="0" r="0" b="0"/>
            <wp:docPr id="1" name="Paveikslėlis 1" descr="Panevezio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ezioHerb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6C5D6" w14:textId="77777777" w:rsidR="00705EF7" w:rsidRDefault="00705EF7" w:rsidP="00705EF7">
      <w:pPr>
        <w:jc w:val="center"/>
        <w:rPr>
          <w:szCs w:val="24"/>
        </w:rPr>
      </w:pPr>
    </w:p>
    <w:p w14:paraId="259076AA" w14:textId="77777777" w:rsidR="00705EF7" w:rsidRDefault="00705EF7" w:rsidP="00705EF7">
      <w:pPr>
        <w:jc w:val="center"/>
        <w:rPr>
          <w:b/>
          <w:sz w:val="28"/>
        </w:rPr>
      </w:pPr>
      <w:r>
        <w:rPr>
          <w:b/>
          <w:sz w:val="28"/>
        </w:rPr>
        <w:t>PANEVĖŽIO MIESTO SAVIVALDYBĖS TARYBA</w:t>
      </w:r>
    </w:p>
    <w:p w14:paraId="32251C05" w14:textId="77777777" w:rsidR="00705EF7" w:rsidRDefault="00705EF7" w:rsidP="00705EF7">
      <w:pPr>
        <w:keepNext/>
        <w:jc w:val="center"/>
        <w:outlineLvl w:val="1"/>
      </w:pPr>
    </w:p>
    <w:p w14:paraId="04B1678B" w14:textId="77777777" w:rsidR="002A3B3E" w:rsidRDefault="002A3B3E" w:rsidP="00705EF7">
      <w:pPr>
        <w:keepNext/>
        <w:jc w:val="center"/>
        <w:outlineLvl w:val="1"/>
      </w:pPr>
    </w:p>
    <w:p w14:paraId="1996527F" w14:textId="77777777" w:rsidR="00705EF7" w:rsidRDefault="00705EF7" w:rsidP="00705EF7">
      <w:pPr>
        <w:keepNext/>
        <w:jc w:val="center"/>
        <w:outlineLvl w:val="1"/>
        <w:rPr>
          <w:b/>
        </w:rPr>
      </w:pPr>
      <w:r>
        <w:rPr>
          <w:b/>
        </w:rPr>
        <w:t>SPRENDIMAS</w:t>
      </w:r>
    </w:p>
    <w:p w14:paraId="6A541156" w14:textId="5D174999" w:rsidR="00705EF7" w:rsidRDefault="00705EF7" w:rsidP="00705EF7">
      <w:pPr>
        <w:keepNext/>
        <w:jc w:val="center"/>
        <w:outlineLvl w:val="1"/>
        <w:rPr>
          <w:b/>
        </w:rPr>
      </w:pPr>
      <w:r>
        <w:rPr>
          <w:b/>
        </w:rPr>
        <w:t xml:space="preserve">DĖL </w:t>
      </w:r>
      <w:r w:rsidR="002A55AA">
        <w:rPr>
          <w:b/>
        </w:rPr>
        <w:t>NEKILNOJAMOJO</w:t>
      </w:r>
      <w:r>
        <w:rPr>
          <w:b/>
        </w:rPr>
        <w:t xml:space="preserve"> TURTO PERDAVIMO VALDYTI, NAUDOTI IR DISPONUOTI JUO PAGAL PATIKĖJIMO SUTARTĮ </w:t>
      </w:r>
      <w:r w:rsidR="00A7521C">
        <w:rPr>
          <w:b/>
        </w:rPr>
        <w:t>U</w:t>
      </w:r>
      <w:r>
        <w:rPr>
          <w:b/>
        </w:rPr>
        <w:t>AB „</w:t>
      </w:r>
      <w:r w:rsidR="00A7521C">
        <w:rPr>
          <w:b/>
        </w:rPr>
        <w:t>AUKŠTAITIJOS VANDENYS</w:t>
      </w:r>
      <w:r>
        <w:rPr>
          <w:b/>
        </w:rPr>
        <w:t>“</w:t>
      </w:r>
    </w:p>
    <w:p w14:paraId="3629F698" w14:textId="77777777" w:rsidR="00705EF7" w:rsidRDefault="00705EF7" w:rsidP="00705EF7">
      <w:pPr>
        <w:jc w:val="center"/>
      </w:pPr>
    </w:p>
    <w:p w14:paraId="3AA4F1DA" w14:textId="77777777" w:rsidR="00DD1474" w:rsidRPr="006A4D1F" w:rsidRDefault="00DD1474" w:rsidP="00DD1474">
      <w:pPr>
        <w:jc w:val="center"/>
        <w:rPr>
          <w:szCs w:val="24"/>
        </w:rPr>
      </w:pPr>
      <w:r w:rsidRPr="006A4D1F">
        <w:rPr>
          <w:rStyle w:val="Style3"/>
          <w:rFonts w:cstheme="minorBidi"/>
          <w:szCs w:val="22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 w:rsidRPr="006A4D1F">
        <w:rPr>
          <w:rStyle w:val="Style3"/>
          <w:szCs w:val="24"/>
        </w:rPr>
        <w:instrText xml:space="preserve"> FORMTEXT </w:instrText>
      </w:r>
      <w:r w:rsidRPr="006A4D1F">
        <w:rPr>
          <w:rStyle w:val="Style3"/>
          <w:rFonts w:cstheme="minorBidi"/>
          <w:szCs w:val="22"/>
        </w:rPr>
      </w:r>
      <w:r w:rsidRPr="006A4D1F">
        <w:rPr>
          <w:rStyle w:val="Style3"/>
          <w:rFonts w:cstheme="minorBidi"/>
          <w:szCs w:val="22"/>
        </w:rPr>
        <w:fldChar w:fldCharType="separate"/>
      </w:r>
      <w:r w:rsidRPr="006A4D1F">
        <w:rPr>
          <w:rStyle w:val="Style3"/>
          <w:noProof/>
          <w:szCs w:val="24"/>
        </w:rPr>
        <w:t>2026 m. lapkričio 5 d.</w:t>
      </w:r>
      <w:r w:rsidRPr="006A4D1F">
        <w:rPr>
          <w:szCs w:val="24"/>
        </w:rPr>
        <w:fldChar w:fldCharType="end"/>
      </w:r>
      <w:bookmarkEnd w:id="0"/>
      <w:r w:rsidRPr="006A4D1F">
        <w:rPr>
          <w:szCs w:val="24"/>
        </w:rPr>
        <w:t xml:space="preserve"> Nr. </w:t>
      </w:r>
      <w:r w:rsidRPr="006A4D1F">
        <w:rPr>
          <w:szCs w:val="24"/>
        </w:rP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 w:rsidRPr="006A4D1F">
        <w:rPr>
          <w:szCs w:val="24"/>
        </w:rPr>
        <w:instrText xml:space="preserve"> FORMTEXT </w:instrText>
      </w:r>
      <w:r w:rsidRPr="006A4D1F">
        <w:rPr>
          <w:szCs w:val="24"/>
        </w:rPr>
      </w:r>
      <w:r w:rsidRPr="006A4D1F">
        <w:rPr>
          <w:szCs w:val="24"/>
        </w:rPr>
        <w:fldChar w:fldCharType="separate"/>
      </w:r>
      <w:r w:rsidRPr="006A4D1F">
        <w:rPr>
          <w:noProof/>
          <w:szCs w:val="24"/>
        </w:rPr>
        <w:t>TSP-449</w:t>
      </w:r>
      <w:r w:rsidRPr="006A4D1F">
        <w:rPr>
          <w:szCs w:val="24"/>
        </w:rPr>
        <w:fldChar w:fldCharType="end"/>
      </w:r>
      <w:bookmarkEnd w:id="1"/>
    </w:p>
    <w:p w14:paraId="64DF0405" w14:textId="77777777" w:rsidR="00DD1474" w:rsidRPr="006A4D1F" w:rsidRDefault="00DD1474" w:rsidP="00DD1474">
      <w:pPr>
        <w:keepNext/>
        <w:jc w:val="center"/>
        <w:outlineLvl w:val="2"/>
        <w:rPr>
          <w:b/>
          <w:szCs w:val="24"/>
        </w:rPr>
      </w:pPr>
      <w:r w:rsidRPr="006A4D1F">
        <w:rPr>
          <w:szCs w:val="24"/>
        </w:rPr>
        <w:t>Panevėžys</w:t>
      </w:r>
    </w:p>
    <w:p w14:paraId="0852B379" w14:textId="77777777" w:rsidR="00DD1474" w:rsidRDefault="00DD1474" w:rsidP="00DD1474">
      <w:pPr>
        <w:tabs>
          <w:tab w:val="left" w:pos="1247"/>
        </w:tabs>
        <w:jc w:val="center"/>
        <w:rPr>
          <w:szCs w:val="24"/>
        </w:rPr>
      </w:pPr>
    </w:p>
    <w:p w14:paraId="71CA8B9C" w14:textId="77777777" w:rsidR="002A3B3E" w:rsidRDefault="002A3B3E" w:rsidP="00DD1474">
      <w:pPr>
        <w:tabs>
          <w:tab w:val="left" w:pos="1247"/>
        </w:tabs>
        <w:jc w:val="center"/>
        <w:rPr>
          <w:szCs w:val="24"/>
        </w:rPr>
      </w:pPr>
    </w:p>
    <w:p w14:paraId="777F341E" w14:textId="0E117E4F" w:rsidR="00705EF7" w:rsidRDefault="00397043" w:rsidP="00705EF7">
      <w:pPr>
        <w:spacing w:line="360" w:lineRule="auto"/>
        <w:ind w:firstLine="851"/>
        <w:jc w:val="both"/>
      </w:pPr>
      <w:r w:rsidRPr="002D0D8E">
        <w:rPr>
          <w:rFonts w:eastAsia="Calibri"/>
          <w:szCs w:val="24"/>
        </w:rPr>
        <w:t>Vadovaudamasi Lietuvos Respublikos vietos savivaldos įstatymo</w:t>
      </w:r>
      <w:r w:rsidR="0060213C">
        <w:rPr>
          <w:rFonts w:eastAsia="Calibri"/>
          <w:szCs w:val="24"/>
        </w:rPr>
        <w:t xml:space="preserve"> 6 straipsnio 30 punktu,</w:t>
      </w:r>
      <w:r w:rsidRPr="002D0D8E">
        <w:rPr>
          <w:rFonts w:eastAsia="Calibri"/>
          <w:szCs w:val="24"/>
        </w:rPr>
        <w:t xml:space="preserve"> 15</w:t>
      </w:r>
      <w:r w:rsidR="00DD1474">
        <w:rPr>
          <w:rFonts w:eastAsia="Calibri"/>
          <w:szCs w:val="24"/>
        </w:rPr>
        <w:t> </w:t>
      </w:r>
      <w:r w:rsidRPr="002D0D8E">
        <w:rPr>
          <w:rFonts w:eastAsia="Calibri"/>
          <w:szCs w:val="24"/>
        </w:rPr>
        <w:t>straipsnio 2 dalies 19</w:t>
      </w:r>
      <w:r w:rsidR="00DD1474">
        <w:rPr>
          <w:rFonts w:eastAsia="Calibri"/>
          <w:szCs w:val="24"/>
        </w:rPr>
        <w:t xml:space="preserve"> </w:t>
      </w:r>
      <w:r w:rsidRPr="002D0D8E">
        <w:rPr>
          <w:rFonts w:eastAsia="Calibri"/>
          <w:szCs w:val="24"/>
        </w:rPr>
        <w:t>punktu, 16 straipsnio 1 dalimi</w:t>
      </w:r>
      <w:r w:rsidR="00705EF7">
        <w:rPr>
          <w:szCs w:val="24"/>
        </w:rPr>
        <w:t>, Lietuvos Respublikos valstybės ir savivaldybių turto valdymo, naudojimo ir disponavimo juo įstatymo 12 straipsnio 1</w:t>
      </w:r>
      <w:r>
        <w:rPr>
          <w:szCs w:val="24"/>
        </w:rPr>
        <w:t xml:space="preserve"> ir 4 dalimis, 2</w:t>
      </w:r>
      <w:r w:rsidR="00DD1474">
        <w:rPr>
          <w:szCs w:val="24"/>
        </w:rPr>
        <w:t> </w:t>
      </w:r>
      <w:r>
        <w:rPr>
          <w:szCs w:val="24"/>
        </w:rPr>
        <w:t>dalies 3 punktu</w:t>
      </w:r>
      <w:r w:rsidR="00705EF7" w:rsidRPr="00BD535E">
        <w:rPr>
          <w:szCs w:val="24"/>
        </w:rPr>
        <w:t>,</w:t>
      </w:r>
      <w:r w:rsidR="00367CF9" w:rsidRPr="00BD535E">
        <w:rPr>
          <w:szCs w:val="24"/>
        </w:rPr>
        <w:t xml:space="preserve"> Lietuvos Respublikos geriamojo vandens tiekimo ir nuotekų tvarkymo įstatymo 10</w:t>
      </w:r>
      <w:r w:rsidR="002A3B3E">
        <w:rPr>
          <w:szCs w:val="24"/>
        </w:rPr>
        <w:t> </w:t>
      </w:r>
      <w:r w:rsidR="00367CF9" w:rsidRPr="00BD535E">
        <w:rPr>
          <w:szCs w:val="24"/>
        </w:rPr>
        <w:t xml:space="preserve">straipsnio 1 dalies 3 ir 5 punktu, 14 straipsnio 1 dalimi, Panevėžio miesto savivaldybės tarybos 2015 m. lapkričio 26 d. sprendimu Nr. 1-313 „Dėl viešojo geriamojo vandens tiekėjo ir nuotekų tvarkytojo paskyrimo“, </w:t>
      </w:r>
      <w:r w:rsidRPr="00BD535E">
        <w:rPr>
          <w:rFonts w:eastAsia="Calibri"/>
          <w:szCs w:val="24"/>
        </w:rPr>
        <w:t xml:space="preserve">Panevėžio </w:t>
      </w:r>
      <w:r w:rsidRPr="002D0D8E">
        <w:rPr>
          <w:rFonts w:eastAsia="Calibri"/>
          <w:szCs w:val="24"/>
        </w:rPr>
        <w:t>miesto savivaldybės turto perdavimo valdyti, naudoti ir disponuoti juo patikėjimo teise tvarkos aprašo, patvirtinto Panevėžio miesto savivaldybės tarybos 2019 m. lapkričio 21 d. sprendimu Nr. 1-462 „Dėl Panevėžio miesto savivaldybės turto perdavimo valdyti, naudoti ir disponuoti juo patikėjimo teise tvarkos aprašo patvirtinimo ir Savivaldybės tarybos 2016</w:t>
      </w:r>
      <w:r w:rsidR="002A3B3E">
        <w:rPr>
          <w:rFonts w:eastAsia="Calibri"/>
          <w:szCs w:val="24"/>
        </w:rPr>
        <w:t> </w:t>
      </w:r>
      <w:r w:rsidRPr="002D0D8E">
        <w:rPr>
          <w:rFonts w:eastAsia="Calibri"/>
          <w:szCs w:val="24"/>
        </w:rPr>
        <w:t>m. spalio 26 d. sprendimo Nr. 1-349 pripažinimo netekusiu galios“</w:t>
      </w:r>
      <w:r w:rsidR="00705EF7">
        <w:rPr>
          <w:szCs w:val="24"/>
          <w:lang w:eastAsia="lt-LT"/>
        </w:rPr>
        <w:t>, 5.</w:t>
      </w:r>
      <w:r>
        <w:rPr>
          <w:szCs w:val="24"/>
          <w:lang w:eastAsia="lt-LT"/>
        </w:rPr>
        <w:t>3 ir 6.1</w:t>
      </w:r>
      <w:r w:rsidR="00705EF7">
        <w:rPr>
          <w:szCs w:val="24"/>
          <w:lang w:eastAsia="lt-LT"/>
        </w:rPr>
        <w:t xml:space="preserve"> papunkči</w:t>
      </w:r>
      <w:r>
        <w:rPr>
          <w:szCs w:val="24"/>
          <w:lang w:eastAsia="lt-LT"/>
        </w:rPr>
        <w:t>ais</w:t>
      </w:r>
      <w:r w:rsidR="00705EF7">
        <w:rPr>
          <w:szCs w:val="24"/>
        </w:rPr>
        <w:t>,</w:t>
      </w:r>
      <w:r w:rsidR="00705EF7">
        <w:t xml:space="preserve"> Panevėžio miesto savivaldybės taryba</w:t>
      </w:r>
      <w:r>
        <w:t xml:space="preserve"> </w:t>
      </w:r>
      <w:r w:rsidR="00705EF7">
        <w:t>n u s p r e n d ž i a:</w:t>
      </w:r>
    </w:p>
    <w:p w14:paraId="31739F7B" w14:textId="77772DE2" w:rsidR="00E87680" w:rsidRPr="00E87680" w:rsidRDefault="00705EF7" w:rsidP="00705EF7">
      <w:pPr>
        <w:pStyle w:val="Sraopastraipa"/>
        <w:numPr>
          <w:ilvl w:val="0"/>
          <w:numId w:val="11"/>
        </w:numPr>
        <w:tabs>
          <w:tab w:val="left" w:pos="1134"/>
        </w:tabs>
        <w:spacing w:line="360" w:lineRule="auto"/>
        <w:ind w:left="0" w:firstLine="851"/>
        <w:jc w:val="both"/>
      </w:pPr>
      <w:r w:rsidRPr="00EA36F9">
        <w:rPr>
          <w:szCs w:val="24"/>
        </w:rPr>
        <w:t xml:space="preserve">Perduoti </w:t>
      </w:r>
      <w:r w:rsidR="00A7521C">
        <w:rPr>
          <w:szCs w:val="24"/>
        </w:rPr>
        <w:t xml:space="preserve">uždarajai </w:t>
      </w:r>
      <w:r w:rsidRPr="00EA36F9">
        <w:rPr>
          <w:szCs w:val="24"/>
        </w:rPr>
        <w:t>akcinei bendrovei „</w:t>
      </w:r>
      <w:r w:rsidR="00A7521C">
        <w:rPr>
          <w:szCs w:val="24"/>
        </w:rPr>
        <w:t>Aukštaitijos vandenys</w:t>
      </w:r>
      <w:r w:rsidRPr="00EA36F9">
        <w:rPr>
          <w:szCs w:val="24"/>
        </w:rPr>
        <w:t xml:space="preserve">“ (kodas </w:t>
      </w:r>
      <w:r w:rsidR="00A7521C">
        <w:rPr>
          <w:szCs w:val="24"/>
        </w:rPr>
        <w:t>147104754</w:t>
      </w:r>
      <w:r w:rsidRPr="00EA36F9">
        <w:rPr>
          <w:szCs w:val="24"/>
        </w:rPr>
        <w:t>)</w:t>
      </w:r>
      <w:r w:rsidR="00401E2A">
        <w:rPr>
          <w:szCs w:val="24"/>
        </w:rPr>
        <w:t xml:space="preserve"> patikėjimo teise pagal patikėjimo sutartį</w:t>
      </w:r>
      <w:r w:rsidR="005A420D">
        <w:rPr>
          <w:szCs w:val="24"/>
        </w:rPr>
        <w:t xml:space="preserve"> </w:t>
      </w:r>
      <w:r w:rsidR="005A420D" w:rsidRPr="00EA36F9">
        <w:rPr>
          <w:szCs w:val="24"/>
        </w:rPr>
        <w:t xml:space="preserve">iki </w:t>
      </w:r>
      <w:r w:rsidR="005A420D">
        <w:rPr>
          <w:szCs w:val="24"/>
        </w:rPr>
        <w:t>2032</w:t>
      </w:r>
      <w:r w:rsidR="005A420D" w:rsidRPr="00EA36F9">
        <w:rPr>
          <w:szCs w:val="24"/>
        </w:rPr>
        <w:t xml:space="preserve"> m. lapkričio 1 d.</w:t>
      </w:r>
      <w:r w:rsidR="005E640C" w:rsidRPr="00EA36F9">
        <w:rPr>
          <w:szCs w:val="24"/>
        </w:rPr>
        <w:t xml:space="preserve"> </w:t>
      </w:r>
      <w:r w:rsidRPr="00EA36F9">
        <w:rPr>
          <w:szCs w:val="24"/>
        </w:rPr>
        <w:t>Savivaldybei nuosavybės teise priklausantį</w:t>
      </w:r>
      <w:r w:rsidR="00401E2A">
        <w:rPr>
          <w:szCs w:val="24"/>
        </w:rPr>
        <w:t xml:space="preserve"> ir šiuo metu Panevėžio miesto savivaldybės administracijos</w:t>
      </w:r>
      <w:r w:rsidR="00F36C38">
        <w:rPr>
          <w:szCs w:val="24"/>
        </w:rPr>
        <w:t xml:space="preserve"> (kodas 288724610)</w:t>
      </w:r>
      <w:r w:rsidR="00401E2A">
        <w:rPr>
          <w:szCs w:val="24"/>
        </w:rPr>
        <w:t xml:space="preserve"> patikėjimo teise valdomą</w:t>
      </w:r>
      <w:r w:rsidRPr="00EA36F9">
        <w:rPr>
          <w:szCs w:val="24"/>
        </w:rPr>
        <w:t xml:space="preserve"> </w:t>
      </w:r>
      <w:r w:rsidR="002A55AA">
        <w:rPr>
          <w:szCs w:val="24"/>
        </w:rPr>
        <w:t>nekilnojamąjį</w:t>
      </w:r>
      <w:r w:rsidRPr="00EA36F9">
        <w:rPr>
          <w:szCs w:val="24"/>
        </w:rPr>
        <w:t xml:space="preserve"> turtą, kuri</w:t>
      </w:r>
      <w:r w:rsidR="00A7521C">
        <w:rPr>
          <w:szCs w:val="24"/>
        </w:rPr>
        <w:t>o</w:t>
      </w:r>
      <w:r w:rsidRPr="00EA36F9">
        <w:rPr>
          <w:szCs w:val="24"/>
        </w:rPr>
        <w:t xml:space="preserve"> bendra įsigijimo vertė – </w:t>
      </w:r>
      <w:r w:rsidR="00B329F8">
        <w:rPr>
          <w:szCs w:val="24"/>
        </w:rPr>
        <w:t>506 820,00</w:t>
      </w:r>
      <w:r w:rsidRPr="00EA36F9">
        <w:rPr>
          <w:szCs w:val="24"/>
        </w:rPr>
        <w:t xml:space="preserve"> Eur</w:t>
      </w:r>
      <w:r w:rsidR="00C40569">
        <w:rPr>
          <w:szCs w:val="24"/>
        </w:rPr>
        <w:t>, likutinė vertė 2026 m.</w:t>
      </w:r>
      <w:r w:rsidR="003149BC">
        <w:rPr>
          <w:szCs w:val="24"/>
        </w:rPr>
        <w:t xml:space="preserve"> lapkričio 30</w:t>
      </w:r>
      <w:r w:rsidR="00C40569">
        <w:rPr>
          <w:szCs w:val="24"/>
        </w:rPr>
        <w:t xml:space="preserve"> d. – </w:t>
      </w:r>
      <w:r w:rsidR="00B329F8">
        <w:rPr>
          <w:szCs w:val="24"/>
        </w:rPr>
        <w:t>496 880,87</w:t>
      </w:r>
      <w:r w:rsidR="00C40569">
        <w:rPr>
          <w:szCs w:val="24"/>
        </w:rPr>
        <w:t xml:space="preserve"> Eur</w:t>
      </w:r>
      <w:r w:rsidR="00085BCD">
        <w:rPr>
          <w:szCs w:val="24"/>
        </w:rPr>
        <w:t xml:space="preserve"> </w:t>
      </w:r>
      <w:r w:rsidR="00085BCD" w:rsidRPr="00EA36F9">
        <w:rPr>
          <w:szCs w:val="24"/>
        </w:rPr>
        <w:t>(priedas)</w:t>
      </w:r>
      <w:r w:rsidR="00E87680">
        <w:rPr>
          <w:szCs w:val="24"/>
        </w:rPr>
        <w:t>.</w:t>
      </w:r>
    </w:p>
    <w:p w14:paraId="65FF4A86" w14:textId="19462325" w:rsidR="00705EF7" w:rsidRPr="00501502" w:rsidRDefault="00E87680" w:rsidP="00705EF7">
      <w:pPr>
        <w:pStyle w:val="Sraopastraipa"/>
        <w:numPr>
          <w:ilvl w:val="0"/>
          <w:numId w:val="11"/>
        </w:numPr>
        <w:tabs>
          <w:tab w:val="left" w:pos="1134"/>
        </w:tabs>
        <w:spacing w:line="360" w:lineRule="auto"/>
        <w:ind w:left="0" w:firstLine="851"/>
        <w:jc w:val="both"/>
      </w:pPr>
      <w:r>
        <w:rPr>
          <w:szCs w:val="24"/>
        </w:rPr>
        <w:t xml:space="preserve">Nustatyti, kad sprendimo 1 punktu perduotas turtas skirtas </w:t>
      </w:r>
      <w:r w:rsidR="005A420D">
        <w:rPr>
          <w:szCs w:val="24"/>
        </w:rPr>
        <w:t xml:space="preserve">savarankiškosioms savivaldybės funkcijoms – </w:t>
      </w:r>
      <w:r w:rsidR="005A420D">
        <w:rPr>
          <w:color w:val="000000"/>
        </w:rPr>
        <w:t>šilumos ir geriamojo vandens tiekimo ir nuotekų tvarkymo organizavimui</w:t>
      </w:r>
      <w:r>
        <w:rPr>
          <w:color w:val="000000"/>
        </w:rPr>
        <w:t> </w:t>
      </w:r>
      <w:r w:rsidR="005A420D">
        <w:rPr>
          <w:szCs w:val="24"/>
        </w:rPr>
        <w:t>– įgyvendinti</w:t>
      </w:r>
      <w:r w:rsidR="00705EF7" w:rsidRPr="00EA36F9">
        <w:rPr>
          <w:szCs w:val="24"/>
        </w:rPr>
        <w:t>.</w:t>
      </w:r>
    </w:p>
    <w:p w14:paraId="0DDAD89D" w14:textId="579008CE" w:rsidR="00705EF7" w:rsidRDefault="00A7521C" w:rsidP="00705EF7">
      <w:pPr>
        <w:pStyle w:val="Sraopastraipa"/>
        <w:numPr>
          <w:ilvl w:val="0"/>
          <w:numId w:val="11"/>
        </w:numPr>
        <w:tabs>
          <w:tab w:val="left" w:pos="1134"/>
        </w:tabs>
        <w:spacing w:line="360" w:lineRule="auto"/>
        <w:ind w:left="0" w:firstLine="851"/>
        <w:jc w:val="both"/>
        <w:rPr>
          <w:szCs w:val="22"/>
        </w:rPr>
      </w:pPr>
      <w:r>
        <w:rPr>
          <w:szCs w:val="24"/>
        </w:rPr>
        <w:t>Įgalioti</w:t>
      </w:r>
      <w:r w:rsidR="00705EF7">
        <w:rPr>
          <w:szCs w:val="24"/>
        </w:rPr>
        <w:t xml:space="preserve"> </w:t>
      </w:r>
      <w:r w:rsidR="00401E2A">
        <w:rPr>
          <w:szCs w:val="24"/>
        </w:rPr>
        <w:t>Panevėžio miesto savivaldybės administraciją sudaryti turto patikėjimo sutartį.</w:t>
      </w:r>
    </w:p>
    <w:p w14:paraId="1FB4C206" w14:textId="0BA4D639" w:rsidR="00705EF7" w:rsidRDefault="00FD668D" w:rsidP="00705EF7">
      <w:pPr>
        <w:pStyle w:val="Sraopastraipa"/>
        <w:numPr>
          <w:ilvl w:val="0"/>
          <w:numId w:val="11"/>
        </w:numPr>
        <w:tabs>
          <w:tab w:val="left" w:pos="1134"/>
        </w:tabs>
        <w:spacing w:line="360" w:lineRule="auto"/>
        <w:ind w:left="0" w:firstLine="851"/>
        <w:jc w:val="both"/>
        <w:rPr>
          <w:szCs w:val="22"/>
        </w:rPr>
      </w:pPr>
      <w:r w:rsidRPr="00055FC0">
        <w:rPr>
          <w:color w:val="000000"/>
          <w:szCs w:val="24"/>
        </w:rPr>
        <w:t xml:space="preserve">Nurodyti, kad šis sprendimas per vieną mėnesį gali būti skundžiamas </w:t>
      </w:r>
      <w:r>
        <w:rPr>
          <w:color w:val="000000"/>
          <w:szCs w:val="24"/>
        </w:rPr>
        <w:t xml:space="preserve">Panevėžio miesto savivaldybės tarybai </w:t>
      </w:r>
      <w:r w:rsidRPr="00B5266F">
        <w:rPr>
          <w:szCs w:val="24"/>
        </w:rPr>
        <w:t>(Laisvės a. 20, 35200 Panevėžys) Lietuvos Respublikos viešojo administravimo įstatymo nustatyta tvarka</w:t>
      </w:r>
      <w:r>
        <w:rPr>
          <w:szCs w:val="24"/>
        </w:rPr>
        <w:t xml:space="preserve"> arba</w:t>
      </w:r>
      <w:r>
        <w:rPr>
          <w:color w:val="000000"/>
          <w:szCs w:val="24"/>
        </w:rPr>
        <w:t xml:space="preserve"> </w:t>
      </w:r>
      <w:r w:rsidRPr="00055FC0">
        <w:rPr>
          <w:color w:val="000000"/>
          <w:szCs w:val="24"/>
        </w:rPr>
        <w:t xml:space="preserve">Lietuvos administracinių ginčų komisijos Panevėžio apygardos skyriui (Respublikos g. 62, 35158 Panevėžys) Lietuvos Respublikos ikiteisminio administracinių ginčų </w:t>
      </w:r>
      <w:r w:rsidRPr="00055FC0">
        <w:rPr>
          <w:color w:val="000000"/>
          <w:szCs w:val="24"/>
        </w:rPr>
        <w:lastRenderedPageBreak/>
        <w:t>nagrinėjimo tvarkos įstatymo nustatyta tvarka, Regionų administracinio teismo Panevėžio rūmams (Respublikos g. 62, 35158 Panevėžys) Lietuvos Respublikos administracinių bylų teisenos įstatymo nustatyta tvarka.</w:t>
      </w:r>
    </w:p>
    <w:p w14:paraId="7484227D" w14:textId="77777777" w:rsidR="00705EF7" w:rsidRDefault="00705EF7" w:rsidP="00705EF7">
      <w:pPr>
        <w:jc w:val="both"/>
        <w:rPr>
          <w:szCs w:val="24"/>
        </w:rPr>
      </w:pPr>
    </w:p>
    <w:p w14:paraId="1049D3DE" w14:textId="77777777" w:rsidR="002A3B3E" w:rsidRDefault="002A3B3E" w:rsidP="00705EF7">
      <w:pPr>
        <w:jc w:val="both"/>
        <w:rPr>
          <w:szCs w:val="24"/>
        </w:rPr>
      </w:pPr>
    </w:p>
    <w:p w14:paraId="6C9AE607" w14:textId="08424C9F" w:rsidR="00705EF7" w:rsidRDefault="00705EF7" w:rsidP="00705EF7">
      <w:pPr>
        <w:tabs>
          <w:tab w:val="left" w:pos="8165"/>
        </w:tabs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Savivaldybės mer</w:t>
      </w:r>
      <w:r w:rsidR="00CA3836">
        <w:rPr>
          <w:rFonts w:eastAsia="Calibri"/>
          <w:szCs w:val="24"/>
        </w:rPr>
        <w:t>ė</w:t>
      </w:r>
      <w:r>
        <w:rPr>
          <w:rFonts w:eastAsia="Calibri"/>
          <w:szCs w:val="24"/>
        </w:rPr>
        <w:t xml:space="preserve">                                                         </w:t>
      </w:r>
      <w:r w:rsidR="00CA3836">
        <w:rPr>
          <w:rFonts w:eastAsia="Calibri"/>
          <w:szCs w:val="24"/>
        </w:rPr>
        <w:t xml:space="preserve">                      </w:t>
      </w:r>
      <w:r>
        <w:rPr>
          <w:rFonts w:eastAsia="Calibri"/>
          <w:szCs w:val="24"/>
        </w:rPr>
        <w:t xml:space="preserve">               </w:t>
      </w:r>
      <w:r w:rsidR="00CA3836">
        <w:rPr>
          <w:rFonts w:eastAsia="Calibri"/>
          <w:szCs w:val="24"/>
        </w:rPr>
        <w:t>Loreta Masiliūnienė</w:t>
      </w:r>
      <w:r>
        <w:rPr>
          <w:rFonts w:eastAsia="Calibri"/>
          <w:szCs w:val="24"/>
        </w:rPr>
        <w:br w:type="page"/>
      </w:r>
    </w:p>
    <w:p w14:paraId="0D7785EB" w14:textId="77777777" w:rsidR="00705EF7" w:rsidRDefault="00705EF7" w:rsidP="00705EF7">
      <w:pPr>
        <w:tabs>
          <w:tab w:val="left" w:pos="7371"/>
        </w:tabs>
        <w:ind w:firstLine="5245"/>
        <w:rPr>
          <w:szCs w:val="24"/>
        </w:rPr>
      </w:pPr>
      <w:r>
        <w:rPr>
          <w:szCs w:val="24"/>
        </w:rPr>
        <w:lastRenderedPageBreak/>
        <w:t xml:space="preserve">Panevėžio miesto savivaldybės tarybos </w:t>
      </w:r>
    </w:p>
    <w:p w14:paraId="3D594716" w14:textId="52C204A6" w:rsidR="00705EF7" w:rsidRDefault="00DD1474" w:rsidP="00705EF7">
      <w:pPr>
        <w:tabs>
          <w:tab w:val="left" w:pos="7371"/>
        </w:tabs>
        <w:ind w:firstLine="5245"/>
        <w:rPr>
          <w:szCs w:val="24"/>
        </w:rPr>
      </w:pPr>
      <w:r>
        <w:rPr>
          <w:szCs w:val="24"/>
        </w:rPr>
        <w:t xml:space="preserve">                                  </w:t>
      </w:r>
      <w:r w:rsidR="00705EF7">
        <w:rPr>
          <w:szCs w:val="24"/>
        </w:rPr>
        <w:t>sprendimo Nr.</w:t>
      </w:r>
    </w:p>
    <w:p w14:paraId="2508F21B" w14:textId="77777777" w:rsidR="00705EF7" w:rsidRDefault="00705EF7" w:rsidP="00705EF7">
      <w:pPr>
        <w:tabs>
          <w:tab w:val="left" w:pos="4773"/>
        </w:tabs>
        <w:ind w:firstLine="5245"/>
      </w:pPr>
      <w:r>
        <w:rPr>
          <w:szCs w:val="24"/>
        </w:rPr>
        <w:t>priedas</w:t>
      </w:r>
    </w:p>
    <w:p w14:paraId="633CCADA" w14:textId="77777777" w:rsidR="00705EF7" w:rsidRDefault="00705EF7" w:rsidP="00705EF7">
      <w:pPr>
        <w:jc w:val="both"/>
        <w:rPr>
          <w:rFonts w:eastAsia="Calibri"/>
          <w:szCs w:val="24"/>
        </w:rPr>
      </w:pPr>
    </w:p>
    <w:p w14:paraId="0331E64E" w14:textId="77777777" w:rsidR="00972513" w:rsidRDefault="00972513" w:rsidP="00705EF7">
      <w:pPr>
        <w:jc w:val="both"/>
        <w:rPr>
          <w:rFonts w:eastAsia="Calibri"/>
          <w:szCs w:val="24"/>
        </w:rPr>
      </w:pPr>
    </w:p>
    <w:p w14:paraId="2E3EED41" w14:textId="429725DC" w:rsidR="00705EF7" w:rsidRDefault="002A55AA" w:rsidP="00705EF7">
      <w:pPr>
        <w:jc w:val="center"/>
        <w:rPr>
          <w:b/>
          <w:szCs w:val="24"/>
        </w:rPr>
      </w:pPr>
      <w:r>
        <w:rPr>
          <w:b/>
          <w:szCs w:val="24"/>
        </w:rPr>
        <w:t>NEKILNOJAMOJO</w:t>
      </w:r>
      <w:r w:rsidR="00705EF7">
        <w:rPr>
          <w:b/>
          <w:szCs w:val="24"/>
        </w:rPr>
        <w:t xml:space="preserve"> TURTO, PERDUODAMO </w:t>
      </w:r>
      <w:r w:rsidR="00A7521C">
        <w:rPr>
          <w:b/>
          <w:szCs w:val="24"/>
        </w:rPr>
        <w:t>U</w:t>
      </w:r>
      <w:r w:rsidR="00705EF7">
        <w:rPr>
          <w:b/>
        </w:rPr>
        <w:t>AB „</w:t>
      </w:r>
      <w:r w:rsidR="00A7521C">
        <w:rPr>
          <w:b/>
        </w:rPr>
        <w:t>AUKŠTAITIJOS VANDENYS</w:t>
      </w:r>
      <w:r w:rsidR="00705EF7">
        <w:rPr>
          <w:b/>
        </w:rPr>
        <w:t>“</w:t>
      </w:r>
      <w:r w:rsidR="00705EF7">
        <w:rPr>
          <w:b/>
          <w:szCs w:val="24"/>
        </w:rPr>
        <w:t xml:space="preserve"> VALDYTI, NAUDOTI IR DISPONUOTI JUO PAGAL PATIKĖJIMO SUTARTĮ, SĄRAŠAS</w:t>
      </w:r>
    </w:p>
    <w:p w14:paraId="3F20AB35" w14:textId="77777777" w:rsidR="00705EF7" w:rsidRDefault="00705EF7" w:rsidP="00705EF7">
      <w:pPr>
        <w:jc w:val="center"/>
        <w:rPr>
          <w:b/>
          <w:szCs w:val="24"/>
        </w:rPr>
      </w:pPr>
    </w:p>
    <w:p w14:paraId="0E559496" w14:textId="77777777" w:rsidR="00DD1474" w:rsidRDefault="00DD1474" w:rsidP="00705EF7">
      <w:pPr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7"/>
        <w:gridCol w:w="3540"/>
        <w:gridCol w:w="1845"/>
        <w:gridCol w:w="1134"/>
        <w:gridCol w:w="1134"/>
        <w:gridCol w:w="1269"/>
      </w:tblGrid>
      <w:tr w:rsidR="00A418E7" w:rsidRPr="00EB224E" w14:paraId="6BECBB43" w14:textId="77777777" w:rsidTr="00DD1474">
        <w:trPr>
          <w:trHeight w:val="70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BBEF3" w14:textId="193816C5" w:rsidR="005F5184" w:rsidRDefault="00A418E7" w:rsidP="002C4EC2">
            <w:pPr>
              <w:tabs>
                <w:tab w:val="left" w:pos="8165"/>
              </w:tabs>
              <w:jc w:val="center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E</w:t>
            </w:r>
            <w:r w:rsidR="00BE71F2">
              <w:rPr>
                <w:rFonts w:eastAsia="Calibri"/>
                <w:b/>
                <w:szCs w:val="24"/>
              </w:rPr>
              <w:t>il</w:t>
            </w:r>
            <w:r w:rsidR="00552C09">
              <w:rPr>
                <w:rFonts w:eastAsia="Calibri"/>
                <w:b/>
                <w:szCs w:val="24"/>
              </w:rPr>
              <w:t>.</w:t>
            </w:r>
            <w:r w:rsidR="00BE71F2">
              <w:rPr>
                <w:rFonts w:eastAsia="Calibri"/>
                <w:b/>
                <w:szCs w:val="24"/>
              </w:rPr>
              <w:t xml:space="preserve"> </w:t>
            </w:r>
          </w:p>
          <w:p w14:paraId="7E4E241C" w14:textId="75E47DD1" w:rsidR="00A418E7" w:rsidRPr="00EB224E" w:rsidRDefault="00BE71F2" w:rsidP="002C4EC2">
            <w:pPr>
              <w:tabs>
                <w:tab w:val="left" w:pos="8165"/>
              </w:tabs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Nr.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C4062" w14:textId="5A1BD286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bCs/>
                <w:szCs w:val="24"/>
              </w:rPr>
            </w:pPr>
            <w:r w:rsidRPr="00EB224E">
              <w:rPr>
                <w:rFonts w:eastAsia="Calibri"/>
                <w:b/>
                <w:bCs/>
                <w:szCs w:val="24"/>
              </w:rPr>
              <w:t xml:space="preserve">Objekto pavadinimas ir adresas 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ACF8" w14:textId="77777777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Unikalus Nr.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E76DD" w14:textId="783926DF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Invento</w:t>
            </w:r>
            <w:r w:rsidR="00DD1474">
              <w:rPr>
                <w:rFonts w:eastAsia="Calibri"/>
                <w:b/>
                <w:szCs w:val="24"/>
              </w:rPr>
              <w:t>-</w:t>
            </w:r>
            <w:r w:rsidRPr="00EB224E">
              <w:rPr>
                <w:rFonts w:eastAsia="Calibri"/>
                <w:b/>
                <w:szCs w:val="24"/>
              </w:rPr>
              <w:t xml:space="preserve">riaus </w:t>
            </w:r>
          </w:p>
          <w:p w14:paraId="46B2F525" w14:textId="77777777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Nr.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65D4" w14:textId="77777777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Įsigijimo vertė</w:t>
            </w:r>
          </w:p>
          <w:p w14:paraId="18166A9B" w14:textId="77777777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Eur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48810" w14:textId="77777777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 xml:space="preserve">Likutinė vertė </w:t>
            </w:r>
          </w:p>
          <w:p w14:paraId="5BE499CA" w14:textId="24FF30D7" w:rsidR="00A418E7" w:rsidRPr="00EB224E" w:rsidRDefault="00A418E7" w:rsidP="00A418E7">
            <w:pPr>
              <w:tabs>
                <w:tab w:val="left" w:pos="8165"/>
              </w:tabs>
              <w:jc w:val="both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2026-</w:t>
            </w:r>
            <w:r w:rsidR="003149BC">
              <w:rPr>
                <w:rFonts w:eastAsia="Calibri"/>
                <w:b/>
                <w:szCs w:val="24"/>
              </w:rPr>
              <w:t>11-30</w:t>
            </w:r>
            <w:r w:rsidRPr="00EB224E">
              <w:rPr>
                <w:rFonts w:eastAsia="Calibri"/>
                <w:b/>
                <w:szCs w:val="24"/>
              </w:rPr>
              <w:t xml:space="preserve"> Eur</w:t>
            </w:r>
          </w:p>
        </w:tc>
      </w:tr>
      <w:tr w:rsidR="00A418E7" w:rsidRPr="00EB224E" w14:paraId="4F4BD82C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F438" w14:textId="63CEFFCB" w:rsidR="00A418E7" w:rsidRPr="00EB224E" w:rsidRDefault="00BE71F2" w:rsidP="00816EAA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E0459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Vandentiekio tinklai</w:t>
            </w:r>
          </w:p>
          <w:p w14:paraId="4B99BBD9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(Margirio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54CA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4400-6846-9083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9A4E0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1910539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D089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8250,00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E33A" w14:textId="30D0DD2B" w:rsidR="00A418E7" w:rsidRPr="008574AF" w:rsidRDefault="00CD1D78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8066,72</w:t>
            </w:r>
          </w:p>
        </w:tc>
      </w:tr>
      <w:tr w:rsidR="00A418E7" w:rsidRPr="00EB224E" w14:paraId="4D559292" w14:textId="77777777" w:rsidTr="00DD1474">
        <w:trPr>
          <w:trHeight w:val="19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1015A" w14:textId="5A12EF6F" w:rsidR="00A418E7" w:rsidRPr="00EB224E" w:rsidRDefault="00BE71F2" w:rsidP="00816EAA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DACB7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Buitinių nuotekų šalinimo tinklai</w:t>
            </w:r>
          </w:p>
          <w:p w14:paraId="1627CC37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(Margirio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0465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4400-6846-9072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F42D4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1910538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71F8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11700,00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7FE5A" w14:textId="696B85DA" w:rsidR="00A418E7" w:rsidRPr="008574AF" w:rsidRDefault="00C76F6B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11440,00</w:t>
            </w:r>
          </w:p>
        </w:tc>
      </w:tr>
      <w:tr w:rsidR="00A418E7" w:rsidRPr="00EB224E" w14:paraId="1F86FCF0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4B6A4" w14:textId="70FE0B7A" w:rsidR="00A418E7" w:rsidRPr="00EB224E" w:rsidRDefault="00BE71F2" w:rsidP="00BE71F2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F95FB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Vandentiekio tinklai</w:t>
            </w:r>
          </w:p>
          <w:p w14:paraId="7569A74E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(Upėtakių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558B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4400-6815-9279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29939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1910541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16EB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11700,00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0ED6" w14:textId="6233B7B5" w:rsidR="00A418E7" w:rsidRPr="008574AF" w:rsidRDefault="00195C85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11375,0</w:t>
            </w:r>
            <w:r w:rsidR="00A418E7" w:rsidRPr="008574AF">
              <w:rPr>
                <w:rFonts w:eastAsia="Calibri"/>
                <w:szCs w:val="24"/>
              </w:rPr>
              <w:t>0</w:t>
            </w:r>
          </w:p>
        </w:tc>
      </w:tr>
      <w:tr w:rsidR="00A418E7" w:rsidRPr="00EB224E" w14:paraId="5C95D3AA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4AD2" w14:textId="125F20DC" w:rsidR="00A418E7" w:rsidRPr="00EB224E" w:rsidRDefault="005F5184" w:rsidP="00507B00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D26A5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Nuotekų šalinimo tinklai</w:t>
            </w:r>
          </w:p>
          <w:p w14:paraId="6A603EF0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(Upėtakių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6378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4400-6815-9268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3A3C0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1910540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B639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16400,00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6866" w14:textId="4C24B1C9" w:rsidR="00A418E7" w:rsidRPr="008574AF" w:rsidRDefault="004755B3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15944,50</w:t>
            </w:r>
          </w:p>
        </w:tc>
      </w:tr>
      <w:tr w:rsidR="00A418E7" w:rsidRPr="00EB224E" w14:paraId="5309B406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0CF3" w14:textId="302D528D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5. 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BD191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Vandentiekio tinklai</w:t>
            </w:r>
          </w:p>
          <w:p w14:paraId="1CF39B4B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(Varnėnų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4A23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4400-6852-1182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DFBE7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1910711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A8EF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8610,00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8E65" w14:textId="635C1003" w:rsidR="00A418E7" w:rsidRPr="008574AF" w:rsidRDefault="00256505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8418,72</w:t>
            </w:r>
          </w:p>
        </w:tc>
      </w:tr>
      <w:tr w:rsidR="00A418E7" w:rsidRPr="00EB224E" w14:paraId="7D0BF7E6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C3A59" w14:textId="3E94F844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6. 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73EF3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Nuotekų tinklai</w:t>
            </w:r>
          </w:p>
          <w:p w14:paraId="04E6C939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(Varnėnų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3420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4400-6852-1171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66DBE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1910710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DBC2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4480,00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4AC3" w14:textId="78EF2045" w:rsidR="00A418E7" w:rsidRPr="008574AF" w:rsidRDefault="00B73F9B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4380,48</w:t>
            </w:r>
          </w:p>
        </w:tc>
      </w:tr>
      <w:tr w:rsidR="00A418E7" w:rsidRPr="00EB224E" w14:paraId="617C1F84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22352" w14:textId="22CC0457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1E8DD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Vandentiekio tinklai</w:t>
            </w:r>
          </w:p>
          <w:p w14:paraId="7FCF4B96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(Viržių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A982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4400-6295-3580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ACF59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1910569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4B1F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7420,00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AA2B" w14:textId="01FD4DD7" w:rsidR="00A418E7" w:rsidRPr="008574AF" w:rsidRDefault="00F8790E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7255,12</w:t>
            </w:r>
          </w:p>
        </w:tc>
      </w:tr>
      <w:tr w:rsidR="00A418E7" w:rsidRPr="00EB224E" w14:paraId="60B1A6B9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FA5E" w14:textId="332A7DD6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EEC2D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Buitinių nuotekų tinklai</w:t>
            </w:r>
          </w:p>
          <w:p w14:paraId="63372FEB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(Viržių g., 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5B4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4400-6295-3570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CE37B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1910568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BE66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8240,00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2B4A" w14:textId="6EA428E5" w:rsidR="00A418E7" w:rsidRPr="008574AF" w:rsidRDefault="00585B0A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8056,93</w:t>
            </w:r>
          </w:p>
        </w:tc>
      </w:tr>
      <w:tr w:rsidR="00A418E7" w:rsidRPr="00EB224E" w14:paraId="417304EC" w14:textId="77777777" w:rsidTr="00DD1474">
        <w:trPr>
          <w:trHeight w:val="54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5F654" w14:textId="1576F13B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7B64D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Vandentiekio tinklai</w:t>
            </w:r>
          </w:p>
          <w:p w14:paraId="6479943E" w14:textId="1F445B60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FA7F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4400-6809-2755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EAA29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1910566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C070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74100,00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3E7D" w14:textId="1F9D8D92" w:rsidR="00A418E7" w:rsidRPr="008574AF" w:rsidRDefault="003F3BE2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72659,19</w:t>
            </w:r>
          </w:p>
        </w:tc>
      </w:tr>
      <w:tr w:rsidR="00A418E7" w:rsidRPr="00EB224E" w14:paraId="62908232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09E75" w14:textId="02BCB3A9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BEEB4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Vandentiekio tinklai</w:t>
            </w:r>
          </w:p>
          <w:p w14:paraId="29A16781" w14:textId="1C723371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79EF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4400-6819-4367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E96E5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1910567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BD8F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10800,00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0625" w14:textId="7818C6B7" w:rsidR="00A418E7" w:rsidRPr="008574AF" w:rsidRDefault="00014832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10590,00</w:t>
            </w:r>
          </w:p>
        </w:tc>
      </w:tr>
      <w:tr w:rsidR="00A418E7" w:rsidRPr="00EB224E" w14:paraId="20877ACE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A050" w14:textId="7A85810F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60956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Nuotekų šalinimo tinklai</w:t>
            </w:r>
          </w:p>
          <w:p w14:paraId="0A70EDC7" w14:textId="642C270D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B45A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4400-6809-2711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997FE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1910559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C710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88700,00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77D8" w14:textId="7A91A686" w:rsidR="00A418E7" w:rsidRPr="008574AF" w:rsidRDefault="005D13F8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86975,32</w:t>
            </w:r>
          </w:p>
        </w:tc>
      </w:tr>
      <w:tr w:rsidR="00A418E7" w:rsidRPr="00EB224E" w14:paraId="5845B4E4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EE271" w14:textId="0624BB9A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1C5F9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Nuotekų šalinimo tinklai</w:t>
            </w:r>
          </w:p>
          <w:p w14:paraId="52D4886B" w14:textId="0CE315FC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5C18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4400-6809-2722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3DBC9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1910560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8A68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19500,00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9032" w14:textId="46A42804" w:rsidR="00A418E7" w:rsidRPr="008574AF" w:rsidRDefault="005D13F8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19120,86</w:t>
            </w:r>
          </w:p>
        </w:tc>
      </w:tr>
      <w:tr w:rsidR="00A418E7" w:rsidRPr="00EB224E" w14:paraId="686D5747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969DF" w14:textId="141BB5BF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13.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F37BA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Slėginių nuotekų tinklai</w:t>
            </w:r>
          </w:p>
          <w:p w14:paraId="25299863" w14:textId="7ECF2C79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E22F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4400-6809-2733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D0535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1910561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9DD0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21200,00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C336B" w14:textId="2D65675B" w:rsidR="00A418E7" w:rsidRPr="008574AF" w:rsidRDefault="008E328C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20787,82</w:t>
            </w:r>
          </w:p>
        </w:tc>
      </w:tr>
      <w:tr w:rsidR="00A418E7" w:rsidRPr="00EB224E" w14:paraId="4D0CFDC5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A1C9A" w14:textId="4124BBBE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829AC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Vandentiekio tinklai</w:t>
            </w:r>
          </w:p>
          <w:p w14:paraId="58936A46" w14:textId="6CEA2C8B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E183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4400-6859-9924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82F83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1910714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9505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22700,00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D841" w14:textId="5CF0E6CF" w:rsidR="00A418E7" w:rsidRPr="008574AF" w:rsidRDefault="00294DAA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22321,70</w:t>
            </w:r>
          </w:p>
        </w:tc>
      </w:tr>
      <w:tr w:rsidR="00A418E7" w:rsidRPr="00EB224E" w14:paraId="5DFB9279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4556" w14:textId="2EFE1D87" w:rsidR="00A418E7" w:rsidRPr="00EB224E" w:rsidRDefault="005F5184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15. 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0B4C2" w14:textId="77777777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 w:rsidRPr="00EB224E">
              <w:rPr>
                <w:rFonts w:eastAsia="Calibri"/>
                <w:szCs w:val="24"/>
              </w:rPr>
              <w:t>Nuotekų tinklai</w:t>
            </w:r>
          </w:p>
          <w:p w14:paraId="2DC33904" w14:textId="6EBBC3CF" w:rsidR="00A418E7" w:rsidRPr="00EB224E" w:rsidRDefault="00A418E7" w:rsidP="00C40569">
            <w:pPr>
              <w:tabs>
                <w:tab w:val="left" w:pos="8165"/>
              </w:tabs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0D52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4400-6859-9913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EC57B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1910713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A61F" w14:textId="77777777" w:rsidR="00A418E7" w:rsidRPr="00C40569" w:rsidRDefault="00A418E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C40569">
              <w:rPr>
                <w:rFonts w:eastAsia="Calibri"/>
                <w:szCs w:val="24"/>
              </w:rPr>
              <w:t>18100,00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D412" w14:textId="686FC7B0" w:rsidR="00A418E7" w:rsidRPr="008574AF" w:rsidRDefault="001E10BD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 w:rsidRPr="008574AF">
              <w:rPr>
                <w:rFonts w:eastAsia="Calibri"/>
                <w:szCs w:val="24"/>
              </w:rPr>
              <w:t>17798,38</w:t>
            </w:r>
          </w:p>
        </w:tc>
      </w:tr>
      <w:tr w:rsidR="003149BC" w:rsidRPr="00EB224E" w14:paraId="24DC65EC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78E57" w14:textId="1B4F131C" w:rsidR="003149BC" w:rsidRDefault="003149BC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319B3" w14:textId="77777777" w:rsidR="003149BC" w:rsidRDefault="003149BC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Vandentiekio tinklas Karšių g. 12</w:t>
            </w:r>
          </w:p>
          <w:p w14:paraId="438CA0EF" w14:textId="4DA1BA45" w:rsidR="003149BC" w:rsidRPr="00EB224E" w:rsidRDefault="003149BC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(Karšių g., Panevėž</w:t>
            </w:r>
            <w:r w:rsidR="00EB04A8">
              <w:rPr>
                <w:rFonts w:eastAsia="Calibri"/>
                <w:szCs w:val="24"/>
              </w:rPr>
              <w:t>io m.</w:t>
            </w:r>
            <w:r>
              <w:rPr>
                <w:rFonts w:eastAsia="Calibri"/>
                <w:szCs w:val="24"/>
              </w:rPr>
              <w:t>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B816" w14:textId="1F85D0BB" w:rsidR="003149BC" w:rsidRPr="00C40569" w:rsidRDefault="003149BC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4400-6961-7992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0CD80" w14:textId="4902B0BA" w:rsidR="003149BC" w:rsidRPr="00C40569" w:rsidRDefault="009C3FB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1910798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9976" w14:textId="7CE61B96" w:rsidR="003149BC" w:rsidRPr="00C40569" w:rsidRDefault="009C3FB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7530,00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EB6" w14:textId="212FE2B2" w:rsidR="003149BC" w:rsidRPr="00C40569" w:rsidRDefault="009C3FB7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7467,25</w:t>
            </w:r>
          </w:p>
        </w:tc>
      </w:tr>
      <w:tr w:rsidR="003149BC" w:rsidRPr="00EB224E" w14:paraId="48D93558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1E7F5" w14:textId="7A8E9979" w:rsidR="003149BC" w:rsidRDefault="003149BC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E0F1D" w14:textId="77777777" w:rsidR="003149BC" w:rsidRDefault="003149BC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Fekalinė kanalizacija Karšių g. 12</w:t>
            </w:r>
          </w:p>
          <w:p w14:paraId="6FBC92C5" w14:textId="7BDBACF3" w:rsidR="003149BC" w:rsidRPr="00EB224E" w:rsidRDefault="003149BC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(Karšių g., Panevėž</w:t>
            </w:r>
            <w:r w:rsidR="00EB04A8">
              <w:rPr>
                <w:rFonts w:eastAsia="Calibri"/>
                <w:szCs w:val="24"/>
              </w:rPr>
              <w:t>io m</w:t>
            </w:r>
            <w:r w:rsidR="00691620">
              <w:rPr>
                <w:rFonts w:eastAsia="Calibri"/>
                <w:szCs w:val="24"/>
              </w:rPr>
              <w:t>.</w:t>
            </w:r>
            <w:r>
              <w:rPr>
                <w:rFonts w:eastAsia="Calibri"/>
                <w:szCs w:val="24"/>
              </w:rPr>
              <w:t>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791" w14:textId="541691A9" w:rsidR="003149BC" w:rsidRPr="00C40569" w:rsidRDefault="003149BC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4400-6961-7970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D403" w14:textId="3D07CE29" w:rsidR="003149BC" w:rsidRPr="00C40569" w:rsidRDefault="00355030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1910770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44DD" w14:textId="3F9126BF" w:rsidR="003149BC" w:rsidRPr="00C40569" w:rsidRDefault="00355030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7890,00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C0F4" w14:textId="35785BEA" w:rsidR="003149BC" w:rsidRPr="00C40569" w:rsidRDefault="00355030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7824,25</w:t>
            </w:r>
          </w:p>
        </w:tc>
      </w:tr>
      <w:tr w:rsidR="003149BC" w:rsidRPr="00EB224E" w14:paraId="3B18240A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9E08C" w14:textId="1093C7AC" w:rsidR="003149BC" w:rsidRDefault="00EB04A8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18.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BBD1D" w14:textId="77777777" w:rsidR="003149BC" w:rsidRDefault="00EB04A8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Vandentiekis</w:t>
            </w:r>
          </w:p>
          <w:p w14:paraId="777843FB" w14:textId="3586E402" w:rsidR="00EB04A8" w:rsidRPr="00EB224E" w:rsidRDefault="00EB04A8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(Nevėžio aklg., Panevėžio m</w:t>
            </w:r>
            <w:r w:rsidR="00691620">
              <w:rPr>
                <w:rFonts w:eastAsia="Calibri"/>
                <w:szCs w:val="24"/>
              </w:rPr>
              <w:t>.</w:t>
            </w:r>
            <w:r>
              <w:rPr>
                <w:rFonts w:eastAsia="Calibri"/>
                <w:szCs w:val="24"/>
              </w:rPr>
              <w:t>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EE51" w14:textId="7C93633F" w:rsidR="003149BC" w:rsidRPr="00C40569" w:rsidRDefault="00EB04A8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4400-6810-9112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77644" w14:textId="51A1BD55" w:rsidR="003149BC" w:rsidRPr="00C40569" w:rsidRDefault="00557584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1910733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C435" w14:textId="0BA7CF83" w:rsidR="003149BC" w:rsidRPr="00C40569" w:rsidRDefault="00557584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16600,00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CCE4" w14:textId="719BAF3C" w:rsidR="003149BC" w:rsidRPr="00C40569" w:rsidRDefault="00557584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16277,23</w:t>
            </w:r>
          </w:p>
        </w:tc>
      </w:tr>
      <w:tr w:rsidR="003149BC" w:rsidRPr="00EB224E" w14:paraId="10BDEA0D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05FA" w14:textId="1F30387A" w:rsidR="003149BC" w:rsidRDefault="00EB04A8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42CB4" w14:textId="77777777" w:rsidR="003149BC" w:rsidRDefault="00EB04A8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Buitinių nuotekų tinklai</w:t>
            </w:r>
          </w:p>
          <w:p w14:paraId="4C8EFCF2" w14:textId="12E5F2C7" w:rsidR="00EB04A8" w:rsidRPr="00EB224E" w:rsidRDefault="00EB04A8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(Nevėžio aklg., Panevėžio m</w:t>
            </w:r>
            <w:r w:rsidR="00691620">
              <w:rPr>
                <w:rFonts w:eastAsia="Calibri"/>
                <w:szCs w:val="24"/>
              </w:rPr>
              <w:t>.</w:t>
            </w:r>
            <w:r>
              <w:rPr>
                <w:rFonts w:eastAsia="Calibri"/>
                <w:szCs w:val="24"/>
              </w:rPr>
              <w:t>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A170" w14:textId="009D5354" w:rsidR="003149BC" w:rsidRPr="00C40569" w:rsidRDefault="00EB04A8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4400-6810-9131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1123" w14:textId="231E7D55" w:rsidR="003149BC" w:rsidRPr="00C40569" w:rsidRDefault="0067630A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1910734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688D" w14:textId="5AB36EE2" w:rsidR="003149BC" w:rsidRPr="00C40569" w:rsidRDefault="0067630A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19900,00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8E03" w14:textId="0DB60269" w:rsidR="003149BC" w:rsidRPr="00C40569" w:rsidRDefault="0067630A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19513,07</w:t>
            </w:r>
          </w:p>
        </w:tc>
      </w:tr>
      <w:tr w:rsidR="003149BC" w:rsidRPr="00EB224E" w14:paraId="5BA8BD92" w14:textId="77777777" w:rsidTr="00DD1474">
        <w:trPr>
          <w:trHeight w:val="31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34041" w14:textId="47BCD5CE" w:rsidR="003149BC" w:rsidRDefault="00EB04A8" w:rsidP="005F5184">
            <w:pPr>
              <w:tabs>
                <w:tab w:val="left" w:pos="8165"/>
              </w:tabs>
              <w:ind w:left="79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20.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CEFC" w14:textId="17B750DB" w:rsidR="003149BC" w:rsidRDefault="00EB04A8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Vandentiekio tinkai Pušaloto g.</w:t>
            </w:r>
          </w:p>
          <w:p w14:paraId="4A84EC22" w14:textId="7D8AD621" w:rsidR="00EB04A8" w:rsidRPr="00EB224E" w:rsidRDefault="00EB04A8" w:rsidP="00C40569">
            <w:pPr>
              <w:tabs>
                <w:tab w:val="left" w:pos="8165"/>
              </w:tabs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(Panevėžio m.)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AB1E" w14:textId="3D875231" w:rsidR="003149BC" w:rsidRPr="00C40569" w:rsidRDefault="00EB04A8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4400-6831-2449    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84C6" w14:textId="25BE7B1F" w:rsidR="003149BC" w:rsidRPr="00C40569" w:rsidRDefault="00D27511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1911052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88D5" w14:textId="285DFA90" w:rsidR="003149BC" w:rsidRPr="00C40569" w:rsidRDefault="00D27511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123000</w:t>
            </w:r>
            <w:r w:rsidR="008574AF">
              <w:rPr>
                <w:rFonts w:eastAsia="Calibri"/>
                <w:szCs w:val="24"/>
              </w:rPr>
              <w:t>,</w:t>
            </w:r>
            <w:r>
              <w:rPr>
                <w:rFonts w:eastAsia="Calibri"/>
                <w:szCs w:val="24"/>
              </w:rPr>
              <w:t>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123F" w14:textId="402B358E" w:rsidR="003149BC" w:rsidRPr="00C40569" w:rsidRDefault="008574AF" w:rsidP="00C40569">
            <w:pPr>
              <w:tabs>
                <w:tab w:val="left" w:pos="816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120608,33</w:t>
            </w:r>
          </w:p>
        </w:tc>
      </w:tr>
      <w:tr w:rsidR="00A418E7" w:rsidRPr="00EB224E" w14:paraId="2003C339" w14:textId="77777777" w:rsidTr="00DD1474">
        <w:trPr>
          <w:trHeight w:val="315"/>
        </w:trPr>
        <w:tc>
          <w:tcPr>
            <w:tcW w:w="37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F274B" w14:textId="1166BD64" w:rsidR="00A418E7" w:rsidRPr="00EB224E" w:rsidRDefault="00A418E7" w:rsidP="008574AF">
            <w:pPr>
              <w:tabs>
                <w:tab w:val="left" w:pos="8165"/>
              </w:tabs>
              <w:jc w:val="right"/>
              <w:rPr>
                <w:rFonts w:eastAsia="Calibri"/>
                <w:b/>
                <w:szCs w:val="24"/>
              </w:rPr>
            </w:pPr>
            <w:r w:rsidRPr="00EB224E">
              <w:rPr>
                <w:rFonts w:eastAsia="Calibri"/>
                <w:b/>
                <w:szCs w:val="24"/>
              </w:rPr>
              <w:t>Iš viso: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1AFA" w14:textId="5341DE27" w:rsidR="00A418E7" w:rsidRPr="00EB224E" w:rsidRDefault="00B329F8" w:rsidP="00C40569">
            <w:pPr>
              <w:tabs>
                <w:tab w:val="left" w:pos="8165"/>
              </w:tabs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506820,00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9B2D" w14:textId="49CEF321" w:rsidR="00A418E7" w:rsidRPr="00EB224E" w:rsidRDefault="00B329F8" w:rsidP="00C40569">
            <w:pPr>
              <w:tabs>
                <w:tab w:val="left" w:pos="8165"/>
              </w:tabs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496880,87</w:t>
            </w:r>
          </w:p>
        </w:tc>
      </w:tr>
    </w:tbl>
    <w:p w14:paraId="6A3DBA15" w14:textId="77777777" w:rsidR="00705EF7" w:rsidRPr="00EB224E" w:rsidRDefault="00705EF7" w:rsidP="00705EF7">
      <w:pPr>
        <w:tabs>
          <w:tab w:val="left" w:pos="8165"/>
        </w:tabs>
        <w:jc w:val="both"/>
        <w:rPr>
          <w:rFonts w:eastAsia="Calibri"/>
          <w:szCs w:val="24"/>
        </w:rPr>
      </w:pPr>
    </w:p>
    <w:sectPr w:rsidR="00705EF7" w:rsidRPr="00EB224E" w:rsidSect="00972513">
      <w:headerReference w:type="default" r:id="rId9"/>
      <w:footerReference w:type="default" r:id="rId10"/>
      <w:footerReference w:type="first" r:id="rId11"/>
      <w:pgSz w:w="11907" w:h="16840" w:code="9"/>
      <w:pgMar w:top="1135" w:right="567" w:bottom="993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719B78" w14:textId="77777777" w:rsidR="008C480E" w:rsidRDefault="008C480E">
      <w:r>
        <w:separator/>
      </w:r>
    </w:p>
  </w:endnote>
  <w:endnote w:type="continuationSeparator" w:id="0">
    <w:p w14:paraId="22EEE146" w14:textId="77777777" w:rsidR="008C480E" w:rsidRDefault="008C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FC5CE" w14:textId="77777777" w:rsidR="00176C75" w:rsidRDefault="00176C75" w:rsidP="00BE4566">
    <w:pPr>
      <w:tabs>
        <w:tab w:val="left" w:pos="8445"/>
      </w:tabs>
    </w:pPr>
    <w:r>
      <w:tab/>
    </w:r>
  </w:p>
  <w:p w14:paraId="07A457B1" w14:textId="77777777" w:rsidR="00176C75" w:rsidRDefault="00176C75"/>
  <w:p w14:paraId="46C4CB56" w14:textId="77777777" w:rsidR="00176C75" w:rsidRDefault="00176C75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769E6" w14:textId="77777777" w:rsidR="00176C75" w:rsidRDefault="00176C75" w:rsidP="00DD20B8">
    <w:pPr>
      <w:pStyle w:val="Porat"/>
    </w:pPr>
  </w:p>
  <w:p w14:paraId="12B661F1" w14:textId="77777777" w:rsidR="00176C75" w:rsidRDefault="00176C75" w:rsidP="00DD20B8">
    <w:pPr>
      <w:pStyle w:val="Porat"/>
    </w:pPr>
  </w:p>
  <w:p w14:paraId="79D815AA" w14:textId="77777777" w:rsidR="00176C75" w:rsidRDefault="00176C75" w:rsidP="00DD20B8">
    <w:pPr>
      <w:pStyle w:val="Porat"/>
    </w:pPr>
  </w:p>
  <w:p w14:paraId="71C42705" w14:textId="77777777" w:rsidR="00176C75" w:rsidRDefault="00176C75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AAB1F" w14:textId="77777777" w:rsidR="008C480E" w:rsidRDefault="008C480E">
      <w:r>
        <w:separator/>
      </w:r>
    </w:p>
  </w:footnote>
  <w:footnote w:type="continuationSeparator" w:id="0">
    <w:p w14:paraId="531072FD" w14:textId="77777777" w:rsidR="008C480E" w:rsidRDefault="008C4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EC029" w14:textId="77777777" w:rsidR="00176C75" w:rsidRDefault="00176C75">
    <w:pPr>
      <w:pStyle w:val="Antrats"/>
      <w:jc w:val="center"/>
    </w:pPr>
  </w:p>
  <w:p w14:paraId="2C3C5FFC" w14:textId="77777777" w:rsidR="00DD1474" w:rsidRDefault="00DD1474">
    <w:pPr>
      <w:pStyle w:val="Antrats"/>
      <w:jc w:val="center"/>
    </w:pPr>
  </w:p>
  <w:p w14:paraId="57244C72" w14:textId="233AFFDE" w:rsidR="00176C75" w:rsidRDefault="00176C75" w:rsidP="00DD1474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55AA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D1AFE"/>
    <w:multiLevelType w:val="hybridMultilevel"/>
    <w:tmpl w:val="AE44F536"/>
    <w:lvl w:ilvl="0" w:tplc="A65E01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631FA1"/>
    <w:multiLevelType w:val="hybridMultilevel"/>
    <w:tmpl w:val="2A068B5E"/>
    <w:lvl w:ilvl="0" w:tplc="B4F2490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91700"/>
    <w:multiLevelType w:val="hybridMultilevel"/>
    <w:tmpl w:val="5EF66E36"/>
    <w:lvl w:ilvl="0" w:tplc="3EB411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3EB38A8"/>
    <w:multiLevelType w:val="hybridMultilevel"/>
    <w:tmpl w:val="43F2FD8A"/>
    <w:lvl w:ilvl="0" w:tplc="A52E45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9055097"/>
    <w:multiLevelType w:val="hybridMultilevel"/>
    <w:tmpl w:val="2BCA644C"/>
    <w:lvl w:ilvl="0" w:tplc="3DFA256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5248B"/>
    <w:multiLevelType w:val="hybridMultilevel"/>
    <w:tmpl w:val="D91EEBD8"/>
    <w:lvl w:ilvl="0" w:tplc="19FC21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E8D3EAB"/>
    <w:multiLevelType w:val="hybridMultilevel"/>
    <w:tmpl w:val="D88C156E"/>
    <w:lvl w:ilvl="0" w:tplc="ED743C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DF16F8"/>
    <w:multiLevelType w:val="hybridMultilevel"/>
    <w:tmpl w:val="8B8029D4"/>
    <w:lvl w:ilvl="0" w:tplc="5B60DD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7F63F5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6563C34"/>
    <w:multiLevelType w:val="hybridMultilevel"/>
    <w:tmpl w:val="A2D43DC6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>
      <w:start w:val="1"/>
      <w:numFmt w:val="lowerLetter"/>
      <w:lvlText w:val="%2."/>
      <w:lvlJc w:val="left"/>
      <w:pPr>
        <w:ind w:left="1298" w:hanging="360"/>
      </w:pPr>
    </w:lvl>
    <w:lvl w:ilvl="2" w:tplc="0427001B">
      <w:start w:val="1"/>
      <w:numFmt w:val="lowerRoman"/>
      <w:lvlText w:val="%3."/>
      <w:lvlJc w:val="right"/>
      <w:pPr>
        <w:ind w:left="2018" w:hanging="180"/>
      </w:pPr>
    </w:lvl>
    <w:lvl w:ilvl="3" w:tplc="0427000F">
      <w:start w:val="1"/>
      <w:numFmt w:val="decimal"/>
      <w:lvlText w:val="%4."/>
      <w:lvlJc w:val="left"/>
      <w:pPr>
        <w:ind w:left="2738" w:hanging="360"/>
      </w:pPr>
    </w:lvl>
    <w:lvl w:ilvl="4" w:tplc="04270019">
      <w:start w:val="1"/>
      <w:numFmt w:val="lowerLetter"/>
      <w:lvlText w:val="%5."/>
      <w:lvlJc w:val="left"/>
      <w:pPr>
        <w:ind w:left="3458" w:hanging="360"/>
      </w:pPr>
    </w:lvl>
    <w:lvl w:ilvl="5" w:tplc="0427001B">
      <w:start w:val="1"/>
      <w:numFmt w:val="lowerRoman"/>
      <w:lvlText w:val="%6."/>
      <w:lvlJc w:val="right"/>
      <w:pPr>
        <w:ind w:left="4178" w:hanging="180"/>
      </w:pPr>
    </w:lvl>
    <w:lvl w:ilvl="6" w:tplc="0427000F">
      <w:start w:val="1"/>
      <w:numFmt w:val="decimal"/>
      <w:lvlText w:val="%7."/>
      <w:lvlJc w:val="left"/>
      <w:pPr>
        <w:ind w:left="4898" w:hanging="360"/>
      </w:pPr>
    </w:lvl>
    <w:lvl w:ilvl="7" w:tplc="04270019">
      <w:start w:val="1"/>
      <w:numFmt w:val="lowerLetter"/>
      <w:lvlText w:val="%8."/>
      <w:lvlJc w:val="left"/>
      <w:pPr>
        <w:ind w:left="5618" w:hanging="360"/>
      </w:pPr>
    </w:lvl>
    <w:lvl w:ilvl="8" w:tplc="0427001B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68E14DD7"/>
    <w:multiLevelType w:val="hybridMultilevel"/>
    <w:tmpl w:val="43A45DE0"/>
    <w:lvl w:ilvl="0" w:tplc="744030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921477">
    <w:abstractNumId w:val="0"/>
  </w:num>
  <w:num w:numId="2" w16cid:durableId="1723290236">
    <w:abstractNumId w:val="1"/>
  </w:num>
  <w:num w:numId="3" w16cid:durableId="2121290174">
    <w:abstractNumId w:val="8"/>
  </w:num>
  <w:num w:numId="4" w16cid:durableId="737754435">
    <w:abstractNumId w:val="7"/>
  </w:num>
  <w:num w:numId="5" w16cid:durableId="1987078268">
    <w:abstractNumId w:val="4"/>
  </w:num>
  <w:num w:numId="6" w16cid:durableId="1301225172">
    <w:abstractNumId w:val="10"/>
  </w:num>
  <w:num w:numId="7" w16cid:durableId="718171716">
    <w:abstractNumId w:val="5"/>
  </w:num>
  <w:num w:numId="8" w16cid:durableId="982351020">
    <w:abstractNumId w:val="3"/>
  </w:num>
  <w:num w:numId="9" w16cid:durableId="1220361732">
    <w:abstractNumId w:val="2"/>
  </w:num>
  <w:num w:numId="10" w16cid:durableId="558588373">
    <w:abstractNumId w:val="6"/>
  </w:num>
  <w:num w:numId="11" w16cid:durableId="5506543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68423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3A8F"/>
    <w:rsid w:val="00012976"/>
    <w:rsid w:val="00014832"/>
    <w:rsid w:val="0001566B"/>
    <w:rsid w:val="000208A9"/>
    <w:rsid w:val="0002192F"/>
    <w:rsid w:val="0005169C"/>
    <w:rsid w:val="00066FD2"/>
    <w:rsid w:val="00072481"/>
    <w:rsid w:val="00075594"/>
    <w:rsid w:val="00075D5A"/>
    <w:rsid w:val="000811E1"/>
    <w:rsid w:val="00085BCD"/>
    <w:rsid w:val="0008755D"/>
    <w:rsid w:val="000D246C"/>
    <w:rsid w:val="000D548F"/>
    <w:rsid w:val="000E5933"/>
    <w:rsid w:val="000E7131"/>
    <w:rsid w:val="00101F07"/>
    <w:rsid w:val="00102980"/>
    <w:rsid w:val="00107D65"/>
    <w:rsid w:val="00124B60"/>
    <w:rsid w:val="00132ABE"/>
    <w:rsid w:val="00146D94"/>
    <w:rsid w:val="00153B94"/>
    <w:rsid w:val="00166AC7"/>
    <w:rsid w:val="00176C75"/>
    <w:rsid w:val="0019002B"/>
    <w:rsid w:val="00195C85"/>
    <w:rsid w:val="001B1FE3"/>
    <w:rsid w:val="001B23E7"/>
    <w:rsid w:val="001D0C4F"/>
    <w:rsid w:val="001D1AC1"/>
    <w:rsid w:val="001D3CB6"/>
    <w:rsid w:val="001D5561"/>
    <w:rsid w:val="001D62F7"/>
    <w:rsid w:val="001E10BD"/>
    <w:rsid w:val="001E4D91"/>
    <w:rsid w:val="001E4DFD"/>
    <w:rsid w:val="001F7914"/>
    <w:rsid w:val="0020204A"/>
    <w:rsid w:val="00206FC7"/>
    <w:rsid w:val="00231BDB"/>
    <w:rsid w:val="0023417F"/>
    <w:rsid w:val="00234FD8"/>
    <w:rsid w:val="0023658A"/>
    <w:rsid w:val="0024380C"/>
    <w:rsid w:val="0024683E"/>
    <w:rsid w:val="0024706D"/>
    <w:rsid w:val="002526D2"/>
    <w:rsid w:val="00256505"/>
    <w:rsid w:val="002630A9"/>
    <w:rsid w:val="002658A0"/>
    <w:rsid w:val="00276412"/>
    <w:rsid w:val="00276A44"/>
    <w:rsid w:val="00287F4B"/>
    <w:rsid w:val="002915B5"/>
    <w:rsid w:val="00291649"/>
    <w:rsid w:val="00293059"/>
    <w:rsid w:val="00294DAA"/>
    <w:rsid w:val="002A2097"/>
    <w:rsid w:val="002A3B3E"/>
    <w:rsid w:val="002A55AA"/>
    <w:rsid w:val="002A6B89"/>
    <w:rsid w:val="002C4EC2"/>
    <w:rsid w:val="002D05FF"/>
    <w:rsid w:val="002D0B3C"/>
    <w:rsid w:val="002D57F9"/>
    <w:rsid w:val="002D75F0"/>
    <w:rsid w:val="002D79D2"/>
    <w:rsid w:val="002D7E2D"/>
    <w:rsid w:val="002E2386"/>
    <w:rsid w:val="002E4357"/>
    <w:rsid w:val="002F31B7"/>
    <w:rsid w:val="002F7001"/>
    <w:rsid w:val="00303346"/>
    <w:rsid w:val="003149BC"/>
    <w:rsid w:val="00314B86"/>
    <w:rsid w:val="00325CF1"/>
    <w:rsid w:val="00337555"/>
    <w:rsid w:val="00342833"/>
    <w:rsid w:val="00355030"/>
    <w:rsid w:val="00355495"/>
    <w:rsid w:val="00355EE8"/>
    <w:rsid w:val="00364583"/>
    <w:rsid w:val="003648A9"/>
    <w:rsid w:val="00367CF9"/>
    <w:rsid w:val="0037302E"/>
    <w:rsid w:val="00381B05"/>
    <w:rsid w:val="00392558"/>
    <w:rsid w:val="00397043"/>
    <w:rsid w:val="0039707D"/>
    <w:rsid w:val="003A3559"/>
    <w:rsid w:val="003C2111"/>
    <w:rsid w:val="003C2BB7"/>
    <w:rsid w:val="003C5812"/>
    <w:rsid w:val="003D113C"/>
    <w:rsid w:val="003D6535"/>
    <w:rsid w:val="003E58F0"/>
    <w:rsid w:val="003F3684"/>
    <w:rsid w:val="003F3BE2"/>
    <w:rsid w:val="004014AB"/>
    <w:rsid w:val="00401E2A"/>
    <w:rsid w:val="004100D4"/>
    <w:rsid w:val="00420850"/>
    <w:rsid w:val="00421D43"/>
    <w:rsid w:val="004376E8"/>
    <w:rsid w:val="004424F2"/>
    <w:rsid w:val="00444567"/>
    <w:rsid w:val="0044622A"/>
    <w:rsid w:val="00446F5C"/>
    <w:rsid w:val="004564CD"/>
    <w:rsid w:val="00464BB1"/>
    <w:rsid w:val="00465AF4"/>
    <w:rsid w:val="004755B3"/>
    <w:rsid w:val="00480D2E"/>
    <w:rsid w:val="00483908"/>
    <w:rsid w:val="004849ED"/>
    <w:rsid w:val="00485218"/>
    <w:rsid w:val="004964BE"/>
    <w:rsid w:val="004A3610"/>
    <w:rsid w:val="004C07E0"/>
    <w:rsid w:val="004D35C5"/>
    <w:rsid w:val="004E4142"/>
    <w:rsid w:val="004E4F5B"/>
    <w:rsid w:val="004F6E33"/>
    <w:rsid w:val="00501502"/>
    <w:rsid w:val="00504E8F"/>
    <w:rsid w:val="00507B00"/>
    <w:rsid w:val="00510DE4"/>
    <w:rsid w:val="0051588E"/>
    <w:rsid w:val="00516246"/>
    <w:rsid w:val="005166E3"/>
    <w:rsid w:val="0052387D"/>
    <w:rsid w:val="00524D2D"/>
    <w:rsid w:val="00533646"/>
    <w:rsid w:val="00546F3B"/>
    <w:rsid w:val="00552C09"/>
    <w:rsid w:val="00556B33"/>
    <w:rsid w:val="00557584"/>
    <w:rsid w:val="0055780F"/>
    <w:rsid w:val="0056008E"/>
    <w:rsid w:val="00562BCD"/>
    <w:rsid w:val="00566FC8"/>
    <w:rsid w:val="00571BF3"/>
    <w:rsid w:val="00575DFC"/>
    <w:rsid w:val="005830C7"/>
    <w:rsid w:val="00584C4D"/>
    <w:rsid w:val="00585B0A"/>
    <w:rsid w:val="00593115"/>
    <w:rsid w:val="00595F80"/>
    <w:rsid w:val="005A420D"/>
    <w:rsid w:val="005A464B"/>
    <w:rsid w:val="005B1469"/>
    <w:rsid w:val="005B727C"/>
    <w:rsid w:val="005C41AC"/>
    <w:rsid w:val="005C605B"/>
    <w:rsid w:val="005D13F8"/>
    <w:rsid w:val="005E0C2D"/>
    <w:rsid w:val="005E640C"/>
    <w:rsid w:val="005F44E3"/>
    <w:rsid w:val="005F5184"/>
    <w:rsid w:val="005F6353"/>
    <w:rsid w:val="0060213C"/>
    <w:rsid w:val="00602501"/>
    <w:rsid w:val="0060717D"/>
    <w:rsid w:val="00611EE0"/>
    <w:rsid w:val="006128BC"/>
    <w:rsid w:val="00613897"/>
    <w:rsid w:val="0061401B"/>
    <w:rsid w:val="006146F3"/>
    <w:rsid w:val="006244B6"/>
    <w:rsid w:val="0062551B"/>
    <w:rsid w:val="00625C86"/>
    <w:rsid w:val="00630B08"/>
    <w:rsid w:val="006460C9"/>
    <w:rsid w:val="00646A4C"/>
    <w:rsid w:val="00651F0D"/>
    <w:rsid w:val="00655408"/>
    <w:rsid w:val="00655E6A"/>
    <w:rsid w:val="00656AD0"/>
    <w:rsid w:val="00662FB1"/>
    <w:rsid w:val="006632D9"/>
    <w:rsid w:val="006700C2"/>
    <w:rsid w:val="0067630A"/>
    <w:rsid w:val="0068030A"/>
    <w:rsid w:val="0068182A"/>
    <w:rsid w:val="00686EB4"/>
    <w:rsid w:val="00691620"/>
    <w:rsid w:val="0069382D"/>
    <w:rsid w:val="006A169A"/>
    <w:rsid w:val="006B0BC0"/>
    <w:rsid w:val="006D03A6"/>
    <w:rsid w:val="006D107B"/>
    <w:rsid w:val="006D11CA"/>
    <w:rsid w:val="006D6344"/>
    <w:rsid w:val="006D7A59"/>
    <w:rsid w:val="006E3C22"/>
    <w:rsid w:val="00701945"/>
    <w:rsid w:val="00705EF7"/>
    <w:rsid w:val="007129E5"/>
    <w:rsid w:val="00740946"/>
    <w:rsid w:val="00743B7D"/>
    <w:rsid w:val="007452C6"/>
    <w:rsid w:val="00747770"/>
    <w:rsid w:val="00763D4F"/>
    <w:rsid w:val="00771B7C"/>
    <w:rsid w:val="00776A64"/>
    <w:rsid w:val="00780238"/>
    <w:rsid w:val="00780E8C"/>
    <w:rsid w:val="00785145"/>
    <w:rsid w:val="00792E4D"/>
    <w:rsid w:val="00793437"/>
    <w:rsid w:val="00794019"/>
    <w:rsid w:val="00796E6A"/>
    <w:rsid w:val="007978F3"/>
    <w:rsid w:val="007A131A"/>
    <w:rsid w:val="007A38DC"/>
    <w:rsid w:val="007B440E"/>
    <w:rsid w:val="007C04E0"/>
    <w:rsid w:val="007D3F07"/>
    <w:rsid w:val="007E2B12"/>
    <w:rsid w:val="007F1F9E"/>
    <w:rsid w:val="007F2365"/>
    <w:rsid w:val="007F2ABF"/>
    <w:rsid w:val="007F3F25"/>
    <w:rsid w:val="00801DD2"/>
    <w:rsid w:val="008064A2"/>
    <w:rsid w:val="008078E9"/>
    <w:rsid w:val="00811B5A"/>
    <w:rsid w:val="00811E67"/>
    <w:rsid w:val="00814E6B"/>
    <w:rsid w:val="00816EAA"/>
    <w:rsid w:val="00817F1F"/>
    <w:rsid w:val="008212D1"/>
    <w:rsid w:val="008240A8"/>
    <w:rsid w:val="00824CF8"/>
    <w:rsid w:val="008436BC"/>
    <w:rsid w:val="00845B64"/>
    <w:rsid w:val="00850498"/>
    <w:rsid w:val="008574AF"/>
    <w:rsid w:val="00860740"/>
    <w:rsid w:val="008608CB"/>
    <w:rsid w:val="0086111D"/>
    <w:rsid w:val="0086320A"/>
    <w:rsid w:val="00865033"/>
    <w:rsid w:val="00865596"/>
    <w:rsid w:val="00872383"/>
    <w:rsid w:val="00876E15"/>
    <w:rsid w:val="00880C76"/>
    <w:rsid w:val="0088367B"/>
    <w:rsid w:val="00883F12"/>
    <w:rsid w:val="0089499C"/>
    <w:rsid w:val="008A0283"/>
    <w:rsid w:val="008A2000"/>
    <w:rsid w:val="008A467D"/>
    <w:rsid w:val="008B28AB"/>
    <w:rsid w:val="008B3D51"/>
    <w:rsid w:val="008B4A54"/>
    <w:rsid w:val="008B6D43"/>
    <w:rsid w:val="008C480E"/>
    <w:rsid w:val="008D3343"/>
    <w:rsid w:val="008D7F28"/>
    <w:rsid w:val="008E328C"/>
    <w:rsid w:val="008E5A53"/>
    <w:rsid w:val="008F1635"/>
    <w:rsid w:val="008F62A9"/>
    <w:rsid w:val="00901B40"/>
    <w:rsid w:val="00907A79"/>
    <w:rsid w:val="009111D4"/>
    <w:rsid w:val="00915547"/>
    <w:rsid w:val="00916D5D"/>
    <w:rsid w:val="00931ACB"/>
    <w:rsid w:val="00934A4D"/>
    <w:rsid w:val="00942B11"/>
    <w:rsid w:val="00956EFA"/>
    <w:rsid w:val="00960ADE"/>
    <w:rsid w:val="00966AF6"/>
    <w:rsid w:val="00972513"/>
    <w:rsid w:val="00976276"/>
    <w:rsid w:val="00983960"/>
    <w:rsid w:val="00986AC9"/>
    <w:rsid w:val="0098798F"/>
    <w:rsid w:val="0099046B"/>
    <w:rsid w:val="00990645"/>
    <w:rsid w:val="00997DC6"/>
    <w:rsid w:val="009A4733"/>
    <w:rsid w:val="009B542B"/>
    <w:rsid w:val="009C1ECC"/>
    <w:rsid w:val="009C3C68"/>
    <w:rsid w:val="009C3FB7"/>
    <w:rsid w:val="009C409B"/>
    <w:rsid w:val="009C48B9"/>
    <w:rsid w:val="009C55DF"/>
    <w:rsid w:val="009D0D26"/>
    <w:rsid w:val="009D1163"/>
    <w:rsid w:val="009D4140"/>
    <w:rsid w:val="009D49BB"/>
    <w:rsid w:val="009D4BFD"/>
    <w:rsid w:val="009E5C02"/>
    <w:rsid w:val="009F56FA"/>
    <w:rsid w:val="009F5E68"/>
    <w:rsid w:val="00A0004E"/>
    <w:rsid w:val="00A04EDB"/>
    <w:rsid w:val="00A11511"/>
    <w:rsid w:val="00A135AE"/>
    <w:rsid w:val="00A3474A"/>
    <w:rsid w:val="00A36213"/>
    <w:rsid w:val="00A37460"/>
    <w:rsid w:val="00A418E7"/>
    <w:rsid w:val="00A47BDE"/>
    <w:rsid w:val="00A562AA"/>
    <w:rsid w:val="00A57683"/>
    <w:rsid w:val="00A72F74"/>
    <w:rsid w:val="00A7521C"/>
    <w:rsid w:val="00A81759"/>
    <w:rsid w:val="00A83444"/>
    <w:rsid w:val="00A84DDD"/>
    <w:rsid w:val="00A90AC8"/>
    <w:rsid w:val="00A95823"/>
    <w:rsid w:val="00A97838"/>
    <w:rsid w:val="00AB02B7"/>
    <w:rsid w:val="00AB0E39"/>
    <w:rsid w:val="00AB0E41"/>
    <w:rsid w:val="00AC326F"/>
    <w:rsid w:val="00AD3E4E"/>
    <w:rsid w:val="00AD778C"/>
    <w:rsid w:val="00AF01FE"/>
    <w:rsid w:val="00AF74AB"/>
    <w:rsid w:val="00B05FC9"/>
    <w:rsid w:val="00B0685C"/>
    <w:rsid w:val="00B14AEE"/>
    <w:rsid w:val="00B2525F"/>
    <w:rsid w:val="00B329F8"/>
    <w:rsid w:val="00B408ED"/>
    <w:rsid w:val="00B43C9A"/>
    <w:rsid w:val="00B4450A"/>
    <w:rsid w:val="00B44F79"/>
    <w:rsid w:val="00B52FFC"/>
    <w:rsid w:val="00B55409"/>
    <w:rsid w:val="00B57138"/>
    <w:rsid w:val="00B61A88"/>
    <w:rsid w:val="00B6518B"/>
    <w:rsid w:val="00B664FD"/>
    <w:rsid w:val="00B73F9B"/>
    <w:rsid w:val="00B7461E"/>
    <w:rsid w:val="00B749F9"/>
    <w:rsid w:val="00B80122"/>
    <w:rsid w:val="00B83E18"/>
    <w:rsid w:val="00B92EBF"/>
    <w:rsid w:val="00BA0BBD"/>
    <w:rsid w:val="00BA458B"/>
    <w:rsid w:val="00BB0318"/>
    <w:rsid w:val="00BB130F"/>
    <w:rsid w:val="00BB6886"/>
    <w:rsid w:val="00BD535E"/>
    <w:rsid w:val="00BD5C3A"/>
    <w:rsid w:val="00BE4566"/>
    <w:rsid w:val="00BE71F2"/>
    <w:rsid w:val="00BF06D7"/>
    <w:rsid w:val="00BF0A1B"/>
    <w:rsid w:val="00C008BD"/>
    <w:rsid w:val="00C008EA"/>
    <w:rsid w:val="00C07155"/>
    <w:rsid w:val="00C13EA5"/>
    <w:rsid w:val="00C14F8B"/>
    <w:rsid w:val="00C346FB"/>
    <w:rsid w:val="00C40569"/>
    <w:rsid w:val="00C40FD3"/>
    <w:rsid w:val="00C420AA"/>
    <w:rsid w:val="00C52416"/>
    <w:rsid w:val="00C57632"/>
    <w:rsid w:val="00C72861"/>
    <w:rsid w:val="00C72CB4"/>
    <w:rsid w:val="00C74B55"/>
    <w:rsid w:val="00C74C72"/>
    <w:rsid w:val="00C75F05"/>
    <w:rsid w:val="00C76F6B"/>
    <w:rsid w:val="00C877CC"/>
    <w:rsid w:val="00C9091E"/>
    <w:rsid w:val="00C9764D"/>
    <w:rsid w:val="00CA1371"/>
    <w:rsid w:val="00CA3836"/>
    <w:rsid w:val="00CC0DA1"/>
    <w:rsid w:val="00CC23E4"/>
    <w:rsid w:val="00CC3A0F"/>
    <w:rsid w:val="00CC5B6A"/>
    <w:rsid w:val="00CD0706"/>
    <w:rsid w:val="00CD1D78"/>
    <w:rsid w:val="00CD5CCA"/>
    <w:rsid w:val="00CE1C5C"/>
    <w:rsid w:val="00CE21BF"/>
    <w:rsid w:val="00CE2F96"/>
    <w:rsid w:val="00CE403F"/>
    <w:rsid w:val="00CE451B"/>
    <w:rsid w:val="00CF18AE"/>
    <w:rsid w:val="00CF4026"/>
    <w:rsid w:val="00D16849"/>
    <w:rsid w:val="00D25AF1"/>
    <w:rsid w:val="00D25F2C"/>
    <w:rsid w:val="00D27511"/>
    <w:rsid w:val="00D33742"/>
    <w:rsid w:val="00D462CD"/>
    <w:rsid w:val="00D55860"/>
    <w:rsid w:val="00D625ED"/>
    <w:rsid w:val="00D66148"/>
    <w:rsid w:val="00D679FC"/>
    <w:rsid w:val="00D754E7"/>
    <w:rsid w:val="00D813CC"/>
    <w:rsid w:val="00D8208F"/>
    <w:rsid w:val="00D93B05"/>
    <w:rsid w:val="00DB281A"/>
    <w:rsid w:val="00DB5818"/>
    <w:rsid w:val="00DC3DE9"/>
    <w:rsid w:val="00DC75E0"/>
    <w:rsid w:val="00DD1474"/>
    <w:rsid w:val="00DD20B8"/>
    <w:rsid w:val="00DE0D95"/>
    <w:rsid w:val="00E00B4D"/>
    <w:rsid w:val="00E02BC1"/>
    <w:rsid w:val="00E03F81"/>
    <w:rsid w:val="00E21A77"/>
    <w:rsid w:val="00E34BFA"/>
    <w:rsid w:val="00E429EE"/>
    <w:rsid w:val="00E43E85"/>
    <w:rsid w:val="00E45F09"/>
    <w:rsid w:val="00E60928"/>
    <w:rsid w:val="00E6329A"/>
    <w:rsid w:val="00E6658E"/>
    <w:rsid w:val="00E73C7C"/>
    <w:rsid w:val="00E81C99"/>
    <w:rsid w:val="00E874D4"/>
    <w:rsid w:val="00E87680"/>
    <w:rsid w:val="00E9055A"/>
    <w:rsid w:val="00E907BC"/>
    <w:rsid w:val="00E9091E"/>
    <w:rsid w:val="00E94693"/>
    <w:rsid w:val="00E94E7A"/>
    <w:rsid w:val="00EA2453"/>
    <w:rsid w:val="00EA36F9"/>
    <w:rsid w:val="00EA6A5E"/>
    <w:rsid w:val="00EB01E1"/>
    <w:rsid w:val="00EB04A8"/>
    <w:rsid w:val="00EB224E"/>
    <w:rsid w:val="00EC2201"/>
    <w:rsid w:val="00EC4E26"/>
    <w:rsid w:val="00ED6339"/>
    <w:rsid w:val="00EE5CB5"/>
    <w:rsid w:val="00F0681D"/>
    <w:rsid w:val="00F11FA3"/>
    <w:rsid w:val="00F21752"/>
    <w:rsid w:val="00F260EF"/>
    <w:rsid w:val="00F26665"/>
    <w:rsid w:val="00F36C38"/>
    <w:rsid w:val="00F43577"/>
    <w:rsid w:val="00F4651A"/>
    <w:rsid w:val="00F47074"/>
    <w:rsid w:val="00F51B6C"/>
    <w:rsid w:val="00F6642B"/>
    <w:rsid w:val="00F72639"/>
    <w:rsid w:val="00F74B47"/>
    <w:rsid w:val="00F83894"/>
    <w:rsid w:val="00F85F9D"/>
    <w:rsid w:val="00F86B18"/>
    <w:rsid w:val="00F8790E"/>
    <w:rsid w:val="00F9348D"/>
    <w:rsid w:val="00F97A6C"/>
    <w:rsid w:val="00F97C2A"/>
    <w:rsid w:val="00FA4B9F"/>
    <w:rsid w:val="00FA5FAE"/>
    <w:rsid w:val="00FB59E6"/>
    <w:rsid w:val="00FB604B"/>
    <w:rsid w:val="00FB6C36"/>
    <w:rsid w:val="00FB703B"/>
    <w:rsid w:val="00FC1FBA"/>
    <w:rsid w:val="00FD6215"/>
    <w:rsid w:val="00FD668D"/>
    <w:rsid w:val="00FD7127"/>
    <w:rsid w:val="00FE4E52"/>
    <w:rsid w:val="00FF6C40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527D5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276A44"/>
    <w:pPr>
      <w:ind w:left="720"/>
      <w:contextualSpacing/>
    </w:pPr>
  </w:style>
  <w:style w:type="table" w:styleId="Lentelstinklelis">
    <w:name w:val="Table Grid"/>
    <w:basedOn w:val="prastojilentel"/>
    <w:locked/>
    <w:rsid w:val="00F26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A131A"/>
    <w:rPr>
      <w:rFonts w:ascii="Calibri" w:eastAsia="Calibri" w:hAnsi="Calibri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705EF7"/>
    <w:rPr>
      <w:color w:val="800080" w:themeColor="followedHyperlink"/>
      <w:u w:val="single"/>
    </w:rPr>
  </w:style>
  <w:style w:type="character" w:customStyle="1" w:styleId="Antrat1Diagrama1">
    <w:name w:val="Antraštė 1 Diagrama1"/>
    <w:aliases w:val="bold Diagrama1"/>
    <w:basedOn w:val="Numatytasispastraiposriftas"/>
    <w:rsid w:val="00705EF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msonormal0">
    <w:name w:val="msonormal"/>
    <w:basedOn w:val="prastasis"/>
    <w:rsid w:val="00705EF7"/>
    <w:pPr>
      <w:spacing w:before="100" w:beforeAutospacing="1" w:after="100" w:afterAutospacing="1"/>
    </w:pPr>
    <w:rPr>
      <w:szCs w:val="24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5A420D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locked/>
    <w:rsid w:val="005A420D"/>
    <w:rPr>
      <w:b/>
      <w:bCs/>
    </w:rPr>
  </w:style>
  <w:style w:type="paragraph" w:styleId="Pataisymai">
    <w:name w:val="Revision"/>
    <w:hidden/>
    <w:uiPriority w:val="99"/>
    <w:semiHidden/>
    <w:rsid w:val="008240A8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6FE71-3E5C-4793-A150-961D1DF81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1</TotalTime>
  <Pages>4</Pages>
  <Words>610</Words>
  <Characters>4390</Characters>
  <Application>Microsoft Office Word</Application>
  <DocSecurity>4</DocSecurity>
  <Lines>36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2026-11-03T11:23:00Z</cp:lastPrinted>
  <dcterms:created xsi:type="dcterms:W3CDTF">2026-11-05T09:24:00Z</dcterms:created>
  <dcterms:modified xsi:type="dcterms:W3CDTF">2026-11-05T09:24:00Z</dcterms:modified>
</cp:coreProperties>
</file>