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6DE29A61"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587D88F6" w14:textId="77777777" w:rsidR="00782220" w:rsidRPr="007C741E" w:rsidRDefault="00782220" w:rsidP="00782220">
      <w:pPr>
        <w:jc w:val="center"/>
        <w:rPr>
          <w:b/>
          <w:color w:val="000000"/>
          <w:sz w:val="28"/>
          <w:szCs w:val="28"/>
        </w:rPr>
      </w:pPr>
    </w:p>
    <w:p w14:paraId="04706489" w14:textId="77777777" w:rsidR="0090089C" w:rsidRDefault="0090089C" w:rsidP="0090089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rugpjūčio 21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TSP-388</w:t>
      </w:r>
      <w:r>
        <w:fldChar w:fldCharType="end"/>
      </w:r>
      <w:bookmarkEnd w:id="1"/>
    </w:p>
    <w:p w14:paraId="66CD7D8F" w14:textId="77777777" w:rsidR="0090089C" w:rsidRPr="007C741E" w:rsidRDefault="0090089C" w:rsidP="0090089C">
      <w:pPr>
        <w:keepNext/>
        <w:jc w:val="center"/>
        <w:outlineLvl w:val="2"/>
        <w:rPr>
          <w:b/>
        </w:rPr>
      </w:pPr>
      <w:r>
        <w:t>Panevėžys</w:t>
      </w:r>
    </w:p>
    <w:p w14:paraId="726C5F55" w14:textId="77777777" w:rsidR="00782220" w:rsidRPr="007C741E" w:rsidRDefault="00782220" w:rsidP="00782220">
      <w:pPr>
        <w:jc w:val="center"/>
        <w:rPr>
          <w:b/>
          <w:color w:val="000000"/>
          <w:sz w:val="28"/>
          <w:szCs w:val="28"/>
        </w:rPr>
      </w:pPr>
    </w:p>
    <w:p w14:paraId="001419E7" w14:textId="396C64D7" w:rsidR="009E0D21" w:rsidRPr="007B0E87" w:rsidRDefault="009E0D21" w:rsidP="009E0D21">
      <w:pPr>
        <w:spacing w:line="360" w:lineRule="auto"/>
        <w:ind w:firstLine="851"/>
        <w:jc w:val="both"/>
      </w:pPr>
      <w:r w:rsidRPr="007B0E87">
        <w:rPr>
          <w:szCs w:val="24"/>
        </w:rPr>
        <w:t xml:space="preserve">Vadovaudamasi </w:t>
      </w:r>
      <w:r w:rsidR="002C550F" w:rsidRPr="002C550F">
        <w:rPr>
          <w:szCs w:val="24"/>
        </w:rPr>
        <w:t xml:space="preserve">Lietuvos Respublikos vietos savivaldos įstatymo 15 straipsnio 2 dalies 19 punktu, 16 straipsnio 1 dalimi, </w:t>
      </w:r>
      <w:r w:rsidRPr="007B0E87">
        <w:rPr>
          <w:szCs w:val="24"/>
        </w:rPr>
        <w:t xml:space="preserve">Lietuvos Respublikos valstybės ir savivaldybių turto valdymo, naudojimo ir disponavimo juo įstatymo </w:t>
      </w:r>
      <w:r w:rsidRPr="007B0E87">
        <w:rPr>
          <w:szCs w:val="24"/>
          <w:lang w:eastAsia="lt-LT"/>
        </w:rPr>
        <w:t>11 straipsnio 1 dalies 1 punktu</w:t>
      </w:r>
      <w:r w:rsidRPr="007B0E87">
        <w:rPr>
          <w:szCs w:val="24"/>
        </w:rPr>
        <w:t>, 12 straipsnio 1</w:t>
      </w:r>
      <w:r w:rsidR="00860DDC">
        <w:rPr>
          <w:szCs w:val="24"/>
        </w:rPr>
        <w:t xml:space="preserve"> dalimi</w:t>
      </w:r>
      <w:r w:rsidR="00543E1B">
        <w:rPr>
          <w:szCs w:val="24"/>
        </w:rPr>
        <w:t>,</w:t>
      </w:r>
      <w:r w:rsidRPr="007B0E87">
        <w:rPr>
          <w:szCs w:val="24"/>
        </w:rPr>
        <w:t xml:space="preserve"> 2</w:t>
      </w:r>
      <w:r w:rsidR="0090089C">
        <w:rPr>
          <w:szCs w:val="24"/>
        </w:rPr>
        <w:t> </w:t>
      </w:r>
      <w:r w:rsidR="00860DDC">
        <w:rPr>
          <w:szCs w:val="24"/>
        </w:rPr>
        <w:t>dalies 1 punktu</w:t>
      </w:r>
      <w:r w:rsidR="007C4243" w:rsidRPr="007B0E87">
        <w:rPr>
          <w:szCs w:val="24"/>
        </w:rPr>
        <w:t>,</w:t>
      </w:r>
      <w:r w:rsidR="00006A42">
        <w:rPr>
          <w:szCs w:val="24"/>
        </w:rPr>
        <w:t xml:space="preserve"> 5 dalimi,</w:t>
      </w:r>
      <w:r w:rsidRPr="007B0E87">
        <w:rPr>
          <w:szCs w:val="24"/>
        </w:rPr>
        <w:t xml:space="preserve"> </w:t>
      </w:r>
      <w:r w:rsidRPr="005D409E">
        <w:rPr>
          <w:szCs w:val="24"/>
        </w:rPr>
        <w:t>Lietuvos Respublikos valstybės turto perėmimo savivaldybių nuosavybėn įstatym</w:t>
      </w:r>
      <w:r w:rsidR="00DB6E0B" w:rsidRPr="005D409E">
        <w:rPr>
          <w:szCs w:val="24"/>
        </w:rPr>
        <w:t>o 3</w:t>
      </w:r>
      <w:r w:rsidR="00782220">
        <w:rPr>
          <w:szCs w:val="24"/>
        </w:rPr>
        <w:t> </w:t>
      </w:r>
      <w:r w:rsidR="00DB6E0B" w:rsidRPr="005D409E">
        <w:rPr>
          <w:szCs w:val="24"/>
        </w:rPr>
        <w:t xml:space="preserve">straipsnio 1 dalies 2 </w:t>
      </w:r>
      <w:r w:rsidR="00032379" w:rsidRPr="005D409E">
        <w:rPr>
          <w:szCs w:val="24"/>
        </w:rPr>
        <w:t xml:space="preserve">ir 5 </w:t>
      </w:r>
      <w:r w:rsidR="00DB6E0B" w:rsidRPr="005D409E">
        <w:rPr>
          <w:szCs w:val="24"/>
        </w:rPr>
        <w:t>punkt</w:t>
      </w:r>
      <w:r w:rsidR="00782220">
        <w:rPr>
          <w:szCs w:val="24"/>
        </w:rPr>
        <w:t>ais</w:t>
      </w:r>
      <w:r w:rsidR="00DB6E0B" w:rsidRPr="005D409E">
        <w:rPr>
          <w:szCs w:val="24"/>
        </w:rPr>
        <w:t>, 4 straipsnio 1 dalimi</w:t>
      </w:r>
      <w:r w:rsidR="00860DDC">
        <w:rPr>
          <w:szCs w:val="24"/>
        </w:rPr>
        <w:t>,</w:t>
      </w:r>
      <w:r w:rsidR="00C35A41">
        <w:rPr>
          <w:szCs w:val="24"/>
        </w:rPr>
        <w:t xml:space="preserve"> Panevėžio miesto savivaldybės turto perdavimo valdyti, naudoti ir disponuoti juo patikėjimo teise tvarkos aprašo, patvirtinto Panevėžio miesto savivaldybės tarybos </w:t>
      </w:r>
      <w:r w:rsidR="0090089C">
        <w:rPr>
          <w:szCs w:val="24"/>
        </w:rPr>
        <w:t>2019 m. lapkričio 21 d. sprendim</w:t>
      </w:r>
      <w:r w:rsidR="006C5DE5">
        <w:rPr>
          <w:szCs w:val="24"/>
        </w:rPr>
        <w:t>u</w:t>
      </w:r>
      <w:r w:rsidR="0090089C">
        <w:rPr>
          <w:szCs w:val="24"/>
        </w:rPr>
        <w:t xml:space="preserve"> Nr. 1-462 </w:t>
      </w:r>
      <w:r w:rsidR="00C35A41">
        <w:rPr>
          <w:szCs w:val="24"/>
        </w:rPr>
        <w:t>„Dėl Panevėžio miesto savivaldybės turto perdavimo valdyti, naudoti ir disponuoti juo patikėjimo teise tvarkos aprašo patvirtinimo ir Savivaldybės tarybos 2016 m. spalio 26 d. sprendimo Nr. 1-349 pripažinimo netekusiu galios“</w:t>
      </w:r>
      <w:r w:rsidR="0090089C">
        <w:rPr>
          <w:szCs w:val="24"/>
        </w:rPr>
        <w:t>,</w:t>
      </w:r>
      <w:r w:rsidR="00C35A41">
        <w:rPr>
          <w:szCs w:val="24"/>
        </w:rPr>
        <w:t xml:space="preserve"> 4 punktu, 5.1 papunkčiu ir 15 punktu,</w:t>
      </w:r>
      <w:r w:rsidR="004058EF">
        <w:rPr>
          <w:szCs w:val="24"/>
        </w:rPr>
        <w:t xml:space="preserve"> </w:t>
      </w:r>
      <w:r w:rsidRPr="007B0E87">
        <w:rPr>
          <w:szCs w:val="24"/>
        </w:rPr>
        <w:t xml:space="preserve">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A1D8D6F"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Perduoti 1 punkte </w:t>
      </w:r>
      <w:r w:rsidR="0090089C">
        <w:rPr>
          <w:szCs w:val="24"/>
        </w:rPr>
        <w:t>nurodytą</w:t>
      </w:r>
      <w:r w:rsidRPr="007B0E87">
        <w:rPr>
          <w:szCs w:val="24"/>
        </w:rPr>
        <w:t xml:space="preserve"> turtą Panevėžio miesto savivaldybės administracijai (kodas 288724610) valdyti, naudoti ir disponuoti juo patikėjimo teise.</w:t>
      </w:r>
    </w:p>
    <w:p w14:paraId="1B4B0D30" w14:textId="2BE057DE" w:rsidR="00781EEC" w:rsidRPr="00782220" w:rsidRDefault="00781EEC" w:rsidP="004058EF">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D3636F">
        <w:rPr>
          <w:color w:val="000000"/>
          <w:szCs w:val="24"/>
        </w:rPr>
        <w:t xml:space="preserve">Nurodyti, kad šis sprendimas per vieną mėnesį gali būti skundžiamas Panevėžio miesto savivaldybės tarybai </w:t>
      </w:r>
      <w:r w:rsidRPr="00D3636F">
        <w:rPr>
          <w:szCs w:val="24"/>
        </w:rPr>
        <w:t>(Laisvės a. 20, 35200 Panevėžys) Lietuvos Respublikos viešojo administravimo įstatymo nustatyta tvarka arba</w:t>
      </w:r>
      <w:r w:rsidRPr="00D3636F">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4EC967" w14:textId="77777777" w:rsidR="00782220" w:rsidRPr="004058EF" w:rsidRDefault="00782220" w:rsidP="00782220">
      <w:pPr>
        <w:pStyle w:val="Sraopastraipa"/>
        <w:tabs>
          <w:tab w:val="left" w:pos="993"/>
          <w:tab w:val="left" w:pos="1134"/>
        </w:tabs>
        <w:autoSpaceDE w:val="0"/>
        <w:autoSpaceDN w:val="0"/>
        <w:adjustRightInd w:val="0"/>
        <w:ind w:left="851"/>
        <w:contextualSpacing w:val="0"/>
        <w:jc w:val="both"/>
        <w:rPr>
          <w:szCs w:val="24"/>
        </w:rPr>
      </w:pPr>
    </w:p>
    <w:p w14:paraId="313432A9" w14:textId="06820AF9" w:rsidR="00D3636F" w:rsidRDefault="00AB27F2" w:rsidP="00782220">
      <w:pPr>
        <w:rPr>
          <w:rFonts w:eastAsia="Calibri"/>
          <w:szCs w:val="24"/>
        </w:rPr>
      </w:pPr>
      <w:r>
        <w:rPr>
          <w:rFonts w:eastAsia="Calibri"/>
          <w:szCs w:val="24"/>
        </w:rPr>
        <w:t>Savivaldybės merė</w:t>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t xml:space="preserve">             </w:t>
      </w:r>
      <w:r>
        <w:rPr>
          <w:rFonts w:eastAsia="Calibri"/>
          <w:szCs w:val="24"/>
        </w:rPr>
        <w:tab/>
      </w:r>
      <w:r w:rsidR="009E0D21" w:rsidRPr="007B0E87">
        <w:rPr>
          <w:rFonts w:eastAsia="Calibri"/>
          <w:szCs w:val="24"/>
        </w:rPr>
        <w:t xml:space="preserve"> </w:t>
      </w:r>
      <w:r>
        <w:rPr>
          <w:rFonts w:eastAsia="Calibri"/>
          <w:szCs w:val="24"/>
        </w:rPr>
        <w:t>Loreta Masiliūnienė</w:t>
      </w:r>
    </w:p>
    <w:p w14:paraId="453BFB74" w14:textId="3FEBD385" w:rsidR="00213C34" w:rsidRPr="007B0E87" w:rsidRDefault="00D3636F" w:rsidP="00782220">
      <w:pPr>
        <w:ind w:left="4320" w:firstLine="720"/>
        <w:rPr>
          <w:szCs w:val="24"/>
        </w:rPr>
      </w:pPr>
      <w:r>
        <w:rPr>
          <w:rFonts w:eastAsia="Calibri"/>
          <w:szCs w:val="24"/>
        </w:rPr>
        <w:br w:type="page"/>
      </w:r>
      <w:r w:rsidR="00213C34" w:rsidRPr="007B0E87">
        <w:rPr>
          <w:szCs w:val="24"/>
        </w:rPr>
        <w:lastRenderedPageBreak/>
        <w:t xml:space="preserve">Panevėžio miesto savivaldybės tarybos </w:t>
      </w:r>
    </w:p>
    <w:p w14:paraId="453BFB75" w14:textId="4274C654"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59230BBA" w:rsidR="00213C34" w:rsidRPr="007B0E87" w:rsidRDefault="002C550F" w:rsidP="002C550F">
      <w:pPr>
        <w:tabs>
          <w:tab w:val="left" w:pos="4773"/>
        </w:tabs>
        <w:rPr>
          <w:szCs w:val="24"/>
        </w:rPr>
      </w:pPr>
      <w:r>
        <w:rPr>
          <w:szCs w:val="24"/>
        </w:rPr>
        <w:tab/>
      </w:r>
      <w:r>
        <w:rPr>
          <w:szCs w:val="24"/>
        </w:rPr>
        <w:tab/>
      </w:r>
      <w:r w:rsidR="00213C34"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827"/>
        <w:gridCol w:w="1276"/>
        <w:gridCol w:w="1417"/>
        <w:gridCol w:w="1418"/>
        <w:gridCol w:w="1559"/>
      </w:tblGrid>
      <w:tr w:rsidR="007B0E87" w:rsidRPr="007B0E87" w14:paraId="453BFB86" w14:textId="77777777" w:rsidTr="0090089C">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827" w:type="dxa"/>
          </w:tcPr>
          <w:p w14:paraId="453BFB7D" w14:textId="77777777" w:rsidR="00A403A9" w:rsidRPr="007B0E87" w:rsidRDefault="00A403A9" w:rsidP="00213C34">
            <w:pPr>
              <w:jc w:val="center"/>
              <w:rPr>
                <w:b/>
                <w:bCs/>
              </w:rPr>
            </w:pPr>
            <w:r w:rsidRPr="007B0E87">
              <w:rPr>
                <w:b/>
                <w:bCs/>
              </w:rPr>
              <w:t>Objekto pavadinimas ir adresas (vieta)</w:t>
            </w:r>
          </w:p>
        </w:tc>
        <w:tc>
          <w:tcPr>
            <w:tcW w:w="1276" w:type="dxa"/>
          </w:tcPr>
          <w:p w14:paraId="453BFB7E" w14:textId="715F1E43" w:rsidR="00A403A9" w:rsidRPr="007B0E87" w:rsidRDefault="00EF19E3" w:rsidP="00213C34">
            <w:pPr>
              <w:jc w:val="center"/>
              <w:rPr>
                <w:b/>
                <w:bCs/>
              </w:rPr>
            </w:pPr>
            <w:r w:rsidRPr="007B0E87">
              <w:rPr>
                <w:b/>
                <w:bCs/>
              </w:rPr>
              <w:t>Įsigijimo vertė (Eur)</w:t>
            </w:r>
          </w:p>
        </w:tc>
        <w:tc>
          <w:tcPr>
            <w:tcW w:w="1417" w:type="dxa"/>
          </w:tcPr>
          <w:p w14:paraId="453BFB7F" w14:textId="77777777" w:rsidR="00A403A9" w:rsidRPr="007B0E87" w:rsidRDefault="00A403A9" w:rsidP="00213C34">
            <w:pPr>
              <w:jc w:val="center"/>
              <w:rPr>
                <w:b/>
                <w:bCs/>
              </w:rPr>
            </w:pPr>
            <w:r w:rsidRPr="007B0E87">
              <w:rPr>
                <w:b/>
                <w:bCs/>
              </w:rPr>
              <w:t>Unikalus Nr.</w:t>
            </w:r>
          </w:p>
        </w:tc>
        <w:tc>
          <w:tcPr>
            <w:tcW w:w="1418" w:type="dxa"/>
          </w:tcPr>
          <w:p w14:paraId="453BFB82" w14:textId="0046558D" w:rsidR="00A403A9" w:rsidRPr="007B0E87" w:rsidRDefault="008419C2" w:rsidP="00781EEC">
            <w:pPr>
              <w:jc w:val="center"/>
              <w:rPr>
                <w:b/>
                <w:bCs/>
              </w:rPr>
            </w:pPr>
            <w:r w:rsidRPr="008419C2">
              <w:rPr>
                <w:b/>
                <w:bCs/>
              </w:rPr>
              <w:t>Ilgis (m) / ilgis (km)*</w:t>
            </w: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E34F4E" w:rsidRPr="007B0E87" w14:paraId="453BFB90" w14:textId="77777777" w:rsidTr="0090089C">
        <w:tc>
          <w:tcPr>
            <w:tcW w:w="710" w:type="dxa"/>
          </w:tcPr>
          <w:p w14:paraId="453BFB87" w14:textId="161ED4B5" w:rsidR="00E34F4E" w:rsidRPr="007B0E87" w:rsidRDefault="00E34F4E" w:rsidP="00E34F4E">
            <w:pPr>
              <w:pStyle w:val="Sraopastraipa"/>
              <w:numPr>
                <w:ilvl w:val="0"/>
                <w:numId w:val="25"/>
              </w:numPr>
              <w:jc w:val="center"/>
            </w:pPr>
          </w:p>
        </w:tc>
        <w:tc>
          <w:tcPr>
            <w:tcW w:w="3827" w:type="dxa"/>
          </w:tcPr>
          <w:p w14:paraId="4503F076" w14:textId="77777777" w:rsidR="00E34F4E" w:rsidRDefault="00E34F4E" w:rsidP="00E34F4E">
            <w:r>
              <w:t>Lietaus nuotekų šalinimo tinklai prie Parko g. 9</w:t>
            </w:r>
          </w:p>
          <w:p w14:paraId="453BFB89" w14:textId="432CB1F7" w:rsidR="00E34F4E" w:rsidRPr="007B0E87" w:rsidRDefault="00E34F4E" w:rsidP="00E34F4E">
            <w:r>
              <w:t>(Panevėžio m., Parko g.)</w:t>
            </w:r>
          </w:p>
        </w:tc>
        <w:tc>
          <w:tcPr>
            <w:tcW w:w="1276" w:type="dxa"/>
          </w:tcPr>
          <w:p w14:paraId="453BFB8A" w14:textId="72806174" w:rsidR="00E34F4E" w:rsidRPr="007B0E87" w:rsidRDefault="00E34F4E" w:rsidP="00E34F4E">
            <w:pPr>
              <w:jc w:val="center"/>
            </w:pPr>
            <w:r>
              <w:t xml:space="preserve">2 020,00 </w:t>
            </w:r>
          </w:p>
        </w:tc>
        <w:tc>
          <w:tcPr>
            <w:tcW w:w="1417" w:type="dxa"/>
          </w:tcPr>
          <w:p w14:paraId="453BFB8B" w14:textId="14665FFF" w:rsidR="00E34F4E" w:rsidRPr="007B0E87" w:rsidRDefault="00E34F4E" w:rsidP="00E34F4E">
            <w:r>
              <w:t>4400-6974-8452</w:t>
            </w:r>
          </w:p>
        </w:tc>
        <w:tc>
          <w:tcPr>
            <w:tcW w:w="1418" w:type="dxa"/>
          </w:tcPr>
          <w:p w14:paraId="453BFB8C" w14:textId="756D2D22" w:rsidR="00E34F4E" w:rsidRPr="007B0E87" w:rsidRDefault="00E34F4E" w:rsidP="00E34F4E">
            <w:pPr>
              <w:jc w:val="center"/>
            </w:pPr>
            <w:r>
              <w:t>52,41</w:t>
            </w:r>
          </w:p>
        </w:tc>
        <w:tc>
          <w:tcPr>
            <w:tcW w:w="1559" w:type="dxa"/>
          </w:tcPr>
          <w:p w14:paraId="0DE3F0DB" w14:textId="77777777" w:rsidR="00E34F4E" w:rsidRPr="007B0E87" w:rsidRDefault="00E34F4E" w:rsidP="00E34F4E">
            <w:r w:rsidRPr="007B0E87">
              <w:t>Registro Nr.</w:t>
            </w:r>
          </w:p>
          <w:p w14:paraId="7C9BAA2B" w14:textId="0FDCCE25" w:rsidR="00E34F4E" w:rsidRPr="007B0E87" w:rsidRDefault="00E34F4E" w:rsidP="00E34F4E">
            <w:r>
              <w:t>44/4034734,</w:t>
            </w:r>
          </w:p>
          <w:p w14:paraId="453BFB8F" w14:textId="3C550C28" w:rsidR="00E34F4E" w:rsidRPr="007B0E87" w:rsidRDefault="00E34F4E" w:rsidP="00E34F4E">
            <w:r>
              <w:t>2026-06-12</w:t>
            </w:r>
          </w:p>
        </w:tc>
      </w:tr>
      <w:tr w:rsidR="00E34F4E" w:rsidRPr="007B0E87" w14:paraId="131DDCE0" w14:textId="77777777" w:rsidTr="0090089C">
        <w:tc>
          <w:tcPr>
            <w:tcW w:w="710" w:type="dxa"/>
          </w:tcPr>
          <w:p w14:paraId="328A529E" w14:textId="77777777" w:rsidR="00E34F4E" w:rsidRPr="007B0E87" w:rsidRDefault="00E34F4E" w:rsidP="00E34F4E">
            <w:pPr>
              <w:pStyle w:val="Sraopastraipa"/>
              <w:numPr>
                <w:ilvl w:val="0"/>
                <w:numId w:val="25"/>
              </w:numPr>
              <w:jc w:val="center"/>
            </w:pPr>
          </w:p>
        </w:tc>
        <w:tc>
          <w:tcPr>
            <w:tcW w:w="3827" w:type="dxa"/>
          </w:tcPr>
          <w:p w14:paraId="1E67F4AB" w14:textId="1B3DC0C8" w:rsidR="00E34F4E" w:rsidRDefault="00E34F4E" w:rsidP="00E34F4E">
            <w:r>
              <w:t>Lietaus nuotekų šalinimo tinklai prie Kosmonautų g. 9, 11</w:t>
            </w:r>
          </w:p>
          <w:p w14:paraId="7F904C70" w14:textId="50037EF7" w:rsidR="00E34F4E" w:rsidRDefault="00E34F4E" w:rsidP="00E34F4E">
            <w:r>
              <w:t>(Panevėžio m., Kosmonautų g.)</w:t>
            </w:r>
          </w:p>
        </w:tc>
        <w:tc>
          <w:tcPr>
            <w:tcW w:w="1276" w:type="dxa"/>
          </w:tcPr>
          <w:p w14:paraId="5DD16B1B" w14:textId="526137CA" w:rsidR="00E34F4E" w:rsidRDefault="00E34F4E" w:rsidP="00E34F4E">
            <w:pPr>
              <w:jc w:val="center"/>
            </w:pPr>
            <w:r>
              <w:t>4 980,00</w:t>
            </w:r>
          </w:p>
        </w:tc>
        <w:tc>
          <w:tcPr>
            <w:tcW w:w="1417" w:type="dxa"/>
          </w:tcPr>
          <w:p w14:paraId="4606E5EA" w14:textId="3FEB5659" w:rsidR="00E34F4E" w:rsidRDefault="00E34F4E" w:rsidP="00E34F4E">
            <w:r>
              <w:t>4400-6974-8214</w:t>
            </w:r>
          </w:p>
        </w:tc>
        <w:tc>
          <w:tcPr>
            <w:tcW w:w="1418" w:type="dxa"/>
          </w:tcPr>
          <w:p w14:paraId="11AF2C8F" w14:textId="2948CB0C" w:rsidR="00E34F4E" w:rsidRDefault="00E34F4E" w:rsidP="00E34F4E">
            <w:pPr>
              <w:jc w:val="center"/>
            </w:pPr>
            <w:r>
              <w:t>148,61</w:t>
            </w:r>
          </w:p>
        </w:tc>
        <w:tc>
          <w:tcPr>
            <w:tcW w:w="1559" w:type="dxa"/>
          </w:tcPr>
          <w:p w14:paraId="7E82F606" w14:textId="77777777" w:rsidR="00E34F4E" w:rsidRPr="007B0E87" w:rsidRDefault="00E34F4E" w:rsidP="00E34F4E">
            <w:r w:rsidRPr="007B0E87">
              <w:t>Registro Nr.</w:t>
            </w:r>
          </w:p>
          <w:p w14:paraId="0125394C" w14:textId="17C7D452" w:rsidR="00E34F4E" w:rsidRPr="007B0E87" w:rsidRDefault="00E34F4E" w:rsidP="00E34F4E">
            <w:r>
              <w:t>44/4034722,</w:t>
            </w:r>
          </w:p>
          <w:p w14:paraId="084D28AB" w14:textId="0C13C87E" w:rsidR="00E34F4E" w:rsidRPr="007B0E87" w:rsidRDefault="00E34F4E" w:rsidP="00E34F4E">
            <w:r>
              <w:t>2026-06-12</w:t>
            </w:r>
          </w:p>
        </w:tc>
      </w:tr>
      <w:tr w:rsidR="008B2193" w:rsidRPr="007B0E87" w14:paraId="47887514" w14:textId="77777777" w:rsidTr="0090089C">
        <w:tc>
          <w:tcPr>
            <w:tcW w:w="710" w:type="dxa"/>
          </w:tcPr>
          <w:p w14:paraId="5580662B" w14:textId="77777777" w:rsidR="008B2193" w:rsidRPr="007B0E87" w:rsidRDefault="008B2193" w:rsidP="008B2193">
            <w:pPr>
              <w:pStyle w:val="Sraopastraipa"/>
              <w:numPr>
                <w:ilvl w:val="0"/>
                <w:numId w:val="25"/>
              </w:numPr>
              <w:jc w:val="center"/>
            </w:pPr>
          </w:p>
        </w:tc>
        <w:tc>
          <w:tcPr>
            <w:tcW w:w="3827" w:type="dxa"/>
          </w:tcPr>
          <w:p w14:paraId="69AFF091" w14:textId="64326201" w:rsidR="008B2193" w:rsidRDefault="008B2193" w:rsidP="008B2193">
            <w:r>
              <w:t>Lietaus nuotekų šalinimo tinklai prie Statybininkų g. 4, 10, 12, 14</w:t>
            </w:r>
          </w:p>
          <w:p w14:paraId="39DC606E" w14:textId="0B57321C" w:rsidR="008B2193" w:rsidRDefault="008B2193" w:rsidP="008B2193">
            <w:r>
              <w:t>(Panevėžio m., Statybininkų g.)</w:t>
            </w:r>
          </w:p>
        </w:tc>
        <w:tc>
          <w:tcPr>
            <w:tcW w:w="1276" w:type="dxa"/>
          </w:tcPr>
          <w:p w14:paraId="566C34FA" w14:textId="445E0249" w:rsidR="008B2193" w:rsidRDefault="008B2193" w:rsidP="008B2193">
            <w:pPr>
              <w:jc w:val="center"/>
            </w:pPr>
            <w:r>
              <w:t>6 850,00</w:t>
            </w:r>
          </w:p>
        </w:tc>
        <w:tc>
          <w:tcPr>
            <w:tcW w:w="1417" w:type="dxa"/>
          </w:tcPr>
          <w:p w14:paraId="10392C92" w14:textId="3A944F61" w:rsidR="008B2193" w:rsidRDefault="008B2193" w:rsidP="008B2193">
            <w:r>
              <w:t>4400-6985-2860</w:t>
            </w:r>
          </w:p>
        </w:tc>
        <w:tc>
          <w:tcPr>
            <w:tcW w:w="1418" w:type="dxa"/>
          </w:tcPr>
          <w:p w14:paraId="7C6F9708" w14:textId="75C1FA4B" w:rsidR="008B2193" w:rsidRDefault="008B2193" w:rsidP="008B2193">
            <w:pPr>
              <w:jc w:val="center"/>
            </w:pPr>
            <w:r>
              <w:t>203,39</w:t>
            </w:r>
          </w:p>
        </w:tc>
        <w:tc>
          <w:tcPr>
            <w:tcW w:w="1559" w:type="dxa"/>
          </w:tcPr>
          <w:p w14:paraId="715F2020" w14:textId="77777777" w:rsidR="008B2193" w:rsidRPr="007B0E87" w:rsidRDefault="008B2193" w:rsidP="008B2193">
            <w:r w:rsidRPr="007B0E87">
              <w:t>Registro Nr.</w:t>
            </w:r>
          </w:p>
          <w:p w14:paraId="69605785" w14:textId="52A47BD8" w:rsidR="008B2193" w:rsidRPr="007B0E87" w:rsidRDefault="008B2193" w:rsidP="008B2193">
            <w:r>
              <w:t>44/4048544,</w:t>
            </w:r>
          </w:p>
          <w:p w14:paraId="6001FE5F" w14:textId="300A78BC" w:rsidR="008B2193" w:rsidRPr="007B0E87" w:rsidRDefault="008B2193" w:rsidP="008B2193">
            <w:r>
              <w:t>2026-06-12</w:t>
            </w:r>
          </w:p>
        </w:tc>
      </w:tr>
      <w:tr w:rsidR="008B2193" w:rsidRPr="007B0E87" w14:paraId="50A20AA5" w14:textId="77777777" w:rsidTr="0090089C">
        <w:tc>
          <w:tcPr>
            <w:tcW w:w="710" w:type="dxa"/>
          </w:tcPr>
          <w:p w14:paraId="5CF91F10" w14:textId="77777777" w:rsidR="008B2193" w:rsidRPr="007B0E87" w:rsidRDefault="008B2193" w:rsidP="008B2193">
            <w:pPr>
              <w:pStyle w:val="Sraopastraipa"/>
              <w:numPr>
                <w:ilvl w:val="0"/>
                <w:numId w:val="25"/>
              </w:numPr>
              <w:jc w:val="center"/>
            </w:pPr>
          </w:p>
        </w:tc>
        <w:tc>
          <w:tcPr>
            <w:tcW w:w="3827" w:type="dxa"/>
          </w:tcPr>
          <w:p w14:paraId="4B0FF77B" w14:textId="3D1023F5" w:rsidR="008B2193" w:rsidRDefault="008B2193" w:rsidP="008B2193">
            <w:r>
              <w:t>Lietaus nuotekų šalinimo tinklai prie Statybininkų g. 6, 8, 16, 18</w:t>
            </w:r>
          </w:p>
          <w:p w14:paraId="5C298439" w14:textId="3E95FAAE" w:rsidR="008B2193" w:rsidRDefault="008B2193" w:rsidP="008B2193">
            <w:r>
              <w:t>(Panevėžio m., Statybininkų g.)</w:t>
            </w:r>
          </w:p>
        </w:tc>
        <w:tc>
          <w:tcPr>
            <w:tcW w:w="1276" w:type="dxa"/>
          </w:tcPr>
          <w:p w14:paraId="3FC26FA0" w14:textId="2683A52D" w:rsidR="008B2193" w:rsidRDefault="008B2193" w:rsidP="008B2193">
            <w:pPr>
              <w:jc w:val="center"/>
            </w:pPr>
            <w:r>
              <w:t>9 290,00</w:t>
            </w:r>
          </w:p>
        </w:tc>
        <w:tc>
          <w:tcPr>
            <w:tcW w:w="1417" w:type="dxa"/>
          </w:tcPr>
          <w:p w14:paraId="21411CB3" w14:textId="444497CE" w:rsidR="008B2193" w:rsidRDefault="008B2193" w:rsidP="008B2193">
            <w:r>
              <w:t>4400-6985-2844</w:t>
            </w:r>
          </w:p>
        </w:tc>
        <w:tc>
          <w:tcPr>
            <w:tcW w:w="1418" w:type="dxa"/>
          </w:tcPr>
          <w:p w14:paraId="59F6D51E" w14:textId="1CA346C2" w:rsidR="008B2193" w:rsidRDefault="008B2193" w:rsidP="008B2193">
            <w:pPr>
              <w:jc w:val="center"/>
            </w:pPr>
            <w:r>
              <w:t>257,05</w:t>
            </w:r>
          </w:p>
        </w:tc>
        <w:tc>
          <w:tcPr>
            <w:tcW w:w="1559" w:type="dxa"/>
          </w:tcPr>
          <w:p w14:paraId="68B6BF5A" w14:textId="77777777" w:rsidR="008B2193" w:rsidRPr="007B0E87" w:rsidRDefault="008B2193" w:rsidP="008B2193">
            <w:r w:rsidRPr="007B0E87">
              <w:t>Registro Nr.</w:t>
            </w:r>
          </w:p>
          <w:p w14:paraId="45D7BFC1" w14:textId="5150D249" w:rsidR="008B2193" w:rsidRPr="007B0E87" w:rsidRDefault="008B2193" w:rsidP="008B2193">
            <w:r>
              <w:t>44/4048542,</w:t>
            </w:r>
          </w:p>
          <w:p w14:paraId="6D5AD4C9" w14:textId="00E423B6" w:rsidR="008B2193" w:rsidRPr="007B0E87" w:rsidRDefault="008B2193" w:rsidP="008B2193">
            <w:r>
              <w:t>2026-06-12</w:t>
            </w:r>
          </w:p>
        </w:tc>
      </w:tr>
      <w:tr w:rsidR="008B2193" w:rsidRPr="007B0E87" w14:paraId="6F1926D1" w14:textId="77777777" w:rsidTr="0090089C">
        <w:tc>
          <w:tcPr>
            <w:tcW w:w="710" w:type="dxa"/>
          </w:tcPr>
          <w:p w14:paraId="0B6F424B" w14:textId="77777777" w:rsidR="008B2193" w:rsidRPr="007B0E87" w:rsidRDefault="008B2193" w:rsidP="008B2193">
            <w:pPr>
              <w:pStyle w:val="Sraopastraipa"/>
              <w:numPr>
                <w:ilvl w:val="0"/>
                <w:numId w:val="25"/>
              </w:numPr>
              <w:jc w:val="center"/>
            </w:pPr>
          </w:p>
        </w:tc>
        <w:tc>
          <w:tcPr>
            <w:tcW w:w="3827" w:type="dxa"/>
          </w:tcPr>
          <w:p w14:paraId="0B00064B" w14:textId="2CAD8450" w:rsidR="008B2193" w:rsidRDefault="008B2193" w:rsidP="008B2193">
            <w:r>
              <w:t>Lietaus nuotekų šalinimo tinklai prie Statybininkų g. 8</w:t>
            </w:r>
          </w:p>
          <w:p w14:paraId="464EEFE4" w14:textId="1AFE1210" w:rsidR="008B2193" w:rsidRDefault="008B2193" w:rsidP="008B2193">
            <w:r>
              <w:t>(Panevėžio m., Statybininkų g.)</w:t>
            </w:r>
          </w:p>
        </w:tc>
        <w:tc>
          <w:tcPr>
            <w:tcW w:w="1276" w:type="dxa"/>
          </w:tcPr>
          <w:p w14:paraId="5D55E3F4" w14:textId="71870A26" w:rsidR="008B2193" w:rsidRDefault="008B2193" w:rsidP="008B2193">
            <w:pPr>
              <w:jc w:val="center"/>
            </w:pPr>
            <w:r>
              <w:t>1 820,00</w:t>
            </w:r>
          </w:p>
        </w:tc>
        <w:tc>
          <w:tcPr>
            <w:tcW w:w="1417" w:type="dxa"/>
          </w:tcPr>
          <w:p w14:paraId="4316F795" w14:textId="35CEED18" w:rsidR="008B2193" w:rsidRDefault="008B2193" w:rsidP="008B2193">
            <w:r>
              <w:t>4400-6974-8474</w:t>
            </w:r>
          </w:p>
        </w:tc>
        <w:tc>
          <w:tcPr>
            <w:tcW w:w="1418" w:type="dxa"/>
          </w:tcPr>
          <w:p w14:paraId="6324F734" w14:textId="63898168" w:rsidR="008B2193" w:rsidRDefault="008B2193" w:rsidP="008B2193">
            <w:pPr>
              <w:jc w:val="center"/>
            </w:pPr>
            <w:r>
              <w:t>52,98</w:t>
            </w:r>
          </w:p>
        </w:tc>
        <w:tc>
          <w:tcPr>
            <w:tcW w:w="1559" w:type="dxa"/>
          </w:tcPr>
          <w:p w14:paraId="459FF64C" w14:textId="77777777" w:rsidR="008B2193" w:rsidRPr="007B0E87" w:rsidRDefault="008B2193" w:rsidP="008B2193">
            <w:r w:rsidRPr="007B0E87">
              <w:t>Registro Nr.</w:t>
            </w:r>
          </w:p>
          <w:p w14:paraId="24B89083" w14:textId="7381EB38" w:rsidR="008B2193" w:rsidRPr="007B0E87" w:rsidRDefault="008B2193" w:rsidP="008B2193">
            <w:r>
              <w:t>44/4034735,</w:t>
            </w:r>
          </w:p>
          <w:p w14:paraId="1C2C6B32" w14:textId="578CAF54" w:rsidR="008B2193" w:rsidRPr="007B0E87" w:rsidRDefault="008B2193" w:rsidP="008B2193">
            <w:r>
              <w:t>2026-06-12</w:t>
            </w:r>
          </w:p>
        </w:tc>
      </w:tr>
      <w:tr w:rsidR="008B2193" w:rsidRPr="007B0E87" w14:paraId="68A123B1" w14:textId="77777777" w:rsidTr="0090089C">
        <w:tc>
          <w:tcPr>
            <w:tcW w:w="710" w:type="dxa"/>
          </w:tcPr>
          <w:p w14:paraId="240D9DEA" w14:textId="77777777" w:rsidR="008B2193" w:rsidRPr="007B0E87" w:rsidRDefault="008B2193" w:rsidP="008B2193">
            <w:pPr>
              <w:pStyle w:val="Sraopastraipa"/>
              <w:numPr>
                <w:ilvl w:val="0"/>
                <w:numId w:val="25"/>
              </w:numPr>
              <w:jc w:val="center"/>
            </w:pPr>
          </w:p>
        </w:tc>
        <w:tc>
          <w:tcPr>
            <w:tcW w:w="3827" w:type="dxa"/>
          </w:tcPr>
          <w:p w14:paraId="53AE67ED" w14:textId="03997D83" w:rsidR="008B2193" w:rsidRDefault="008B2193" w:rsidP="008B2193">
            <w:r>
              <w:t>Lietaus nuotekų šalinimo tinklai prie Statybininkų g. 12</w:t>
            </w:r>
          </w:p>
          <w:p w14:paraId="396FD008" w14:textId="64D5CACF" w:rsidR="008B2193" w:rsidRDefault="008B2193" w:rsidP="008B2193">
            <w:r>
              <w:t>(Panevėžio m., Statybininkų g.)</w:t>
            </w:r>
          </w:p>
        </w:tc>
        <w:tc>
          <w:tcPr>
            <w:tcW w:w="1276" w:type="dxa"/>
          </w:tcPr>
          <w:p w14:paraId="118C9B53" w14:textId="214B13BA" w:rsidR="008B2193" w:rsidRDefault="006C15F4" w:rsidP="008B2193">
            <w:pPr>
              <w:jc w:val="center"/>
            </w:pPr>
            <w:r>
              <w:t>3 430,00</w:t>
            </w:r>
          </w:p>
        </w:tc>
        <w:tc>
          <w:tcPr>
            <w:tcW w:w="1417" w:type="dxa"/>
          </w:tcPr>
          <w:p w14:paraId="5A2F7F84" w14:textId="490D50A0" w:rsidR="008B2193" w:rsidRDefault="008B2193" w:rsidP="008B2193">
            <w:r>
              <w:t>4400-6974-8522</w:t>
            </w:r>
          </w:p>
        </w:tc>
        <w:tc>
          <w:tcPr>
            <w:tcW w:w="1418" w:type="dxa"/>
          </w:tcPr>
          <w:p w14:paraId="6B3BC5EA" w14:textId="014D9AC2" w:rsidR="008B2193" w:rsidRDefault="008B2193" w:rsidP="008B2193">
            <w:pPr>
              <w:jc w:val="center"/>
            </w:pPr>
            <w:r>
              <w:t>85,17</w:t>
            </w:r>
          </w:p>
        </w:tc>
        <w:tc>
          <w:tcPr>
            <w:tcW w:w="1559" w:type="dxa"/>
          </w:tcPr>
          <w:p w14:paraId="00925AED" w14:textId="77777777" w:rsidR="008B2193" w:rsidRPr="007B0E87" w:rsidRDefault="008B2193" w:rsidP="008B2193">
            <w:r w:rsidRPr="007B0E87">
              <w:t>Registro Nr.</w:t>
            </w:r>
          </w:p>
          <w:p w14:paraId="09B6E3F5" w14:textId="5FC16060" w:rsidR="008B2193" w:rsidRPr="007B0E87" w:rsidRDefault="008B2193" w:rsidP="008B2193">
            <w:r>
              <w:t>44/4034737,</w:t>
            </w:r>
          </w:p>
          <w:p w14:paraId="6F248F7A" w14:textId="4853E7C6" w:rsidR="008B2193" w:rsidRPr="007B0E87" w:rsidRDefault="008B2193" w:rsidP="008B2193">
            <w:r>
              <w:t>2026-06-12</w:t>
            </w:r>
          </w:p>
        </w:tc>
      </w:tr>
      <w:tr w:rsidR="00796F3F" w:rsidRPr="007B0E87" w14:paraId="51544634" w14:textId="77777777" w:rsidTr="0090089C">
        <w:tc>
          <w:tcPr>
            <w:tcW w:w="710" w:type="dxa"/>
          </w:tcPr>
          <w:p w14:paraId="27273BE1" w14:textId="77777777" w:rsidR="00796F3F" w:rsidRPr="007B0E87" w:rsidRDefault="00796F3F" w:rsidP="00796F3F">
            <w:pPr>
              <w:pStyle w:val="Sraopastraipa"/>
              <w:numPr>
                <w:ilvl w:val="0"/>
                <w:numId w:val="25"/>
              </w:numPr>
              <w:jc w:val="center"/>
            </w:pPr>
          </w:p>
        </w:tc>
        <w:tc>
          <w:tcPr>
            <w:tcW w:w="3827" w:type="dxa"/>
          </w:tcPr>
          <w:p w14:paraId="33356EAC" w14:textId="76611BA2" w:rsidR="00796F3F" w:rsidRDefault="00796F3F" w:rsidP="00796F3F">
            <w:r>
              <w:t>Lietaus nuotekų šalinimo tinklai prie Statybininkų g. 20, 22</w:t>
            </w:r>
          </w:p>
          <w:p w14:paraId="2730E6CE" w14:textId="23E3894A" w:rsidR="00796F3F" w:rsidRDefault="00796F3F" w:rsidP="00796F3F">
            <w:r>
              <w:t>(Panevėžio m., Statybininkų g.)</w:t>
            </w:r>
          </w:p>
        </w:tc>
        <w:tc>
          <w:tcPr>
            <w:tcW w:w="1276" w:type="dxa"/>
          </w:tcPr>
          <w:p w14:paraId="1A132BEE" w14:textId="476D5407" w:rsidR="00796F3F" w:rsidRDefault="00796F3F" w:rsidP="00796F3F">
            <w:pPr>
              <w:jc w:val="center"/>
            </w:pPr>
            <w:r>
              <w:t>9 090,00</w:t>
            </w:r>
          </w:p>
        </w:tc>
        <w:tc>
          <w:tcPr>
            <w:tcW w:w="1417" w:type="dxa"/>
          </w:tcPr>
          <w:p w14:paraId="6C88FAB0" w14:textId="1C31462A" w:rsidR="00796F3F" w:rsidRDefault="00796F3F" w:rsidP="00796F3F">
            <w:r>
              <w:t>4400-6974-8541</w:t>
            </w:r>
          </w:p>
        </w:tc>
        <w:tc>
          <w:tcPr>
            <w:tcW w:w="1418" w:type="dxa"/>
          </w:tcPr>
          <w:p w14:paraId="5E0618BD" w14:textId="0383DAF4" w:rsidR="00796F3F" w:rsidRDefault="00796F3F" w:rsidP="00796F3F">
            <w:pPr>
              <w:jc w:val="center"/>
            </w:pPr>
            <w:r>
              <w:t>256,35</w:t>
            </w:r>
          </w:p>
        </w:tc>
        <w:tc>
          <w:tcPr>
            <w:tcW w:w="1559" w:type="dxa"/>
          </w:tcPr>
          <w:p w14:paraId="6DE53961" w14:textId="77777777" w:rsidR="00796F3F" w:rsidRPr="007B0E87" w:rsidRDefault="00796F3F" w:rsidP="00796F3F">
            <w:r w:rsidRPr="007B0E87">
              <w:t>Registro Nr.</w:t>
            </w:r>
          </w:p>
          <w:p w14:paraId="0DD741D1" w14:textId="6C1E9136" w:rsidR="00796F3F" w:rsidRPr="007B0E87" w:rsidRDefault="00796F3F" w:rsidP="00796F3F">
            <w:r>
              <w:t>44/4034738,</w:t>
            </w:r>
          </w:p>
          <w:p w14:paraId="2AEFEC98" w14:textId="1604A0E8" w:rsidR="00796F3F" w:rsidRPr="007B0E87" w:rsidRDefault="00796F3F" w:rsidP="00796F3F">
            <w:r>
              <w:t>2026-06-12</w:t>
            </w:r>
          </w:p>
        </w:tc>
      </w:tr>
      <w:tr w:rsidR="00796F3F" w:rsidRPr="007B0E87" w14:paraId="22BB5023" w14:textId="77777777" w:rsidTr="0090089C">
        <w:tc>
          <w:tcPr>
            <w:tcW w:w="710" w:type="dxa"/>
          </w:tcPr>
          <w:p w14:paraId="0F666B18" w14:textId="77777777" w:rsidR="00796F3F" w:rsidRPr="007B0E87" w:rsidRDefault="00796F3F" w:rsidP="00796F3F">
            <w:pPr>
              <w:pStyle w:val="Sraopastraipa"/>
              <w:numPr>
                <w:ilvl w:val="0"/>
                <w:numId w:val="25"/>
              </w:numPr>
              <w:jc w:val="center"/>
            </w:pPr>
          </w:p>
        </w:tc>
        <w:tc>
          <w:tcPr>
            <w:tcW w:w="3827" w:type="dxa"/>
          </w:tcPr>
          <w:p w14:paraId="14038BE5" w14:textId="098E74D7" w:rsidR="00796F3F" w:rsidRDefault="00796F3F" w:rsidP="00796F3F">
            <w:r>
              <w:t>Lietaus nuotekų šalinimo tinklai prie Statybininkų g. 22</w:t>
            </w:r>
          </w:p>
          <w:p w14:paraId="67272A85" w14:textId="671A9CEA" w:rsidR="00796F3F" w:rsidRDefault="00796F3F" w:rsidP="00796F3F">
            <w:r>
              <w:t>(Panevėžio m., Statybininkų g.)</w:t>
            </w:r>
          </w:p>
        </w:tc>
        <w:tc>
          <w:tcPr>
            <w:tcW w:w="1276" w:type="dxa"/>
          </w:tcPr>
          <w:p w14:paraId="64970FFF" w14:textId="097D41DA" w:rsidR="00796F3F" w:rsidRDefault="00796F3F" w:rsidP="00796F3F">
            <w:pPr>
              <w:jc w:val="center"/>
            </w:pPr>
            <w:r>
              <w:t>5 270,00</w:t>
            </w:r>
          </w:p>
        </w:tc>
        <w:tc>
          <w:tcPr>
            <w:tcW w:w="1417" w:type="dxa"/>
          </w:tcPr>
          <w:p w14:paraId="124DA81E" w14:textId="738078CD" w:rsidR="00796F3F" w:rsidRDefault="00796F3F" w:rsidP="00796F3F">
            <w:r>
              <w:t>4400-6974-8496</w:t>
            </w:r>
          </w:p>
        </w:tc>
        <w:tc>
          <w:tcPr>
            <w:tcW w:w="1418" w:type="dxa"/>
          </w:tcPr>
          <w:p w14:paraId="483751C0" w14:textId="30B46B28" w:rsidR="00796F3F" w:rsidRDefault="00796F3F" w:rsidP="00796F3F">
            <w:pPr>
              <w:jc w:val="center"/>
            </w:pPr>
            <w:r>
              <w:t>93,36</w:t>
            </w:r>
          </w:p>
        </w:tc>
        <w:tc>
          <w:tcPr>
            <w:tcW w:w="1559" w:type="dxa"/>
          </w:tcPr>
          <w:p w14:paraId="09CA2F4F" w14:textId="77777777" w:rsidR="00796F3F" w:rsidRPr="007B0E87" w:rsidRDefault="00796F3F" w:rsidP="00796F3F">
            <w:r w:rsidRPr="007B0E87">
              <w:t>Registro Nr.</w:t>
            </w:r>
          </w:p>
          <w:p w14:paraId="2C859562" w14:textId="68AAE064" w:rsidR="00796F3F" w:rsidRPr="007B0E87" w:rsidRDefault="00796F3F" w:rsidP="00796F3F">
            <w:r>
              <w:t>44/4034736,</w:t>
            </w:r>
          </w:p>
          <w:p w14:paraId="0D481E33" w14:textId="1BC0A679" w:rsidR="00796F3F" w:rsidRPr="007B0E87" w:rsidRDefault="00796F3F" w:rsidP="00796F3F">
            <w:r>
              <w:t>2026-06-12</w:t>
            </w:r>
          </w:p>
        </w:tc>
      </w:tr>
      <w:tr w:rsidR="00FB75AD" w:rsidRPr="007B0E87" w14:paraId="46AA7A53" w14:textId="77777777" w:rsidTr="0090089C">
        <w:tc>
          <w:tcPr>
            <w:tcW w:w="710" w:type="dxa"/>
          </w:tcPr>
          <w:p w14:paraId="19C009E2" w14:textId="77777777" w:rsidR="00FB75AD" w:rsidRPr="007B0E87" w:rsidRDefault="00FB75AD" w:rsidP="00FB75AD">
            <w:pPr>
              <w:pStyle w:val="Sraopastraipa"/>
              <w:numPr>
                <w:ilvl w:val="0"/>
                <w:numId w:val="25"/>
              </w:numPr>
              <w:jc w:val="center"/>
            </w:pPr>
          </w:p>
        </w:tc>
        <w:tc>
          <w:tcPr>
            <w:tcW w:w="3827" w:type="dxa"/>
          </w:tcPr>
          <w:p w14:paraId="4008B492" w14:textId="77777777" w:rsidR="00FB75AD" w:rsidRDefault="00FB75AD" w:rsidP="00FB75AD">
            <w:r>
              <w:t>Lietaus nuotekų šalinimo tinklai prie Projektuotojų g. 14, 16, 18, 18A</w:t>
            </w:r>
          </w:p>
          <w:p w14:paraId="7747D620" w14:textId="5B0C0434" w:rsidR="00FB75AD" w:rsidRDefault="00FB75AD" w:rsidP="00FB75AD">
            <w:r>
              <w:t>(Panevėžio m., Projektuotojų g.)</w:t>
            </w:r>
          </w:p>
        </w:tc>
        <w:tc>
          <w:tcPr>
            <w:tcW w:w="1276" w:type="dxa"/>
          </w:tcPr>
          <w:p w14:paraId="19EE7E37" w14:textId="27BC8CD5" w:rsidR="00FB75AD" w:rsidRDefault="00FB75AD" w:rsidP="00FB75AD">
            <w:pPr>
              <w:jc w:val="center"/>
            </w:pPr>
            <w:r>
              <w:t>20 000,00</w:t>
            </w:r>
          </w:p>
        </w:tc>
        <w:tc>
          <w:tcPr>
            <w:tcW w:w="1417" w:type="dxa"/>
          </w:tcPr>
          <w:p w14:paraId="6D6CCFBB" w14:textId="37A63C60" w:rsidR="00FB75AD" w:rsidRDefault="00FB75AD" w:rsidP="00FB75AD">
            <w:r>
              <w:t>4400-6979-0645</w:t>
            </w:r>
          </w:p>
        </w:tc>
        <w:tc>
          <w:tcPr>
            <w:tcW w:w="1418" w:type="dxa"/>
          </w:tcPr>
          <w:p w14:paraId="026A2B47" w14:textId="492EE60C" w:rsidR="00FB75AD" w:rsidRDefault="00FB75AD" w:rsidP="00FB75AD">
            <w:pPr>
              <w:jc w:val="center"/>
            </w:pPr>
            <w:r>
              <w:t>269,15</w:t>
            </w:r>
          </w:p>
        </w:tc>
        <w:tc>
          <w:tcPr>
            <w:tcW w:w="1559" w:type="dxa"/>
          </w:tcPr>
          <w:p w14:paraId="2C117761" w14:textId="77777777" w:rsidR="00FB75AD" w:rsidRPr="007B0E87" w:rsidRDefault="00FB75AD" w:rsidP="00FB75AD">
            <w:r w:rsidRPr="007B0E87">
              <w:t>Registro Nr.</w:t>
            </w:r>
          </w:p>
          <w:p w14:paraId="351D808E" w14:textId="1A8F1768" w:rsidR="00FB75AD" w:rsidRPr="007B0E87" w:rsidRDefault="00FB75AD" w:rsidP="00FB75AD">
            <w:r>
              <w:t>44/4038492,</w:t>
            </w:r>
          </w:p>
          <w:p w14:paraId="3E0AFD76" w14:textId="5103B121" w:rsidR="00FB75AD" w:rsidRPr="007B0E87" w:rsidRDefault="00FB75AD" w:rsidP="00FB75AD">
            <w:r>
              <w:t>2026-08-04</w:t>
            </w:r>
          </w:p>
        </w:tc>
      </w:tr>
      <w:tr w:rsidR="00FB75AD" w:rsidRPr="007B0E87" w14:paraId="7EBC9EA4" w14:textId="77777777" w:rsidTr="0090089C">
        <w:tc>
          <w:tcPr>
            <w:tcW w:w="710" w:type="dxa"/>
          </w:tcPr>
          <w:p w14:paraId="686F79D4" w14:textId="77777777" w:rsidR="00FB75AD" w:rsidRPr="007B0E87" w:rsidRDefault="00FB75AD" w:rsidP="00FB75AD">
            <w:pPr>
              <w:pStyle w:val="Sraopastraipa"/>
              <w:numPr>
                <w:ilvl w:val="0"/>
                <w:numId w:val="25"/>
              </w:numPr>
              <w:jc w:val="center"/>
            </w:pPr>
          </w:p>
        </w:tc>
        <w:tc>
          <w:tcPr>
            <w:tcW w:w="3827" w:type="dxa"/>
          </w:tcPr>
          <w:p w14:paraId="76BD0B44" w14:textId="08909705" w:rsidR="00FB75AD" w:rsidRDefault="00FB75AD" w:rsidP="00FB75AD">
            <w:r>
              <w:t>Lietaus nuotekų šalinimo tinklai prie Projektuotojų g. 20, 20A, 22</w:t>
            </w:r>
          </w:p>
          <w:p w14:paraId="17A1998D" w14:textId="4D663274" w:rsidR="00FB75AD" w:rsidRDefault="00FB75AD" w:rsidP="00FB75AD">
            <w:r>
              <w:t>(Panevėžio m., Projektuotojų g.)</w:t>
            </w:r>
          </w:p>
        </w:tc>
        <w:tc>
          <w:tcPr>
            <w:tcW w:w="1276" w:type="dxa"/>
          </w:tcPr>
          <w:p w14:paraId="2D8C8067" w14:textId="5E749049" w:rsidR="00FB75AD" w:rsidRDefault="00FB75AD" w:rsidP="00FB75AD">
            <w:pPr>
              <w:jc w:val="center"/>
            </w:pPr>
            <w:r>
              <w:t>6 740,00</w:t>
            </w:r>
          </w:p>
        </w:tc>
        <w:tc>
          <w:tcPr>
            <w:tcW w:w="1417" w:type="dxa"/>
          </w:tcPr>
          <w:p w14:paraId="0226C284" w14:textId="1B6EA35E" w:rsidR="00FB75AD" w:rsidRDefault="00FB75AD" w:rsidP="00FB75AD">
            <w:r>
              <w:t>4400-6992-5091</w:t>
            </w:r>
          </w:p>
        </w:tc>
        <w:tc>
          <w:tcPr>
            <w:tcW w:w="1418" w:type="dxa"/>
          </w:tcPr>
          <w:p w14:paraId="2401064A" w14:textId="6EEF57B0" w:rsidR="00FB75AD" w:rsidRDefault="00FB75AD" w:rsidP="00FB75AD">
            <w:pPr>
              <w:jc w:val="center"/>
            </w:pPr>
            <w:r>
              <w:t>155,77</w:t>
            </w:r>
          </w:p>
        </w:tc>
        <w:tc>
          <w:tcPr>
            <w:tcW w:w="1559" w:type="dxa"/>
          </w:tcPr>
          <w:p w14:paraId="2AD947C8" w14:textId="77777777" w:rsidR="00FB75AD" w:rsidRPr="00BB19A9" w:rsidRDefault="00FB75AD" w:rsidP="00FB75AD">
            <w:r w:rsidRPr="00BB19A9">
              <w:t>Registro Nr.</w:t>
            </w:r>
          </w:p>
          <w:p w14:paraId="6CA38B83" w14:textId="27A848B2" w:rsidR="00FB75AD" w:rsidRPr="00BB19A9" w:rsidRDefault="00FB75AD" w:rsidP="00FB75AD">
            <w:r w:rsidRPr="00BB19A9">
              <w:t>44/</w:t>
            </w:r>
            <w:r w:rsidR="00BB19A9" w:rsidRPr="00BB19A9">
              <w:t>4054331</w:t>
            </w:r>
            <w:r w:rsidRPr="00BB19A9">
              <w:t>,</w:t>
            </w:r>
          </w:p>
          <w:p w14:paraId="565B1189" w14:textId="592C01D8" w:rsidR="00FB75AD" w:rsidRPr="00BB19A9" w:rsidRDefault="00FB75AD" w:rsidP="00FB75AD">
            <w:r w:rsidRPr="00BB19A9">
              <w:t>2026-08-04</w:t>
            </w:r>
          </w:p>
        </w:tc>
      </w:tr>
      <w:tr w:rsidR="00375F4F" w:rsidRPr="007B0E87" w14:paraId="52D38AC5" w14:textId="77777777" w:rsidTr="0090089C">
        <w:tc>
          <w:tcPr>
            <w:tcW w:w="710" w:type="dxa"/>
          </w:tcPr>
          <w:p w14:paraId="062F45E4" w14:textId="77777777" w:rsidR="00375F4F" w:rsidRPr="007B0E87" w:rsidRDefault="00375F4F" w:rsidP="00375F4F">
            <w:pPr>
              <w:pStyle w:val="Sraopastraipa"/>
              <w:numPr>
                <w:ilvl w:val="0"/>
                <w:numId w:val="25"/>
              </w:numPr>
              <w:jc w:val="center"/>
            </w:pPr>
          </w:p>
        </w:tc>
        <w:tc>
          <w:tcPr>
            <w:tcW w:w="3827" w:type="dxa"/>
          </w:tcPr>
          <w:p w14:paraId="418ACA5D" w14:textId="4ABA9A79" w:rsidR="00375F4F" w:rsidRDefault="00375F4F" w:rsidP="00375F4F">
            <w:r>
              <w:t>Lietaus nuotekų šalinimo tinklai prie Molainių g. 64</w:t>
            </w:r>
          </w:p>
          <w:p w14:paraId="5E98F945" w14:textId="678ECBAA" w:rsidR="00375F4F" w:rsidRDefault="00375F4F" w:rsidP="00375F4F">
            <w:r>
              <w:t>(Panevėžio m., Molainių g.)</w:t>
            </w:r>
          </w:p>
        </w:tc>
        <w:tc>
          <w:tcPr>
            <w:tcW w:w="1276" w:type="dxa"/>
          </w:tcPr>
          <w:p w14:paraId="2D9FA3CF" w14:textId="6185AD3B" w:rsidR="00375F4F" w:rsidRDefault="00375F4F" w:rsidP="00375F4F">
            <w:pPr>
              <w:jc w:val="center"/>
            </w:pPr>
            <w:r>
              <w:t>657,00</w:t>
            </w:r>
          </w:p>
        </w:tc>
        <w:tc>
          <w:tcPr>
            <w:tcW w:w="1417" w:type="dxa"/>
          </w:tcPr>
          <w:p w14:paraId="605C0A93" w14:textId="3E725986" w:rsidR="00375F4F" w:rsidRDefault="00375F4F" w:rsidP="00375F4F">
            <w:r>
              <w:t>4400-6978-5924</w:t>
            </w:r>
          </w:p>
        </w:tc>
        <w:tc>
          <w:tcPr>
            <w:tcW w:w="1418" w:type="dxa"/>
          </w:tcPr>
          <w:p w14:paraId="460E8317" w14:textId="0529A756" w:rsidR="00375F4F" w:rsidRDefault="00375F4F" w:rsidP="00375F4F">
            <w:pPr>
              <w:jc w:val="center"/>
            </w:pPr>
            <w:r>
              <w:t>74,23</w:t>
            </w:r>
          </w:p>
        </w:tc>
        <w:tc>
          <w:tcPr>
            <w:tcW w:w="1559" w:type="dxa"/>
          </w:tcPr>
          <w:p w14:paraId="0F29170E" w14:textId="77777777" w:rsidR="00375F4F" w:rsidRPr="00BB19A9" w:rsidRDefault="00375F4F" w:rsidP="00375F4F">
            <w:r w:rsidRPr="00BB19A9">
              <w:t>Registro Nr.</w:t>
            </w:r>
          </w:p>
          <w:p w14:paraId="36662085" w14:textId="5779DF57" w:rsidR="00375F4F" w:rsidRPr="00BB19A9" w:rsidRDefault="00375F4F" w:rsidP="00375F4F">
            <w:r w:rsidRPr="00BB19A9">
              <w:t>44/4038293,</w:t>
            </w:r>
          </w:p>
          <w:p w14:paraId="35C7F374" w14:textId="06FA5D25" w:rsidR="00375F4F" w:rsidRPr="00BB19A9" w:rsidRDefault="00375F4F" w:rsidP="00375F4F">
            <w:r w:rsidRPr="00BB19A9">
              <w:t>2026-08-04</w:t>
            </w:r>
          </w:p>
        </w:tc>
      </w:tr>
      <w:tr w:rsidR="00375F4F" w:rsidRPr="007B0E87" w14:paraId="59A13B5A" w14:textId="77777777" w:rsidTr="0090089C">
        <w:tc>
          <w:tcPr>
            <w:tcW w:w="710" w:type="dxa"/>
          </w:tcPr>
          <w:p w14:paraId="199960BE" w14:textId="77777777" w:rsidR="00375F4F" w:rsidRPr="007B0E87" w:rsidRDefault="00375F4F" w:rsidP="00375F4F">
            <w:pPr>
              <w:pStyle w:val="Sraopastraipa"/>
              <w:numPr>
                <w:ilvl w:val="0"/>
                <w:numId w:val="25"/>
              </w:numPr>
              <w:jc w:val="center"/>
            </w:pPr>
          </w:p>
        </w:tc>
        <w:tc>
          <w:tcPr>
            <w:tcW w:w="3827" w:type="dxa"/>
          </w:tcPr>
          <w:p w14:paraId="2A9AFF09" w14:textId="2E0ED3C5" w:rsidR="00375F4F" w:rsidRDefault="00375F4F" w:rsidP="00375F4F">
            <w:r>
              <w:t>Lietaus nuotekų šalinimo tinklai prie Molainių g. 74</w:t>
            </w:r>
          </w:p>
          <w:p w14:paraId="2C211B09" w14:textId="1736BF8F" w:rsidR="00375F4F" w:rsidRDefault="00375F4F" w:rsidP="00375F4F">
            <w:r>
              <w:t>(Panevėžio m., Molainių g.)</w:t>
            </w:r>
          </w:p>
        </w:tc>
        <w:tc>
          <w:tcPr>
            <w:tcW w:w="1276" w:type="dxa"/>
          </w:tcPr>
          <w:p w14:paraId="0D170316" w14:textId="04AC54AE" w:rsidR="00375F4F" w:rsidRDefault="00375F4F" w:rsidP="00375F4F">
            <w:pPr>
              <w:jc w:val="center"/>
            </w:pPr>
            <w:r>
              <w:t>2 550,00</w:t>
            </w:r>
          </w:p>
        </w:tc>
        <w:tc>
          <w:tcPr>
            <w:tcW w:w="1417" w:type="dxa"/>
          </w:tcPr>
          <w:p w14:paraId="46DE1C2A" w14:textId="5174CAF1" w:rsidR="00375F4F" w:rsidRDefault="00375F4F" w:rsidP="00375F4F">
            <w:r>
              <w:t>4400-6978-5902</w:t>
            </w:r>
          </w:p>
        </w:tc>
        <w:tc>
          <w:tcPr>
            <w:tcW w:w="1418" w:type="dxa"/>
          </w:tcPr>
          <w:p w14:paraId="51EB4170" w14:textId="11829E43" w:rsidR="00375F4F" w:rsidRDefault="00375F4F" w:rsidP="00375F4F">
            <w:pPr>
              <w:jc w:val="center"/>
            </w:pPr>
            <w:r>
              <w:t>70,64</w:t>
            </w:r>
          </w:p>
        </w:tc>
        <w:tc>
          <w:tcPr>
            <w:tcW w:w="1559" w:type="dxa"/>
          </w:tcPr>
          <w:p w14:paraId="4E89AE7A" w14:textId="77777777" w:rsidR="00375F4F" w:rsidRPr="00BB19A9" w:rsidRDefault="00375F4F" w:rsidP="00375F4F">
            <w:r w:rsidRPr="00BB19A9">
              <w:t>Registro Nr.</w:t>
            </w:r>
          </w:p>
          <w:p w14:paraId="12F763B4" w14:textId="77777777" w:rsidR="00375F4F" w:rsidRPr="00BB19A9" w:rsidRDefault="00375F4F" w:rsidP="00375F4F">
            <w:r w:rsidRPr="00BB19A9">
              <w:t>44/4038293,</w:t>
            </w:r>
          </w:p>
          <w:p w14:paraId="493A38C8" w14:textId="48E93CA8" w:rsidR="00375F4F" w:rsidRPr="00BB19A9" w:rsidRDefault="00375F4F" w:rsidP="00375F4F">
            <w:r w:rsidRPr="00BB19A9">
              <w:t>2026-07-10</w:t>
            </w:r>
          </w:p>
        </w:tc>
      </w:tr>
      <w:tr w:rsidR="00375F4F" w:rsidRPr="007B0E87" w14:paraId="3055A012" w14:textId="77777777" w:rsidTr="0090089C">
        <w:tc>
          <w:tcPr>
            <w:tcW w:w="710" w:type="dxa"/>
          </w:tcPr>
          <w:p w14:paraId="7F8FB677" w14:textId="77777777" w:rsidR="00375F4F" w:rsidRPr="007B0E87" w:rsidRDefault="00375F4F" w:rsidP="00375F4F">
            <w:pPr>
              <w:pStyle w:val="Sraopastraipa"/>
              <w:numPr>
                <w:ilvl w:val="0"/>
                <w:numId w:val="25"/>
              </w:numPr>
              <w:jc w:val="center"/>
            </w:pPr>
          </w:p>
        </w:tc>
        <w:tc>
          <w:tcPr>
            <w:tcW w:w="3827" w:type="dxa"/>
          </w:tcPr>
          <w:p w14:paraId="61630FD4" w14:textId="74E9D017" w:rsidR="00375F4F" w:rsidRDefault="00375F4F" w:rsidP="00375F4F">
            <w:r>
              <w:t>Lietaus nuotekų šalinimo tinklai prie Molainių g. 66, 68, 70, 72, 76</w:t>
            </w:r>
          </w:p>
          <w:p w14:paraId="4757E891" w14:textId="30630FFC" w:rsidR="00375F4F" w:rsidRDefault="00375F4F" w:rsidP="00375F4F">
            <w:r>
              <w:t>(Panevėžio m., Molainių g.)</w:t>
            </w:r>
          </w:p>
        </w:tc>
        <w:tc>
          <w:tcPr>
            <w:tcW w:w="1276" w:type="dxa"/>
          </w:tcPr>
          <w:p w14:paraId="1281EDE7" w14:textId="4A94DF54" w:rsidR="00375F4F" w:rsidRDefault="00375F4F" w:rsidP="00375F4F">
            <w:pPr>
              <w:jc w:val="center"/>
            </w:pPr>
            <w:r>
              <w:t>18 800,00</w:t>
            </w:r>
          </w:p>
        </w:tc>
        <w:tc>
          <w:tcPr>
            <w:tcW w:w="1417" w:type="dxa"/>
          </w:tcPr>
          <w:p w14:paraId="1D9067A0" w14:textId="4E201A00" w:rsidR="00375F4F" w:rsidRDefault="00375F4F" w:rsidP="00375F4F">
            <w:r>
              <w:t>4400-6978-5913</w:t>
            </w:r>
          </w:p>
        </w:tc>
        <w:tc>
          <w:tcPr>
            <w:tcW w:w="1418" w:type="dxa"/>
          </w:tcPr>
          <w:p w14:paraId="47E41B26" w14:textId="746DF7CB" w:rsidR="00375F4F" w:rsidRDefault="00375F4F" w:rsidP="00375F4F">
            <w:pPr>
              <w:jc w:val="center"/>
            </w:pPr>
            <w:r>
              <w:t>496,68</w:t>
            </w:r>
          </w:p>
        </w:tc>
        <w:tc>
          <w:tcPr>
            <w:tcW w:w="1559" w:type="dxa"/>
          </w:tcPr>
          <w:p w14:paraId="4DC311C0" w14:textId="77777777" w:rsidR="00375F4F" w:rsidRPr="00BB19A9" w:rsidRDefault="00375F4F" w:rsidP="00375F4F">
            <w:r w:rsidRPr="00BB19A9">
              <w:t>Registro Nr.</w:t>
            </w:r>
          </w:p>
          <w:p w14:paraId="4F8CCB17" w14:textId="77777777" w:rsidR="00375F4F" w:rsidRPr="00BB19A9" w:rsidRDefault="00375F4F" w:rsidP="00375F4F">
            <w:r w:rsidRPr="00BB19A9">
              <w:t>44/4038293,</w:t>
            </w:r>
          </w:p>
          <w:p w14:paraId="14F25939" w14:textId="6758111D" w:rsidR="00375F4F" w:rsidRPr="00BB19A9" w:rsidRDefault="00375F4F" w:rsidP="00375F4F">
            <w:r w:rsidRPr="00BB19A9">
              <w:t>2026-07-10</w:t>
            </w:r>
          </w:p>
        </w:tc>
      </w:tr>
      <w:tr w:rsidR="000933E4" w:rsidRPr="007B0E87" w14:paraId="25026EFE" w14:textId="77777777" w:rsidTr="0090089C">
        <w:tc>
          <w:tcPr>
            <w:tcW w:w="710" w:type="dxa"/>
          </w:tcPr>
          <w:p w14:paraId="47445E0C" w14:textId="77777777" w:rsidR="000933E4" w:rsidRPr="007B0E87" w:rsidRDefault="000933E4" w:rsidP="000933E4">
            <w:pPr>
              <w:pStyle w:val="Sraopastraipa"/>
              <w:numPr>
                <w:ilvl w:val="0"/>
                <w:numId w:val="25"/>
              </w:numPr>
              <w:jc w:val="center"/>
            </w:pPr>
          </w:p>
        </w:tc>
        <w:tc>
          <w:tcPr>
            <w:tcW w:w="3827" w:type="dxa"/>
          </w:tcPr>
          <w:p w14:paraId="09501A77" w14:textId="0E35E47A" w:rsidR="000933E4" w:rsidRDefault="000933E4" w:rsidP="000933E4">
            <w:r>
              <w:t>Lietaus nuotekų šalinimo tinklai prie F. Vaitkaus g. 2, 4</w:t>
            </w:r>
          </w:p>
          <w:p w14:paraId="24D8BB91" w14:textId="23A187EC" w:rsidR="000933E4" w:rsidRDefault="000933E4" w:rsidP="000933E4">
            <w:r>
              <w:t>(Panevėžio m., F. Vaitkaus g.)</w:t>
            </w:r>
          </w:p>
        </w:tc>
        <w:tc>
          <w:tcPr>
            <w:tcW w:w="1276" w:type="dxa"/>
          </w:tcPr>
          <w:p w14:paraId="29A06EE9" w14:textId="1FD9089A" w:rsidR="000933E4" w:rsidRDefault="000933E4" w:rsidP="000933E4">
            <w:pPr>
              <w:jc w:val="center"/>
            </w:pPr>
            <w:r>
              <w:t>5 450,00</w:t>
            </w:r>
          </w:p>
        </w:tc>
        <w:tc>
          <w:tcPr>
            <w:tcW w:w="1417" w:type="dxa"/>
          </w:tcPr>
          <w:p w14:paraId="0ACBB431" w14:textId="085D71B1" w:rsidR="000933E4" w:rsidRDefault="000933E4" w:rsidP="000933E4">
            <w:r>
              <w:t>4400-6995-5360</w:t>
            </w:r>
          </w:p>
        </w:tc>
        <w:tc>
          <w:tcPr>
            <w:tcW w:w="1418" w:type="dxa"/>
          </w:tcPr>
          <w:p w14:paraId="43CC8395" w14:textId="28CC1E8E" w:rsidR="000933E4" w:rsidRDefault="000933E4" w:rsidP="000933E4">
            <w:pPr>
              <w:jc w:val="center"/>
            </w:pPr>
            <w:r>
              <w:t>183,02</w:t>
            </w:r>
          </w:p>
        </w:tc>
        <w:tc>
          <w:tcPr>
            <w:tcW w:w="1559" w:type="dxa"/>
          </w:tcPr>
          <w:p w14:paraId="478E3B77" w14:textId="77777777" w:rsidR="000933E4" w:rsidRPr="00BB19A9" w:rsidRDefault="000933E4" w:rsidP="000933E4">
            <w:r w:rsidRPr="00BB19A9">
              <w:t>Registro Nr.</w:t>
            </w:r>
          </w:p>
          <w:p w14:paraId="368C1BAC" w14:textId="55E8D6CD" w:rsidR="000933E4" w:rsidRPr="00BB19A9" w:rsidRDefault="000933E4" w:rsidP="000933E4">
            <w:r w:rsidRPr="00BB19A9">
              <w:t>44/40</w:t>
            </w:r>
            <w:r>
              <w:t>56412</w:t>
            </w:r>
            <w:r w:rsidRPr="00BB19A9">
              <w:t>,</w:t>
            </w:r>
          </w:p>
          <w:p w14:paraId="17E0C56C" w14:textId="2467A354" w:rsidR="000933E4" w:rsidRPr="00BB19A9" w:rsidRDefault="000933E4" w:rsidP="000933E4">
            <w:r w:rsidRPr="00BB19A9">
              <w:t>2026-0</w:t>
            </w:r>
            <w:r>
              <w:t>8-05</w:t>
            </w:r>
          </w:p>
        </w:tc>
      </w:tr>
      <w:tr w:rsidR="000933E4" w:rsidRPr="007B0E87" w14:paraId="2885D03C" w14:textId="77777777" w:rsidTr="0090089C">
        <w:tc>
          <w:tcPr>
            <w:tcW w:w="710" w:type="dxa"/>
          </w:tcPr>
          <w:p w14:paraId="269EA0BF" w14:textId="77777777" w:rsidR="000933E4" w:rsidRPr="007B0E87" w:rsidRDefault="000933E4" w:rsidP="000933E4">
            <w:pPr>
              <w:pStyle w:val="Sraopastraipa"/>
              <w:numPr>
                <w:ilvl w:val="0"/>
                <w:numId w:val="25"/>
              </w:numPr>
              <w:jc w:val="center"/>
            </w:pPr>
          </w:p>
        </w:tc>
        <w:tc>
          <w:tcPr>
            <w:tcW w:w="3827" w:type="dxa"/>
          </w:tcPr>
          <w:p w14:paraId="477ED38B" w14:textId="77777777" w:rsidR="000933E4" w:rsidRDefault="000933E4" w:rsidP="000933E4">
            <w:r>
              <w:t>Privažiuojamasis kelias prie Savanorių a. 5</w:t>
            </w:r>
          </w:p>
          <w:p w14:paraId="2E898E36" w14:textId="5620F838" w:rsidR="000933E4" w:rsidRDefault="000933E4" w:rsidP="000933E4">
            <w:r>
              <w:t>(Panevėžio m.)</w:t>
            </w:r>
          </w:p>
        </w:tc>
        <w:tc>
          <w:tcPr>
            <w:tcW w:w="1276" w:type="dxa"/>
          </w:tcPr>
          <w:p w14:paraId="6E218AC0" w14:textId="1996C5EF" w:rsidR="000933E4" w:rsidRDefault="000933E4" w:rsidP="000933E4">
            <w:pPr>
              <w:jc w:val="center"/>
            </w:pPr>
            <w:r>
              <w:t>2 080,00</w:t>
            </w:r>
          </w:p>
        </w:tc>
        <w:tc>
          <w:tcPr>
            <w:tcW w:w="1417" w:type="dxa"/>
          </w:tcPr>
          <w:p w14:paraId="17D4DF7D" w14:textId="119E1EA5" w:rsidR="000933E4" w:rsidRDefault="000933E4" w:rsidP="000933E4">
            <w:r>
              <w:t>4400-6995-5304</w:t>
            </w:r>
          </w:p>
        </w:tc>
        <w:tc>
          <w:tcPr>
            <w:tcW w:w="1418" w:type="dxa"/>
          </w:tcPr>
          <w:p w14:paraId="5C8E7C13" w14:textId="0BD4D84B" w:rsidR="000933E4" w:rsidRDefault="000933E4" w:rsidP="000933E4">
            <w:pPr>
              <w:jc w:val="center"/>
            </w:pPr>
            <w:r>
              <w:t>0,014*</w:t>
            </w:r>
          </w:p>
        </w:tc>
        <w:tc>
          <w:tcPr>
            <w:tcW w:w="1559" w:type="dxa"/>
          </w:tcPr>
          <w:p w14:paraId="4AF16DA0" w14:textId="77777777" w:rsidR="000933E4" w:rsidRPr="00BB19A9" w:rsidRDefault="000933E4" w:rsidP="000933E4">
            <w:r w:rsidRPr="00BB19A9">
              <w:t>Registro Nr.</w:t>
            </w:r>
          </w:p>
          <w:p w14:paraId="2B076BD7" w14:textId="4F6D7811" w:rsidR="000933E4" w:rsidRPr="00BB19A9" w:rsidRDefault="000933E4" w:rsidP="000933E4">
            <w:r w:rsidRPr="00BB19A9">
              <w:t>44/40</w:t>
            </w:r>
            <w:r>
              <w:t>56400</w:t>
            </w:r>
            <w:r w:rsidRPr="00BB19A9">
              <w:t>,</w:t>
            </w:r>
          </w:p>
          <w:p w14:paraId="613AD18C" w14:textId="467DB914" w:rsidR="000933E4" w:rsidRPr="007B0E87" w:rsidRDefault="000933E4" w:rsidP="000933E4">
            <w:r w:rsidRPr="00BB19A9">
              <w:t>2026-</w:t>
            </w:r>
            <w:r>
              <w:t>08-14</w:t>
            </w:r>
          </w:p>
        </w:tc>
      </w:tr>
      <w:tr w:rsidR="000933E4" w:rsidRPr="007B0E87" w14:paraId="2A73D2B9" w14:textId="77777777" w:rsidTr="0090089C">
        <w:tc>
          <w:tcPr>
            <w:tcW w:w="710" w:type="dxa"/>
          </w:tcPr>
          <w:p w14:paraId="7B77288D" w14:textId="77777777" w:rsidR="000933E4" w:rsidRPr="007B0E87" w:rsidRDefault="000933E4" w:rsidP="000933E4">
            <w:pPr>
              <w:pStyle w:val="Sraopastraipa"/>
              <w:numPr>
                <w:ilvl w:val="0"/>
                <w:numId w:val="25"/>
              </w:numPr>
              <w:jc w:val="center"/>
            </w:pPr>
          </w:p>
        </w:tc>
        <w:tc>
          <w:tcPr>
            <w:tcW w:w="3827" w:type="dxa"/>
          </w:tcPr>
          <w:p w14:paraId="22711A65" w14:textId="77777777" w:rsidR="000933E4" w:rsidRDefault="000933E4" w:rsidP="000933E4">
            <w:r>
              <w:t>Privažiuojamasis kelias prie Savanorių a. 5</w:t>
            </w:r>
          </w:p>
          <w:p w14:paraId="255B9FC3" w14:textId="0A97A18B" w:rsidR="000933E4" w:rsidRDefault="000933E4" w:rsidP="000933E4">
            <w:r>
              <w:t>(Panevėžio m., Ukmergės g.</w:t>
            </w:r>
            <w:r w:rsidR="008677BC">
              <w:t xml:space="preserve"> </w:t>
            </w:r>
            <w:r>
              <w:t>14)</w:t>
            </w:r>
          </w:p>
        </w:tc>
        <w:tc>
          <w:tcPr>
            <w:tcW w:w="1276" w:type="dxa"/>
          </w:tcPr>
          <w:p w14:paraId="470CBD1A" w14:textId="7A1BF840" w:rsidR="000933E4" w:rsidRDefault="000933E4" w:rsidP="000933E4">
            <w:pPr>
              <w:jc w:val="center"/>
            </w:pPr>
            <w:r>
              <w:t>1 190,00</w:t>
            </w:r>
          </w:p>
        </w:tc>
        <w:tc>
          <w:tcPr>
            <w:tcW w:w="1417" w:type="dxa"/>
          </w:tcPr>
          <w:p w14:paraId="4EBF704D" w14:textId="71E8DA55" w:rsidR="000933E4" w:rsidRDefault="000933E4" w:rsidP="000933E4">
            <w:r>
              <w:t>4400-6995-6523</w:t>
            </w:r>
          </w:p>
        </w:tc>
        <w:tc>
          <w:tcPr>
            <w:tcW w:w="1418" w:type="dxa"/>
          </w:tcPr>
          <w:p w14:paraId="21441C5B" w14:textId="0805EC5B" w:rsidR="000933E4" w:rsidRDefault="000933E4" w:rsidP="000933E4">
            <w:pPr>
              <w:jc w:val="center"/>
            </w:pPr>
            <w:r>
              <w:t>0,008*</w:t>
            </w:r>
          </w:p>
        </w:tc>
        <w:tc>
          <w:tcPr>
            <w:tcW w:w="1559" w:type="dxa"/>
          </w:tcPr>
          <w:p w14:paraId="5C26A67A" w14:textId="77777777" w:rsidR="000933E4" w:rsidRPr="00BB19A9" w:rsidRDefault="000933E4" w:rsidP="000933E4">
            <w:r w:rsidRPr="00BB19A9">
              <w:t>Registro Nr.</w:t>
            </w:r>
          </w:p>
          <w:p w14:paraId="51CD903A" w14:textId="62D63F6F" w:rsidR="000933E4" w:rsidRPr="00BB19A9" w:rsidRDefault="000933E4" w:rsidP="000933E4">
            <w:r w:rsidRPr="00BB19A9">
              <w:t>44/40</w:t>
            </w:r>
            <w:r>
              <w:t>56675</w:t>
            </w:r>
            <w:r w:rsidRPr="00BB19A9">
              <w:t>,</w:t>
            </w:r>
          </w:p>
          <w:p w14:paraId="4D00957E" w14:textId="6CC7A6B4" w:rsidR="000933E4" w:rsidRPr="007B0E87" w:rsidRDefault="000933E4" w:rsidP="000933E4">
            <w:r w:rsidRPr="00BB19A9">
              <w:t>2026-0</w:t>
            </w:r>
            <w:r>
              <w:t>8-14</w:t>
            </w:r>
          </w:p>
        </w:tc>
      </w:tr>
    </w:tbl>
    <w:p w14:paraId="0D7FB9C8" w14:textId="4C456573" w:rsidR="00055FDA" w:rsidRPr="007B0E87" w:rsidRDefault="00055FDA" w:rsidP="004245C1">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3A18B" w14:textId="77777777" w:rsidR="00870EDF" w:rsidRDefault="00870EDF">
      <w:r>
        <w:separator/>
      </w:r>
    </w:p>
  </w:endnote>
  <w:endnote w:type="continuationSeparator" w:id="0">
    <w:p w14:paraId="046731C7" w14:textId="77777777" w:rsidR="00870EDF" w:rsidRDefault="0087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09C0C" w14:textId="77777777" w:rsidR="00870EDF" w:rsidRDefault="00870EDF">
      <w:r>
        <w:separator/>
      </w:r>
    </w:p>
  </w:footnote>
  <w:footnote w:type="continuationSeparator" w:id="0">
    <w:p w14:paraId="3F2CF158" w14:textId="77777777" w:rsidR="00870EDF" w:rsidRDefault="00870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781EEC">
      <w:rPr>
        <w:noProof/>
      </w:rPr>
      <w:t>2</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91253449">
    <w:abstractNumId w:val="3"/>
  </w:num>
  <w:num w:numId="2" w16cid:durableId="1890991652">
    <w:abstractNumId w:val="5"/>
  </w:num>
  <w:num w:numId="3" w16cid:durableId="1606499986">
    <w:abstractNumId w:val="4"/>
  </w:num>
  <w:num w:numId="4" w16cid:durableId="1887257255">
    <w:abstractNumId w:val="23"/>
  </w:num>
  <w:num w:numId="5" w16cid:durableId="1383211514">
    <w:abstractNumId w:val="9"/>
  </w:num>
  <w:num w:numId="6" w16cid:durableId="1287196968">
    <w:abstractNumId w:val="1"/>
  </w:num>
  <w:num w:numId="7" w16cid:durableId="1159157756">
    <w:abstractNumId w:val="21"/>
  </w:num>
  <w:num w:numId="8" w16cid:durableId="256134815">
    <w:abstractNumId w:val="7"/>
  </w:num>
  <w:num w:numId="9" w16cid:durableId="72825090">
    <w:abstractNumId w:val="20"/>
  </w:num>
  <w:num w:numId="10" w16cid:durableId="1940987655">
    <w:abstractNumId w:val="11"/>
  </w:num>
  <w:num w:numId="11" w16cid:durableId="1926840579">
    <w:abstractNumId w:val="2"/>
  </w:num>
  <w:num w:numId="12" w16cid:durableId="1327518126">
    <w:abstractNumId w:val="10"/>
  </w:num>
  <w:num w:numId="13" w16cid:durableId="1622879029">
    <w:abstractNumId w:val="15"/>
  </w:num>
  <w:num w:numId="14" w16cid:durableId="436219727">
    <w:abstractNumId w:val="22"/>
  </w:num>
  <w:num w:numId="15" w16cid:durableId="1403143198">
    <w:abstractNumId w:val="17"/>
  </w:num>
  <w:num w:numId="16" w16cid:durableId="1046300413">
    <w:abstractNumId w:val="12"/>
  </w:num>
  <w:num w:numId="17" w16cid:durableId="160968171">
    <w:abstractNumId w:val="0"/>
  </w:num>
  <w:num w:numId="18" w16cid:durableId="1476920256">
    <w:abstractNumId w:val="13"/>
  </w:num>
  <w:num w:numId="19" w16cid:durableId="1868329481">
    <w:abstractNumId w:val="14"/>
  </w:num>
  <w:num w:numId="20" w16cid:durableId="448092541">
    <w:abstractNumId w:val="8"/>
  </w:num>
  <w:num w:numId="21" w16cid:durableId="1138839750">
    <w:abstractNumId w:val="18"/>
  </w:num>
  <w:num w:numId="22" w16cid:durableId="1730495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823034">
    <w:abstractNumId w:val="6"/>
  </w:num>
  <w:num w:numId="24" w16cid:durableId="116643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806862">
    <w:abstractNumId w:val="19"/>
  </w:num>
  <w:num w:numId="26" w16cid:durableId="43065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6A42"/>
    <w:rsid w:val="00007195"/>
    <w:rsid w:val="00007509"/>
    <w:rsid w:val="00007F89"/>
    <w:rsid w:val="00010DE2"/>
    <w:rsid w:val="000113D0"/>
    <w:rsid w:val="00012976"/>
    <w:rsid w:val="00012E3A"/>
    <w:rsid w:val="0001304C"/>
    <w:rsid w:val="0001566B"/>
    <w:rsid w:val="000168D6"/>
    <w:rsid w:val="00020A3A"/>
    <w:rsid w:val="0002192F"/>
    <w:rsid w:val="000227F4"/>
    <w:rsid w:val="00022FD6"/>
    <w:rsid w:val="00023114"/>
    <w:rsid w:val="0002453C"/>
    <w:rsid w:val="000247FF"/>
    <w:rsid w:val="000267B7"/>
    <w:rsid w:val="00026869"/>
    <w:rsid w:val="00030538"/>
    <w:rsid w:val="00031E81"/>
    <w:rsid w:val="00032379"/>
    <w:rsid w:val="00035068"/>
    <w:rsid w:val="00035875"/>
    <w:rsid w:val="000378FE"/>
    <w:rsid w:val="000411E9"/>
    <w:rsid w:val="0004265E"/>
    <w:rsid w:val="000440A7"/>
    <w:rsid w:val="000453F1"/>
    <w:rsid w:val="00045AA7"/>
    <w:rsid w:val="000465AF"/>
    <w:rsid w:val="000507E5"/>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33E4"/>
    <w:rsid w:val="0009482E"/>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0F6693"/>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2E39"/>
    <w:rsid w:val="00143D17"/>
    <w:rsid w:val="0014434B"/>
    <w:rsid w:val="00145B1A"/>
    <w:rsid w:val="00150831"/>
    <w:rsid w:val="001509FA"/>
    <w:rsid w:val="0015198B"/>
    <w:rsid w:val="00152A9F"/>
    <w:rsid w:val="00152F4E"/>
    <w:rsid w:val="00153B94"/>
    <w:rsid w:val="00154766"/>
    <w:rsid w:val="0015521B"/>
    <w:rsid w:val="0015598E"/>
    <w:rsid w:val="00155D1C"/>
    <w:rsid w:val="00155E39"/>
    <w:rsid w:val="00156429"/>
    <w:rsid w:val="00157D69"/>
    <w:rsid w:val="001614C9"/>
    <w:rsid w:val="0016199C"/>
    <w:rsid w:val="0016282F"/>
    <w:rsid w:val="00163319"/>
    <w:rsid w:val="00165227"/>
    <w:rsid w:val="00165D6F"/>
    <w:rsid w:val="00171A77"/>
    <w:rsid w:val="00172765"/>
    <w:rsid w:val="001732B8"/>
    <w:rsid w:val="001747AA"/>
    <w:rsid w:val="001755AB"/>
    <w:rsid w:val="00176CE0"/>
    <w:rsid w:val="00176EDD"/>
    <w:rsid w:val="00177D66"/>
    <w:rsid w:val="00177ED3"/>
    <w:rsid w:val="00180C4F"/>
    <w:rsid w:val="00184B08"/>
    <w:rsid w:val="00186F04"/>
    <w:rsid w:val="00190DD0"/>
    <w:rsid w:val="001923C0"/>
    <w:rsid w:val="001928E0"/>
    <w:rsid w:val="00194C11"/>
    <w:rsid w:val="001954A3"/>
    <w:rsid w:val="001965FE"/>
    <w:rsid w:val="00197080"/>
    <w:rsid w:val="001A007F"/>
    <w:rsid w:val="001A2FD1"/>
    <w:rsid w:val="001A774C"/>
    <w:rsid w:val="001B0BAC"/>
    <w:rsid w:val="001B1FE3"/>
    <w:rsid w:val="001B24A2"/>
    <w:rsid w:val="001B4564"/>
    <w:rsid w:val="001B4832"/>
    <w:rsid w:val="001B765F"/>
    <w:rsid w:val="001C18C3"/>
    <w:rsid w:val="001C3CDA"/>
    <w:rsid w:val="001C3FF6"/>
    <w:rsid w:val="001C45A7"/>
    <w:rsid w:val="001C503E"/>
    <w:rsid w:val="001C5159"/>
    <w:rsid w:val="001C593D"/>
    <w:rsid w:val="001C7770"/>
    <w:rsid w:val="001D178D"/>
    <w:rsid w:val="001D1AC1"/>
    <w:rsid w:val="001D1D85"/>
    <w:rsid w:val="001D3310"/>
    <w:rsid w:val="001D3CB6"/>
    <w:rsid w:val="001D3E15"/>
    <w:rsid w:val="001D5022"/>
    <w:rsid w:val="001D681A"/>
    <w:rsid w:val="001D6A9A"/>
    <w:rsid w:val="001E2985"/>
    <w:rsid w:val="001E2A8C"/>
    <w:rsid w:val="001E2FAF"/>
    <w:rsid w:val="001E3CEE"/>
    <w:rsid w:val="001E434A"/>
    <w:rsid w:val="001E4DFD"/>
    <w:rsid w:val="001E58B7"/>
    <w:rsid w:val="001E671E"/>
    <w:rsid w:val="001E6745"/>
    <w:rsid w:val="001F4674"/>
    <w:rsid w:val="001F4BC6"/>
    <w:rsid w:val="001F7914"/>
    <w:rsid w:val="00200F3B"/>
    <w:rsid w:val="00201334"/>
    <w:rsid w:val="0020204A"/>
    <w:rsid w:val="00204899"/>
    <w:rsid w:val="00205FFA"/>
    <w:rsid w:val="002063CB"/>
    <w:rsid w:val="00206FC7"/>
    <w:rsid w:val="00207304"/>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B50"/>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5201"/>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103"/>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9743F"/>
    <w:rsid w:val="002A0D08"/>
    <w:rsid w:val="002A2063"/>
    <w:rsid w:val="002A2097"/>
    <w:rsid w:val="002A23DD"/>
    <w:rsid w:val="002A3122"/>
    <w:rsid w:val="002A3BCB"/>
    <w:rsid w:val="002A3DB8"/>
    <w:rsid w:val="002A3E2E"/>
    <w:rsid w:val="002A4C98"/>
    <w:rsid w:val="002A7B72"/>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50F"/>
    <w:rsid w:val="002C5CB0"/>
    <w:rsid w:val="002C6554"/>
    <w:rsid w:val="002C74B8"/>
    <w:rsid w:val="002D0308"/>
    <w:rsid w:val="002D0B3C"/>
    <w:rsid w:val="002D57F9"/>
    <w:rsid w:val="002D6855"/>
    <w:rsid w:val="002D71F8"/>
    <w:rsid w:val="002D75F0"/>
    <w:rsid w:val="002D760D"/>
    <w:rsid w:val="002D79D2"/>
    <w:rsid w:val="002D7E2D"/>
    <w:rsid w:val="002E0554"/>
    <w:rsid w:val="002E1B8B"/>
    <w:rsid w:val="002E212A"/>
    <w:rsid w:val="002E2386"/>
    <w:rsid w:val="002E4357"/>
    <w:rsid w:val="002E570E"/>
    <w:rsid w:val="002E60F1"/>
    <w:rsid w:val="002E67EF"/>
    <w:rsid w:val="002E7681"/>
    <w:rsid w:val="002F28B6"/>
    <w:rsid w:val="002F2B42"/>
    <w:rsid w:val="002F30E9"/>
    <w:rsid w:val="002F31B7"/>
    <w:rsid w:val="002F3747"/>
    <w:rsid w:val="002F5794"/>
    <w:rsid w:val="002F5A27"/>
    <w:rsid w:val="002F69DB"/>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3F1C"/>
    <w:rsid w:val="00324D68"/>
    <w:rsid w:val="00325160"/>
    <w:rsid w:val="00325CF1"/>
    <w:rsid w:val="00325F18"/>
    <w:rsid w:val="0032609B"/>
    <w:rsid w:val="00327096"/>
    <w:rsid w:val="003308B7"/>
    <w:rsid w:val="00332D8F"/>
    <w:rsid w:val="003338E9"/>
    <w:rsid w:val="0033652F"/>
    <w:rsid w:val="00337268"/>
    <w:rsid w:val="00337555"/>
    <w:rsid w:val="0034081F"/>
    <w:rsid w:val="00340EE1"/>
    <w:rsid w:val="00342298"/>
    <w:rsid w:val="00342B26"/>
    <w:rsid w:val="00342E03"/>
    <w:rsid w:val="0034303C"/>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5F4F"/>
    <w:rsid w:val="003779DF"/>
    <w:rsid w:val="003820DF"/>
    <w:rsid w:val="0038226E"/>
    <w:rsid w:val="00382EB3"/>
    <w:rsid w:val="00384B8A"/>
    <w:rsid w:val="00392558"/>
    <w:rsid w:val="0039409E"/>
    <w:rsid w:val="0039632B"/>
    <w:rsid w:val="003965D2"/>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3F5044"/>
    <w:rsid w:val="004002E2"/>
    <w:rsid w:val="004014AB"/>
    <w:rsid w:val="00401930"/>
    <w:rsid w:val="00403FF5"/>
    <w:rsid w:val="00404A96"/>
    <w:rsid w:val="004058EF"/>
    <w:rsid w:val="00406375"/>
    <w:rsid w:val="0040723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118F"/>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4CD3"/>
    <w:rsid w:val="00475641"/>
    <w:rsid w:val="00476F74"/>
    <w:rsid w:val="00480D2E"/>
    <w:rsid w:val="00481FD1"/>
    <w:rsid w:val="00484650"/>
    <w:rsid w:val="004849ED"/>
    <w:rsid w:val="004850B6"/>
    <w:rsid w:val="00485EB9"/>
    <w:rsid w:val="00486270"/>
    <w:rsid w:val="004871E5"/>
    <w:rsid w:val="004877D4"/>
    <w:rsid w:val="00490230"/>
    <w:rsid w:val="004912B5"/>
    <w:rsid w:val="00491609"/>
    <w:rsid w:val="004944DD"/>
    <w:rsid w:val="004948C7"/>
    <w:rsid w:val="004953CA"/>
    <w:rsid w:val="00495F9A"/>
    <w:rsid w:val="004A2500"/>
    <w:rsid w:val="004A25CE"/>
    <w:rsid w:val="004A29B6"/>
    <w:rsid w:val="004A29F4"/>
    <w:rsid w:val="004A2A69"/>
    <w:rsid w:val="004A3610"/>
    <w:rsid w:val="004A5C4C"/>
    <w:rsid w:val="004A65BE"/>
    <w:rsid w:val="004A6A1C"/>
    <w:rsid w:val="004A6E92"/>
    <w:rsid w:val="004A70CE"/>
    <w:rsid w:val="004B00B5"/>
    <w:rsid w:val="004B0F1E"/>
    <w:rsid w:val="004B1691"/>
    <w:rsid w:val="004B18C1"/>
    <w:rsid w:val="004B3A6E"/>
    <w:rsid w:val="004B45A3"/>
    <w:rsid w:val="004B7E57"/>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8DD"/>
    <w:rsid w:val="00537E8D"/>
    <w:rsid w:val="00540559"/>
    <w:rsid w:val="0054282E"/>
    <w:rsid w:val="00543E1B"/>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008"/>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409E"/>
    <w:rsid w:val="005D5EA8"/>
    <w:rsid w:val="005D7AA5"/>
    <w:rsid w:val="005E0C2D"/>
    <w:rsid w:val="005E27B1"/>
    <w:rsid w:val="005E2E6A"/>
    <w:rsid w:val="005E31AB"/>
    <w:rsid w:val="005E31E9"/>
    <w:rsid w:val="005E4B00"/>
    <w:rsid w:val="005F2699"/>
    <w:rsid w:val="005F343F"/>
    <w:rsid w:val="005F3575"/>
    <w:rsid w:val="005F3B79"/>
    <w:rsid w:val="005F3C01"/>
    <w:rsid w:val="005F44E3"/>
    <w:rsid w:val="005F44FE"/>
    <w:rsid w:val="005F6353"/>
    <w:rsid w:val="005F67CB"/>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17C02"/>
    <w:rsid w:val="00620C55"/>
    <w:rsid w:val="0062155E"/>
    <w:rsid w:val="00621A26"/>
    <w:rsid w:val="0062276B"/>
    <w:rsid w:val="006228DF"/>
    <w:rsid w:val="006244B6"/>
    <w:rsid w:val="0062551B"/>
    <w:rsid w:val="00625C86"/>
    <w:rsid w:val="00626295"/>
    <w:rsid w:val="00627BF6"/>
    <w:rsid w:val="00630B08"/>
    <w:rsid w:val="00630DED"/>
    <w:rsid w:val="00632397"/>
    <w:rsid w:val="006325D2"/>
    <w:rsid w:val="0063370A"/>
    <w:rsid w:val="0063647E"/>
    <w:rsid w:val="0063721C"/>
    <w:rsid w:val="006372B3"/>
    <w:rsid w:val="00637753"/>
    <w:rsid w:val="00642570"/>
    <w:rsid w:val="00644E17"/>
    <w:rsid w:val="00644F82"/>
    <w:rsid w:val="0064730B"/>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2EE1"/>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1DA"/>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5F4"/>
    <w:rsid w:val="006C193D"/>
    <w:rsid w:val="006C2DEF"/>
    <w:rsid w:val="006C3683"/>
    <w:rsid w:val="006C5AD7"/>
    <w:rsid w:val="006C5DE5"/>
    <w:rsid w:val="006C692F"/>
    <w:rsid w:val="006D107B"/>
    <w:rsid w:val="006D3EFE"/>
    <w:rsid w:val="006D583F"/>
    <w:rsid w:val="006D6344"/>
    <w:rsid w:val="006D7A59"/>
    <w:rsid w:val="006E0208"/>
    <w:rsid w:val="006E038D"/>
    <w:rsid w:val="006E1EEE"/>
    <w:rsid w:val="006E39DC"/>
    <w:rsid w:val="006E64A1"/>
    <w:rsid w:val="006E6F20"/>
    <w:rsid w:val="006F092E"/>
    <w:rsid w:val="006F117B"/>
    <w:rsid w:val="006F1731"/>
    <w:rsid w:val="006F1B47"/>
    <w:rsid w:val="006F32FD"/>
    <w:rsid w:val="006F4AE9"/>
    <w:rsid w:val="006F697B"/>
    <w:rsid w:val="006F7032"/>
    <w:rsid w:val="006F7DC5"/>
    <w:rsid w:val="00701945"/>
    <w:rsid w:val="00702743"/>
    <w:rsid w:val="00706216"/>
    <w:rsid w:val="00711033"/>
    <w:rsid w:val="00711691"/>
    <w:rsid w:val="0071221E"/>
    <w:rsid w:val="00712360"/>
    <w:rsid w:val="007129E5"/>
    <w:rsid w:val="00712D5E"/>
    <w:rsid w:val="00713EB6"/>
    <w:rsid w:val="007143BA"/>
    <w:rsid w:val="00715EF9"/>
    <w:rsid w:val="0071628C"/>
    <w:rsid w:val="007168CF"/>
    <w:rsid w:val="0071772A"/>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04B"/>
    <w:rsid w:val="00762CBD"/>
    <w:rsid w:val="00763D4F"/>
    <w:rsid w:val="007645AC"/>
    <w:rsid w:val="00764613"/>
    <w:rsid w:val="0077055C"/>
    <w:rsid w:val="00770E93"/>
    <w:rsid w:val="007717A9"/>
    <w:rsid w:val="00773818"/>
    <w:rsid w:val="0077409B"/>
    <w:rsid w:val="007747E0"/>
    <w:rsid w:val="00775EA8"/>
    <w:rsid w:val="007763CB"/>
    <w:rsid w:val="0077650A"/>
    <w:rsid w:val="00776A64"/>
    <w:rsid w:val="00780E8C"/>
    <w:rsid w:val="00781316"/>
    <w:rsid w:val="00781EEC"/>
    <w:rsid w:val="00782220"/>
    <w:rsid w:val="00784307"/>
    <w:rsid w:val="00785121"/>
    <w:rsid w:val="00785145"/>
    <w:rsid w:val="00786A8F"/>
    <w:rsid w:val="00790DE0"/>
    <w:rsid w:val="00793437"/>
    <w:rsid w:val="00796747"/>
    <w:rsid w:val="00796E6A"/>
    <w:rsid w:val="00796F3F"/>
    <w:rsid w:val="007978F3"/>
    <w:rsid w:val="007A0F7B"/>
    <w:rsid w:val="007A38DC"/>
    <w:rsid w:val="007A5978"/>
    <w:rsid w:val="007A5B45"/>
    <w:rsid w:val="007A6118"/>
    <w:rsid w:val="007A796F"/>
    <w:rsid w:val="007B04AD"/>
    <w:rsid w:val="007B0E87"/>
    <w:rsid w:val="007B311C"/>
    <w:rsid w:val="007B6086"/>
    <w:rsid w:val="007B74A1"/>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679E"/>
    <w:rsid w:val="008078E9"/>
    <w:rsid w:val="0081080F"/>
    <w:rsid w:val="00810C29"/>
    <w:rsid w:val="00811E67"/>
    <w:rsid w:val="00814E6B"/>
    <w:rsid w:val="00817F1F"/>
    <w:rsid w:val="008212D1"/>
    <w:rsid w:val="008242AA"/>
    <w:rsid w:val="0082493F"/>
    <w:rsid w:val="00824CF8"/>
    <w:rsid w:val="008270F8"/>
    <w:rsid w:val="00830327"/>
    <w:rsid w:val="008315E0"/>
    <w:rsid w:val="00831784"/>
    <w:rsid w:val="008325B9"/>
    <w:rsid w:val="00832A43"/>
    <w:rsid w:val="0083512D"/>
    <w:rsid w:val="00836673"/>
    <w:rsid w:val="00836C79"/>
    <w:rsid w:val="008403B3"/>
    <w:rsid w:val="0084046D"/>
    <w:rsid w:val="008407BD"/>
    <w:rsid w:val="008419C2"/>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0DDC"/>
    <w:rsid w:val="0086111D"/>
    <w:rsid w:val="0086246C"/>
    <w:rsid w:val="00862DCC"/>
    <w:rsid w:val="008630D3"/>
    <w:rsid w:val="0086483C"/>
    <w:rsid w:val="00864C39"/>
    <w:rsid w:val="00865033"/>
    <w:rsid w:val="00865499"/>
    <w:rsid w:val="00865596"/>
    <w:rsid w:val="00866DD2"/>
    <w:rsid w:val="008677BC"/>
    <w:rsid w:val="00870439"/>
    <w:rsid w:val="008709FB"/>
    <w:rsid w:val="00870EDF"/>
    <w:rsid w:val="0087469F"/>
    <w:rsid w:val="00875CBC"/>
    <w:rsid w:val="00876413"/>
    <w:rsid w:val="00876E15"/>
    <w:rsid w:val="00880112"/>
    <w:rsid w:val="0088013C"/>
    <w:rsid w:val="008827FB"/>
    <w:rsid w:val="0088367B"/>
    <w:rsid w:val="00883CEA"/>
    <w:rsid w:val="00883F12"/>
    <w:rsid w:val="008843C1"/>
    <w:rsid w:val="008843D7"/>
    <w:rsid w:val="00885728"/>
    <w:rsid w:val="00887B19"/>
    <w:rsid w:val="00887FC3"/>
    <w:rsid w:val="00890A49"/>
    <w:rsid w:val="00891623"/>
    <w:rsid w:val="008A018B"/>
    <w:rsid w:val="008A0283"/>
    <w:rsid w:val="008A2000"/>
    <w:rsid w:val="008A2167"/>
    <w:rsid w:val="008A2DE3"/>
    <w:rsid w:val="008A539B"/>
    <w:rsid w:val="008A58DF"/>
    <w:rsid w:val="008A786A"/>
    <w:rsid w:val="008A7B03"/>
    <w:rsid w:val="008B06E3"/>
    <w:rsid w:val="008B2193"/>
    <w:rsid w:val="008B2821"/>
    <w:rsid w:val="008B28AB"/>
    <w:rsid w:val="008B3AC4"/>
    <w:rsid w:val="008B3CFE"/>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0CAA"/>
    <w:rsid w:val="008D2D73"/>
    <w:rsid w:val="008D45F9"/>
    <w:rsid w:val="008D5365"/>
    <w:rsid w:val="008D6846"/>
    <w:rsid w:val="008D69AD"/>
    <w:rsid w:val="008D6FCF"/>
    <w:rsid w:val="008D7609"/>
    <w:rsid w:val="008D7F28"/>
    <w:rsid w:val="008E1526"/>
    <w:rsid w:val="008E160B"/>
    <w:rsid w:val="008E194A"/>
    <w:rsid w:val="008E49A9"/>
    <w:rsid w:val="008E540B"/>
    <w:rsid w:val="008E5BC9"/>
    <w:rsid w:val="008F0144"/>
    <w:rsid w:val="008F02B3"/>
    <w:rsid w:val="008F1635"/>
    <w:rsid w:val="008F335B"/>
    <w:rsid w:val="008F431E"/>
    <w:rsid w:val="008F5AE1"/>
    <w:rsid w:val="008F62A9"/>
    <w:rsid w:val="008F6730"/>
    <w:rsid w:val="008F7E27"/>
    <w:rsid w:val="0090079A"/>
    <w:rsid w:val="0090089C"/>
    <w:rsid w:val="0090121F"/>
    <w:rsid w:val="00901ACB"/>
    <w:rsid w:val="00902182"/>
    <w:rsid w:val="00903B56"/>
    <w:rsid w:val="00903F48"/>
    <w:rsid w:val="00904370"/>
    <w:rsid w:val="009072E5"/>
    <w:rsid w:val="00907A79"/>
    <w:rsid w:val="009111D4"/>
    <w:rsid w:val="009115AC"/>
    <w:rsid w:val="0091396F"/>
    <w:rsid w:val="00914DC6"/>
    <w:rsid w:val="00914DCD"/>
    <w:rsid w:val="0091561A"/>
    <w:rsid w:val="00915A53"/>
    <w:rsid w:val="00915DB6"/>
    <w:rsid w:val="00916581"/>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46732"/>
    <w:rsid w:val="009473EE"/>
    <w:rsid w:val="00950EE6"/>
    <w:rsid w:val="00950FA3"/>
    <w:rsid w:val="00952228"/>
    <w:rsid w:val="00952515"/>
    <w:rsid w:val="00952AD1"/>
    <w:rsid w:val="00952DAD"/>
    <w:rsid w:val="0095308F"/>
    <w:rsid w:val="009546AB"/>
    <w:rsid w:val="0095518F"/>
    <w:rsid w:val="009567D0"/>
    <w:rsid w:val="009567DE"/>
    <w:rsid w:val="00956EFA"/>
    <w:rsid w:val="00957102"/>
    <w:rsid w:val="009607C9"/>
    <w:rsid w:val="009609EB"/>
    <w:rsid w:val="00961A89"/>
    <w:rsid w:val="00962562"/>
    <w:rsid w:val="00962871"/>
    <w:rsid w:val="00962BCD"/>
    <w:rsid w:val="0096353C"/>
    <w:rsid w:val="00966AF6"/>
    <w:rsid w:val="00970538"/>
    <w:rsid w:val="00971D6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A7E81"/>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09C"/>
    <w:rsid w:val="009E2221"/>
    <w:rsid w:val="009E2766"/>
    <w:rsid w:val="009E32AB"/>
    <w:rsid w:val="009E5C02"/>
    <w:rsid w:val="009E77C4"/>
    <w:rsid w:val="009E7D56"/>
    <w:rsid w:val="009F043B"/>
    <w:rsid w:val="009F0DA5"/>
    <w:rsid w:val="009F1443"/>
    <w:rsid w:val="009F2504"/>
    <w:rsid w:val="009F2FB6"/>
    <w:rsid w:val="009F3EEB"/>
    <w:rsid w:val="009F5E68"/>
    <w:rsid w:val="009F5E77"/>
    <w:rsid w:val="009F5FE1"/>
    <w:rsid w:val="00A0004E"/>
    <w:rsid w:val="00A00055"/>
    <w:rsid w:val="00A02B0F"/>
    <w:rsid w:val="00A03927"/>
    <w:rsid w:val="00A04FC3"/>
    <w:rsid w:val="00A0512D"/>
    <w:rsid w:val="00A05422"/>
    <w:rsid w:val="00A06776"/>
    <w:rsid w:val="00A0722D"/>
    <w:rsid w:val="00A07434"/>
    <w:rsid w:val="00A11458"/>
    <w:rsid w:val="00A11511"/>
    <w:rsid w:val="00A122BE"/>
    <w:rsid w:val="00A127A7"/>
    <w:rsid w:val="00A135AE"/>
    <w:rsid w:val="00A13A31"/>
    <w:rsid w:val="00A13FF8"/>
    <w:rsid w:val="00A144BB"/>
    <w:rsid w:val="00A17420"/>
    <w:rsid w:val="00A205DA"/>
    <w:rsid w:val="00A21FA9"/>
    <w:rsid w:val="00A26104"/>
    <w:rsid w:val="00A263D8"/>
    <w:rsid w:val="00A2654C"/>
    <w:rsid w:val="00A30155"/>
    <w:rsid w:val="00A31D23"/>
    <w:rsid w:val="00A3377B"/>
    <w:rsid w:val="00A3474A"/>
    <w:rsid w:val="00A3498E"/>
    <w:rsid w:val="00A36213"/>
    <w:rsid w:val="00A363A9"/>
    <w:rsid w:val="00A37460"/>
    <w:rsid w:val="00A400F7"/>
    <w:rsid w:val="00A403A9"/>
    <w:rsid w:val="00A41CA9"/>
    <w:rsid w:val="00A423CD"/>
    <w:rsid w:val="00A454D6"/>
    <w:rsid w:val="00A47ED9"/>
    <w:rsid w:val="00A5076B"/>
    <w:rsid w:val="00A517B2"/>
    <w:rsid w:val="00A5184C"/>
    <w:rsid w:val="00A5189C"/>
    <w:rsid w:val="00A522F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1455"/>
    <w:rsid w:val="00A94480"/>
    <w:rsid w:val="00A97838"/>
    <w:rsid w:val="00AA113F"/>
    <w:rsid w:val="00AA2CBA"/>
    <w:rsid w:val="00AA2E2A"/>
    <w:rsid w:val="00AA37A9"/>
    <w:rsid w:val="00AA5157"/>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A98"/>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4631"/>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16B03"/>
    <w:rsid w:val="00B2023A"/>
    <w:rsid w:val="00B24AE9"/>
    <w:rsid w:val="00B2525F"/>
    <w:rsid w:val="00B25368"/>
    <w:rsid w:val="00B256E5"/>
    <w:rsid w:val="00B2689C"/>
    <w:rsid w:val="00B27595"/>
    <w:rsid w:val="00B31867"/>
    <w:rsid w:val="00B31BC4"/>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CD6"/>
    <w:rsid w:val="00B73E61"/>
    <w:rsid w:val="00B73FB6"/>
    <w:rsid w:val="00B77AF3"/>
    <w:rsid w:val="00B800ED"/>
    <w:rsid w:val="00B808BB"/>
    <w:rsid w:val="00B80B52"/>
    <w:rsid w:val="00B811BB"/>
    <w:rsid w:val="00B817F1"/>
    <w:rsid w:val="00B82862"/>
    <w:rsid w:val="00B82CD0"/>
    <w:rsid w:val="00B82EAA"/>
    <w:rsid w:val="00B83099"/>
    <w:rsid w:val="00B83E18"/>
    <w:rsid w:val="00B83E73"/>
    <w:rsid w:val="00B84770"/>
    <w:rsid w:val="00B84F8A"/>
    <w:rsid w:val="00B85725"/>
    <w:rsid w:val="00B874D8"/>
    <w:rsid w:val="00B92AC9"/>
    <w:rsid w:val="00B92EBF"/>
    <w:rsid w:val="00B93306"/>
    <w:rsid w:val="00B96DF8"/>
    <w:rsid w:val="00BA0599"/>
    <w:rsid w:val="00BA2D07"/>
    <w:rsid w:val="00BA458B"/>
    <w:rsid w:val="00BA5121"/>
    <w:rsid w:val="00BA55ED"/>
    <w:rsid w:val="00BA57AD"/>
    <w:rsid w:val="00BA5EBE"/>
    <w:rsid w:val="00BA6E56"/>
    <w:rsid w:val="00BB0318"/>
    <w:rsid w:val="00BB130F"/>
    <w:rsid w:val="00BB19A9"/>
    <w:rsid w:val="00BB1AB4"/>
    <w:rsid w:val="00BB3A43"/>
    <w:rsid w:val="00BB6011"/>
    <w:rsid w:val="00BB6886"/>
    <w:rsid w:val="00BB6AE2"/>
    <w:rsid w:val="00BC183F"/>
    <w:rsid w:val="00BC242A"/>
    <w:rsid w:val="00BC2BB1"/>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258A1"/>
    <w:rsid w:val="00C31D6B"/>
    <w:rsid w:val="00C33E57"/>
    <w:rsid w:val="00C34932"/>
    <w:rsid w:val="00C35A41"/>
    <w:rsid w:val="00C37FAC"/>
    <w:rsid w:val="00C40FD3"/>
    <w:rsid w:val="00C41598"/>
    <w:rsid w:val="00C41E0F"/>
    <w:rsid w:val="00C420AA"/>
    <w:rsid w:val="00C42176"/>
    <w:rsid w:val="00C4220E"/>
    <w:rsid w:val="00C43105"/>
    <w:rsid w:val="00C459C1"/>
    <w:rsid w:val="00C46FEE"/>
    <w:rsid w:val="00C5139A"/>
    <w:rsid w:val="00C51745"/>
    <w:rsid w:val="00C52416"/>
    <w:rsid w:val="00C532CF"/>
    <w:rsid w:val="00C5435B"/>
    <w:rsid w:val="00C55831"/>
    <w:rsid w:val="00C57162"/>
    <w:rsid w:val="00C5741D"/>
    <w:rsid w:val="00C57FD8"/>
    <w:rsid w:val="00C60C87"/>
    <w:rsid w:val="00C6113B"/>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547"/>
    <w:rsid w:val="00C75F05"/>
    <w:rsid w:val="00C75F35"/>
    <w:rsid w:val="00C7769C"/>
    <w:rsid w:val="00C83887"/>
    <w:rsid w:val="00C8729C"/>
    <w:rsid w:val="00C8769D"/>
    <w:rsid w:val="00C87892"/>
    <w:rsid w:val="00C87956"/>
    <w:rsid w:val="00C9091E"/>
    <w:rsid w:val="00C90C19"/>
    <w:rsid w:val="00C9405A"/>
    <w:rsid w:val="00C94CFD"/>
    <w:rsid w:val="00C95622"/>
    <w:rsid w:val="00C95B8A"/>
    <w:rsid w:val="00C9696D"/>
    <w:rsid w:val="00CA127A"/>
    <w:rsid w:val="00CA1F8F"/>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32C5"/>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2EC8"/>
    <w:rsid w:val="00D33742"/>
    <w:rsid w:val="00D33A16"/>
    <w:rsid w:val="00D35FEF"/>
    <w:rsid w:val="00D3636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4900"/>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4072"/>
    <w:rsid w:val="00D97758"/>
    <w:rsid w:val="00D97B1F"/>
    <w:rsid w:val="00DA2000"/>
    <w:rsid w:val="00DA2930"/>
    <w:rsid w:val="00DA29C1"/>
    <w:rsid w:val="00DA3730"/>
    <w:rsid w:val="00DA598C"/>
    <w:rsid w:val="00DA64E0"/>
    <w:rsid w:val="00DA7643"/>
    <w:rsid w:val="00DA7E25"/>
    <w:rsid w:val="00DB1D4E"/>
    <w:rsid w:val="00DB25E0"/>
    <w:rsid w:val="00DB2ADD"/>
    <w:rsid w:val="00DB2BE5"/>
    <w:rsid w:val="00DB30BC"/>
    <w:rsid w:val="00DB3A18"/>
    <w:rsid w:val="00DB3A8D"/>
    <w:rsid w:val="00DB48BF"/>
    <w:rsid w:val="00DB4CE5"/>
    <w:rsid w:val="00DB5818"/>
    <w:rsid w:val="00DB6E0B"/>
    <w:rsid w:val="00DB7248"/>
    <w:rsid w:val="00DC0228"/>
    <w:rsid w:val="00DC028A"/>
    <w:rsid w:val="00DC1EC3"/>
    <w:rsid w:val="00DC23AE"/>
    <w:rsid w:val="00DC47F5"/>
    <w:rsid w:val="00DC4CBD"/>
    <w:rsid w:val="00DC577D"/>
    <w:rsid w:val="00DC75E0"/>
    <w:rsid w:val="00DD20B8"/>
    <w:rsid w:val="00DD21E4"/>
    <w:rsid w:val="00DD3C4F"/>
    <w:rsid w:val="00DD4321"/>
    <w:rsid w:val="00DD4F6D"/>
    <w:rsid w:val="00DE0D95"/>
    <w:rsid w:val="00DE1CC0"/>
    <w:rsid w:val="00DE1FAB"/>
    <w:rsid w:val="00DE22DA"/>
    <w:rsid w:val="00DE4436"/>
    <w:rsid w:val="00DE5C8A"/>
    <w:rsid w:val="00DE696A"/>
    <w:rsid w:val="00DE77E9"/>
    <w:rsid w:val="00DF0C4F"/>
    <w:rsid w:val="00DF241F"/>
    <w:rsid w:val="00DF305E"/>
    <w:rsid w:val="00DF65BC"/>
    <w:rsid w:val="00DF6DB4"/>
    <w:rsid w:val="00E00B4D"/>
    <w:rsid w:val="00E00E59"/>
    <w:rsid w:val="00E02F8A"/>
    <w:rsid w:val="00E052CC"/>
    <w:rsid w:val="00E05416"/>
    <w:rsid w:val="00E05CA0"/>
    <w:rsid w:val="00E103AC"/>
    <w:rsid w:val="00E116FA"/>
    <w:rsid w:val="00E138A2"/>
    <w:rsid w:val="00E13F2A"/>
    <w:rsid w:val="00E14CBA"/>
    <w:rsid w:val="00E17EDF"/>
    <w:rsid w:val="00E213E7"/>
    <w:rsid w:val="00E21A77"/>
    <w:rsid w:val="00E23028"/>
    <w:rsid w:val="00E300CB"/>
    <w:rsid w:val="00E30AAA"/>
    <w:rsid w:val="00E31111"/>
    <w:rsid w:val="00E32FBB"/>
    <w:rsid w:val="00E34BFA"/>
    <w:rsid w:val="00E34F4E"/>
    <w:rsid w:val="00E35FDB"/>
    <w:rsid w:val="00E37EA3"/>
    <w:rsid w:val="00E412E4"/>
    <w:rsid w:val="00E429EE"/>
    <w:rsid w:val="00E43198"/>
    <w:rsid w:val="00E4572C"/>
    <w:rsid w:val="00E4615B"/>
    <w:rsid w:val="00E46290"/>
    <w:rsid w:val="00E46881"/>
    <w:rsid w:val="00E47CA9"/>
    <w:rsid w:val="00E47F9D"/>
    <w:rsid w:val="00E51735"/>
    <w:rsid w:val="00E538EC"/>
    <w:rsid w:val="00E5403A"/>
    <w:rsid w:val="00E57275"/>
    <w:rsid w:val="00E60928"/>
    <w:rsid w:val="00E60C17"/>
    <w:rsid w:val="00E61201"/>
    <w:rsid w:val="00E6291A"/>
    <w:rsid w:val="00E6329A"/>
    <w:rsid w:val="00E63AB4"/>
    <w:rsid w:val="00E7055C"/>
    <w:rsid w:val="00E71000"/>
    <w:rsid w:val="00E71028"/>
    <w:rsid w:val="00E71B12"/>
    <w:rsid w:val="00E734BB"/>
    <w:rsid w:val="00E73C7C"/>
    <w:rsid w:val="00E7485F"/>
    <w:rsid w:val="00E7629E"/>
    <w:rsid w:val="00E81C99"/>
    <w:rsid w:val="00E81E40"/>
    <w:rsid w:val="00E82D98"/>
    <w:rsid w:val="00E84F5B"/>
    <w:rsid w:val="00E8505E"/>
    <w:rsid w:val="00E8587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B18"/>
    <w:rsid w:val="00EA1E87"/>
    <w:rsid w:val="00EA2453"/>
    <w:rsid w:val="00EA255A"/>
    <w:rsid w:val="00EA44BC"/>
    <w:rsid w:val="00EA4B6B"/>
    <w:rsid w:val="00EA55D3"/>
    <w:rsid w:val="00EA665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6AD4"/>
    <w:rsid w:val="00EC7139"/>
    <w:rsid w:val="00ED19AB"/>
    <w:rsid w:val="00ED3B52"/>
    <w:rsid w:val="00ED454D"/>
    <w:rsid w:val="00ED5EB9"/>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06E2F"/>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455"/>
    <w:rsid w:val="00F45844"/>
    <w:rsid w:val="00F47074"/>
    <w:rsid w:val="00F476AB"/>
    <w:rsid w:val="00F51B6C"/>
    <w:rsid w:val="00F527E0"/>
    <w:rsid w:val="00F53378"/>
    <w:rsid w:val="00F53B24"/>
    <w:rsid w:val="00F54040"/>
    <w:rsid w:val="00F542C4"/>
    <w:rsid w:val="00F55A22"/>
    <w:rsid w:val="00F5789A"/>
    <w:rsid w:val="00F579F8"/>
    <w:rsid w:val="00F60417"/>
    <w:rsid w:val="00F61C0A"/>
    <w:rsid w:val="00F62B87"/>
    <w:rsid w:val="00F64353"/>
    <w:rsid w:val="00F656DC"/>
    <w:rsid w:val="00F662A9"/>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87F63"/>
    <w:rsid w:val="00F90454"/>
    <w:rsid w:val="00F9170B"/>
    <w:rsid w:val="00F9348D"/>
    <w:rsid w:val="00F95F89"/>
    <w:rsid w:val="00F97C2A"/>
    <w:rsid w:val="00FA194F"/>
    <w:rsid w:val="00FA1A8A"/>
    <w:rsid w:val="00FA2F25"/>
    <w:rsid w:val="00FA30C6"/>
    <w:rsid w:val="00FA5FAE"/>
    <w:rsid w:val="00FB1408"/>
    <w:rsid w:val="00FB1FEE"/>
    <w:rsid w:val="00FB2312"/>
    <w:rsid w:val="00FB6C36"/>
    <w:rsid w:val="00FB7268"/>
    <w:rsid w:val="00FB75AD"/>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5673"/>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 w:type="paragraph" w:styleId="Pataisymai">
    <w:name w:val="Revision"/>
    <w:hidden/>
    <w:uiPriority w:val="99"/>
    <w:semiHidden/>
    <w:rsid w:val="00DB6E0B"/>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1569386">
      <w:bodyDiv w:val="1"/>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AF9DC-CC3C-46B0-823C-247ACD0F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659</Words>
  <Characters>4379</Characters>
  <Application>Microsoft Office Word</Application>
  <DocSecurity>4</DocSecurity>
  <Lines>36</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2026-07-08T06:35:00Z</cp:lastPrinted>
  <dcterms:created xsi:type="dcterms:W3CDTF">2026-08-21T10:08:00Z</dcterms:created>
  <dcterms:modified xsi:type="dcterms:W3CDTF">2026-08-21T10:08:00Z</dcterms:modified>
</cp:coreProperties>
</file>