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0870B6C9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TSP-383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4AD8BEB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>2 dalies 32 punktu</w:t>
      </w:r>
      <w:r w:rsidR="00C70EC8">
        <w:rPr>
          <w:lang w:eastAsia="lt-LT"/>
        </w:rPr>
        <w:t xml:space="preserve">, </w:t>
      </w:r>
      <w:r w:rsidR="00C70EC8" w:rsidRPr="00C70EC8">
        <w:rPr>
          <w:lang w:eastAsia="lt-LT"/>
        </w:rPr>
        <w:t>16 straipsnio 1 dalimi</w:t>
      </w:r>
      <w:r>
        <w:rPr>
          <w:lang w:eastAsia="lt-LT"/>
        </w:rPr>
        <w:t xml:space="preserve"> ir 60 straipsnio 3 </w:t>
      </w:r>
      <w:r w:rsidRPr="002C0B88">
        <w:rPr>
          <w:bCs/>
          <w:lang w:eastAsia="lt-LT"/>
        </w:rPr>
        <w:t>dalimi,</w:t>
      </w:r>
      <w:r w:rsidR="00C70EC8">
        <w:rPr>
          <w:bCs/>
          <w:lang w:eastAsia="lt-LT"/>
        </w:rPr>
        <w:t xml:space="preserve">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 xml:space="preserve">, </w:t>
      </w:r>
      <w:r w:rsidR="00575B98">
        <w:rPr>
          <w:lang w:eastAsia="lt-LT"/>
        </w:rPr>
        <w:t>200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</w:t>
      </w:r>
      <w:r w:rsidR="00575B98">
        <w:rPr>
          <w:lang w:eastAsia="lt-LT"/>
        </w:rPr>
        <w:t>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F7094" w14:textId="77777777" w:rsidR="00EE3F5B" w:rsidRDefault="00EE3F5B">
      <w:r>
        <w:separator/>
      </w:r>
    </w:p>
  </w:endnote>
  <w:endnote w:type="continuationSeparator" w:id="0">
    <w:p w14:paraId="796B7F9F" w14:textId="77777777" w:rsidR="00EE3F5B" w:rsidRDefault="00EE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C8972" w14:textId="77777777" w:rsidR="00EE3F5B" w:rsidRDefault="00EE3F5B">
      <w:r>
        <w:separator/>
      </w:r>
    </w:p>
  </w:footnote>
  <w:footnote w:type="continuationSeparator" w:id="0">
    <w:p w14:paraId="469A2E5F" w14:textId="77777777" w:rsidR="00EE3F5B" w:rsidRDefault="00EE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A08B3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C63B7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B6807"/>
    <w:rsid w:val="003C2AC0"/>
    <w:rsid w:val="003C3C59"/>
    <w:rsid w:val="003D113C"/>
    <w:rsid w:val="003D3270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97389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36B1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773"/>
    <w:rsid w:val="00571BF3"/>
    <w:rsid w:val="00575B98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17E9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4E6C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338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695B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B08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0EC8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3B30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3FE5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3F5B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74077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270</Words>
  <Characters>1862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2026-08-12T10:49:00Z</dcterms:created>
  <dcterms:modified xsi:type="dcterms:W3CDTF">2026-08-12T10:49:00Z</dcterms:modified>
</cp:coreProperties>
</file>