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D14CF4" w:rsidRDefault="001D3CB6" w:rsidP="005C41AC">
      <w:pPr>
        <w:jc w:val="center"/>
        <w:rPr>
          <w:szCs w:val="24"/>
        </w:rPr>
      </w:pPr>
      <w:r w:rsidRPr="00D14CF4">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D14CF4" w:rsidRDefault="005C41AC" w:rsidP="005C41AC">
      <w:pPr>
        <w:jc w:val="center"/>
        <w:rPr>
          <w:szCs w:val="24"/>
        </w:rPr>
      </w:pPr>
    </w:p>
    <w:p w14:paraId="62515C88" w14:textId="77777777" w:rsidR="0062551B" w:rsidRPr="00D14CF4" w:rsidRDefault="0062551B" w:rsidP="005C41AC">
      <w:pPr>
        <w:jc w:val="center"/>
        <w:rPr>
          <w:b/>
          <w:sz w:val="28"/>
        </w:rPr>
      </w:pPr>
      <w:r w:rsidRPr="00D14CF4">
        <w:rPr>
          <w:b/>
          <w:sz w:val="28"/>
        </w:rPr>
        <w:t xml:space="preserve">PANEVĖŽIO MIESTO SAVIVALDYBĖS </w:t>
      </w:r>
      <w:r w:rsidR="00A11511" w:rsidRPr="00D14CF4">
        <w:rPr>
          <w:b/>
          <w:sz w:val="28"/>
        </w:rPr>
        <w:t>TARYBA</w:t>
      </w:r>
    </w:p>
    <w:p w14:paraId="6657AD8A" w14:textId="77777777" w:rsidR="005C41AC" w:rsidRPr="00D14CF4" w:rsidRDefault="005C41AC" w:rsidP="00571BF3">
      <w:pPr>
        <w:keepNext/>
        <w:jc w:val="center"/>
        <w:outlineLvl w:val="1"/>
      </w:pPr>
    </w:p>
    <w:p w14:paraId="4CA962B2" w14:textId="77777777" w:rsidR="005C41AC" w:rsidRPr="00D14CF4" w:rsidRDefault="005C41AC" w:rsidP="00571BF3">
      <w:pPr>
        <w:keepNext/>
        <w:jc w:val="center"/>
        <w:outlineLvl w:val="1"/>
      </w:pPr>
    </w:p>
    <w:p w14:paraId="193C1F28" w14:textId="77777777" w:rsidR="0062551B" w:rsidRPr="00D14CF4" w:rsidRDefault="00A11511" w:rsidP="00571BF3">
      <w:pPr>
        <w:keepNext/>
        <w:jc w:val="center"/>
        <w:outlineLvl w:val="1"/>
        <w:rPr>
          <w:b/>
        </w:rPr>
      </w:pPr>
      <w:r w:rsidRPr="00D14CF4">
        <w:rPr>
          <w:b/>
        </w:rPr>
        <w:t>SPRENDIMAS</w:t>
      </w:r>
    </w:p>
    <w:p w14:paraId="328408DD" w14:textId="5F49876F" w:rsidR="0025217D" w:rsidRPr="00D14CF4" w:rsidRDefault="0025217D" w:rsidP="00E42564">
      <w:pPr>
        <w:ind w:left="360"/>
        <w:jc w:val="center"/>
        <w:outlineLvl w:val="0"/>
      </w:pPr>
      <w:bookmarkStart w:id="0" w:name="_Hlk70341645"/>
      <w:r w:rsidRPr="00D14CF4">
        <w:rPr>
          <w:b/>
          <w:bCs/>
          <w:szCs w:val="24"/>
        </w:rPr>
        <w:t>DĖL LEIDIMO VYKDYTI VIEŠĄJĮ PIRKIMĄ „</w:t>
      </w:r>
      <w:r w:rsidR="00756F66" w:rsidRPr="00756F66">
        <w:rPr>
          <w:b/>
          <w:bCs/>
          <w:caps/>
        </w:rPr>
        <w:t>Trijų lygių automobilių stovėjimo aikštelės</w:t>
      </w:r>
      <w:r w:rsidR="00756F66">
        <w:rPr>
          <w:b/>
          <w:bCs/>
          <w:caps/>
        </w:rPr>
        <w:t xml:space="preserve"> naujos</w:t>
      </w:r>
      <w:r w:rsidR="00756F66" w:rsidRPr="00756F66">
        <w:rPr>
          <w:b/>
          <w:bCs/>
          <w:caps/>
        </w:rPr>
        <w:t xml:space="preserve"> statybos Trumpoji g. 1, Panevėžio m</w:t>
      </w:r>
      <w:r w:rsidR="00756F66">
        <w:rPr>
          <w:b/>
          <w:bCs/>
          <w:caps/>
        </w:rPr>
        <w:t>ieste</w:t>
      </w:r>
      <w:r w:rsidR="000C71EF">
        <w:rPr>
          <w:b/>
          <w:bCs/>
          <w:caps/>
        </w:rPr>
        <w:t>,</w:t>
      </w:r>
      <w:r w:rsidR="00756F66">
        <w:rPr>
          <w:b/>
          <w:bCs/>
          <w:caps/>
        </w:rPr>
        <w:t xml:space="preserve"> projektas</w:t>
      </w:r>
      <w:r w:rsidRPr="00D14CF4">
        <w:rPr>
          <w:b/>
          <w:bCs/>
        </w:rPr>
        <w:t>“ IR ADMINISTRACIJOS DIREKTORIUI PASIRAŠYTI SUTARTĮ</w:t>
      </w:r>
      <w:r w:rsidR="00E42564" w:rsidRPr="00D14CF4">
        <w:rPr>
          <w:b/>
          <w:bCs/>
        </w:rPr>
        <w:t xml:space="preserve"> </w:t>
      </w:r>
    </w:p>
    <w:bookmarkEnd w:id="0"/>
    <w:p w14:paraId="0E54DD21" w14:textId="77777777" w:rsidR="0062551B" w:rsidRPr="00D14CF4" w:rsidRDefault="0062551B" w:rsidP="003E58F0">
      <w:pPr>
        <w:jc w:val="center"/>
      </w:pPr>
    </w:p>
    <w:p w14:paraId="68B40278" w14:textId="77777777" w:rsidR="0062551B" w:rsidRPr="00D14CF4" w:rsidRDefault="00DE0D95" w:rsidP="003E58F0">
      <w:pPr>
        <w:jc w:val="center"/>
      </w:pPr>
      <w:r w:rsidRPr="00D14CF4">
        <w:rPr>
          <w:rStyle w:val="Style3"/>
        </w:rPr>
        <w:fldChar w:fldCharType="begin">
          <w:ffData>
            <w:name w:val="registravimoDataIlga"/>
            <w:enabled/>
            <w:calcOnExit w:val="0"/>
            <w:textInput/>
          </w:ffData>
        </w:fldChar>
      </w:r>
      <w:bookmarkStart w:id="1" w:name="registravimoDataIlga"/>
      <w:r w:rsidRPr="00D14CF4">
        <w:rPr>
          <w:rStyle w:val="Style3"/>
        </w:rPr>
        <w:instrText xml:space="preserve"> FORMTEXT </w:instrText>
      </w:r>
      <w:r w:rsidRPr="00D14CF4">
        <w:rPr>
          <w:rStyle w:val="Style3"/>
        </w:rPr>
      </w:r>
      <w:r w:rsidRPr="00D14CF4">
        <w:rPr>
          <w:rStyle w:val="Style3"/>
        </w:rPr>
        <w:fldChar w:fldCharType="separate"/>
      </w:r>
      <w:r w:rsidRPr="00D14CF4">
        <w:rPr>
          <w:rStyle w:val="Style3"/>
        </w:rPr>
        <w:t>2026 m. birželio 11 d.</w:t>
      </w:r>
      <w:r w:rsidRPr="00D14CF4">
        <w:rPr>
          <w:rStyle w:val="Style3"/>
        </w:rPr>
        <w:fldChar w:fldCharType="end"/>
      </w:r>
      <w:bookmarkEnd w:id="1"/>
      <w:r w:rsidR="0062551B" w:rsidRPr="00D14CF4">
        <w:t xml:space="preserve"> Nr. </w:t>
      </w:r>
      <w:r w:rsidRPr="00D14CF4">
        <w:fldChar w:fldCharType="begin">
          <w:ffData>
            <w:name w:val="registravimoNr"/>
            <w:enabled/>
            <w:calcOnExit w:val="0"/>
            <w:textInput/>
          </w:ffData>
        </w:fldChar>
      </w:r>
      <w:bookmarkStart w:id="2" w:name="registravimoNr"/>
      <w:r w:rsidRPr="00D14CF4">
        <w:instrText xml:space="preserve"> FORMTEXT </w:instrText>
      </w:r>
      <w:r w:rsidRPr="00D14CF4">
        <w:fldChar w:fldCharType="separate"/>
      </w:r>
      <w:r w:rsidRPr="00D14CF4">
        <w:t>TSP-317</w:t>
      </w:r>
      <w:r w:rsidRPr="00D14CF4">
        <w:fldChar w:fldCharType="end"/>
      </w:r>
      <w:bookmarkEnd w:id="2"/>
    </w:p>
    <w:p w14:paraId="5CCF9A5F" w14:textId="77777777" w:rsidR="0062551B" w:rsidRPr="00D14CF4" w:rsidRDefault="0062551B" w:rsidP="00571BF3">
      <w:pPr>
        <w:keepNext/>
        <w:jc w:val="center"/>
        <w:outlineLvl w:val="2"/>
        <w:rPr>
          <w:b/>
        </w:rPr>
      </w:pPr>
      <w:r w:rsidRPr="00D14CF4">
        <w:t>Panevėžys</w:t>
      </w:r>
    </w:p>
    <w:p w14:paraId="2362141E" w14:textId="77777777" w:rsidR="0062551B" w:rsidRPr="00D14CF4" w:rsidRDefault="0062551B" w:rsidP="00D71986">
      <w:pPr>
        <w:jc w:val="center"/>
      </w:pPr>
    </w:p>
    <w:p w14:paraId="56004CA0" w14:textId="0DA3534D" w:rsidR="00C12D1B" w:rsidRPr="00D14CF4" w:rsidRDefault="00C12D1B" w:rsidP="000F0FF9">
      <w:pPr>
        <w:spacing w:line="324" w:lineRule="auto"/>
        <w:ind w:firstLine="851"/>
        <w:jc w:val="both"/>
      </w:pPr>
      <w:r w:rsidRPr="00D14CF4">
        <w:t>Vadovaudamasi Lietuvos Respublikos vietos savivaldos įstatymo 6 straipsnio 12 punktu, 15</w:t>
      </w:r>
      <w:r w:rsidR="00D71986" w:rsidRPr="00D14CF4">
        <w:t> </w:t>
      </w:r>
      <w:r w:rsidRPr="00D14CF4">
        <w:t>straipsnio 2 dalies 12 punktu, 66 straipsnio 1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6F3655E2" w:rsidR="00B83CC1" w:rsidRDefault="00AD519C" w:rsidP="000F0FF9">
      <w:pPr>
        <w:numPr>
          <w:ilvl w:val="0"/>
          <w:numId w:val="1"/>
        </w:numPr>
        <w:tabs>
          <w:tab w:val="left" w:pos="851"/>
          <w:tab w:val="left" w:pos="1134"/>
        </w:tabs>
        <w:spacing w:line="324" w:lineRule="auto"/>
        <w:ind w:left="0" w:firstLine="851"/>
        <w:jc w:val="both"/>
      </w:pPr>
      <w:r w:rsidRPr="00D14CF4">
        <w:t xml:space="preserve">Leisti vykdyti </w:t>
      </w:r>
      <w:r w:rsidR="006E1797" w:rsidRPr="00D14CF4">
        <w:t xml:space="preserve">projektavimo paslaugų </w:t>
      </w:r>
      <w:r w:rsidRPr="00D14CF4">
        <w:t xml:space="preserve">viešąjį pirkimą </w:t>
      </w:r>
      <w:r w:rsidR="006E1797" w:rsidRPr="00D14CF4">
        <w:t>projekt</w:t>
      </w:r>
      <w:r w:rsidR="000C71EF">
        <w:t>ui</w:t>
      </w:r>
      <w:r w:rsidR="006E1797" w:rsidRPr="00D14CF4">
        <w:t xml:space="preserve"> </w:t>
      </w:r>
      <w:r w:rsidRPr="00D14CF4">
        <w:t>„</w:t>
      </w:r>
      <w:r w:rsidR="00756F66" w:rsidRPr="00756F66">
        <w:t>Trijų lygių automobilių stovėjimo aikštelės</w:t>
      </w:r>
      <w:r w:rsidR="000C71EF">
        <w:t xml:space="preserve"> </w:t>
      </w:r>
      <w:r w:rsidR="00756F66">
        <w:t>naujos</w:t>
      </w:r>
      <w:r w:rsidR="00756F66" w:rsidRPr="00756F66">
        <w:t xml:space="preserve"> statybos Trumpoji g. 1, Panevėžio m</w:t>
      </w:r>
      <w:r w:rsidR="00756F66">
        <w:t>ieste</w:t>
      </w:r>
      <w:r w:rsidR="000C71EF">
        <w:t>,</w:t>
      </w:r>
      <w:r w:rsidR="00756F66">
        <w:t xml:space="preserve"> projektas</w:t>
      </w:r>
      <w:r w:rsidR="00D71986" w:rsidRPr="00D14CF4">
        <w:t>“</w:t>
      </w:r>
      <w:r w:rsidRPr="00D14CF4">
        <w:t xml:space="preserve"> </w:t>
      </w:r>
      <w:r w:rsidR="006E1797" w:rsidRPr="00D14CF4">
        <w:t>pareng</w:t>
      </w:r>
      <w:r w:rsidR="000C71EF">
        <w:t>ti</w:t>
      </w:r>
      <w:r w:rsidRPr="00D14CF4">
        <w:t xml:space="preserve"> neturint</w:t>
      </w:r>
      <w:r w:rsidR="00756F66">
        <w:t xml:space="preserve"> tam skirto</w:t>
      </w:r>
      <w:r w:rsidRPr="00D14CF4">
        <w:t xml:space="preserve"> finansavimo.</w:t>
      </w:r>
    </w:p>
    <w:p w14:paraId="2D9D6B1C" w14:textId="559A4ACA" w:rsidR="00B83CC1" w:rsidRPr="00D14CF4" w:rsidRDefault="00AD519C" w:rsidP="000F0FF9">
      <w:pPr>
        <w:numPr>
          <w:ilvl w:val="0"/>
          <w:numId w:val="1"/>
        </w:numPr>
        <w:tabs>
          <w:tab w:val="left" w:pos="851"/>
          <w:tab w:val="left" w:pos="1134"/>
        </w:tabs>
        <w:spacing w:line="324" w:lineRule="auto"/>
        <w:ind w:left="0" w:firstLine="851"/>
        <w:jc w:val="both"/>
      </w:pPr>
      <w:r w:rsidRPr="00D14CF4">
        <w:t>Leisti Panevėžio miesto savivaldybės administracijos direktoriui pasirašyti viešojo pirkimo sutartį.</w:t>
      </w:r>
    </w:p>
    <w:p w14:paraId="0B22D0A4" w14:textId="78BA0888" w:rsidR="00B83CC1" w:rsidRPr="00D14CF4" w:rsidRDefault="00AD519C" w:rsidP="000F0FF9">
      <w:pPr>
        <w:numPr>
          <w:ilvl w:val="0"/>
          <w:numId w:val="1"/>
        </w:numPr>
        <w:tabs>
          <w:tab w:val="left" w:pos="851"/>
          <w:tab w:val="left" w:pos="1134"/>
        </w:tabs>
        <w:spacing w:line="324" w:lineRule="auto"/>
        <w:ind w:left="0" w:firstLine="851"/>
        <w:jc w:val="both"/>
      </w:pPr>
      <w:r w:rsidRPr="00D14CF4">
        <w:t xml:space="preserve">Numatyti 1 punkte nurodytų projektavimo </w:t>
      </w:r>
      <w:r w:rsidR="006E1797" w:rsidRPr="00D14CF4">
        <w:t>paslaugų</w:t>
      </w:r>
      <w:r w:rsidRPr="00D14CF4">
        <w:t xml:space="preserve"> finansavimą Panevėžio miesto savivaldybės 2026–2027 m</w:t>
      </w:r>
      <w:r w:rsidR="000C71EF">
        <w:t>.</w:t>
      </w:r>
      <w:r w:rsidRPr="00D14CF4">
        <w:t xml:space="preserve"> biudžet</w:t>
      </w:r>
      <w:r w:rsidR="000C71EF">
        <w:t>e</w:t>
      </w:r>
      <w:r w:rsidR="00B83CC1" w:rsidRPr="00D14CF4">
        <w:t>.</w:t>
      </w:r>
    </w:p>
    <w:p w14:paraId="70E639D2" w14:textId="23CA6E4B" w:rsidR="006E1797" w:rsidRPr="00D14CF4" w:rsidRDefault="006E1797" w:rsidP="000F0FF9">
      <w:pPr>
        <w:numPr>
          <w:ilvl w:val="0"/>
          <w:numId w:val="1"/>
        </w:numPr>
        <w:tabs>
          <w:tab w:val="left" w:pos="851"/>
          <w:tab w:val="left" w:pos="1134"/>
        </w:tabs>
        <w:spacing w:line="324" w:lineRule="auto"/>
        <w:ind w:left="0" w:firstLine="851"/>
        <w:jc w:val="both"/>
      </w:pPr>
      <w:r w:rsidRPr="00D14CF4">
        <w:t xml:space="preserve">Pavesti Savivaldybės administracijai </w:t>
      </w:r>
      <w:r w:rsidR="000C71EF">
        <w:t xml:space="preserve">teisės aktų </w:t>
      </w:r>
      <w:r w:rsidRPr="00D14CF4">
        <w:t xml:space="preserve">nustatyta tvarka vykdyti 1 punkte </w:t>
      </w:r>
      <w:r w:rsidR="000C71EF">
        <w:t>nurodytų</w:t>
      </w:r>
      <w:r w:rsidRPr="00D14CF4">
        <w:t xml:space="preserve"> paslaugų užsakovo funkcijas</w:t>
      </w:r>
      <w:r w:rsidR="00743C30">
        <w:t>.</w:t>
      </w:r>
    </w:p>
    <w:p w14:paraId="7F17128A" w14:textId="77777777" w:rsidR="00D71986" w:rsidRDefault="00D71986" w:rsidP="000F0FF9">
      <w:pPr>
        <w:pStyle w:val="Sraopastraipa"/>
        <w:numPr>
          <w:ilvl w:val="0"/>
          <w:numId w:val="1"/>
        </w:numPr>
        <w:tabs>
          <w:tab w:val="left" w:pos="1134"/>
        </w:tabs>
        <w:spacing w:line="324" w:lineRule="auto"/>
        <w:ind w:left="0" w:firstLine="850"/>
        <w:jc w:val="both"/>
        <w:rPr>
          <w:lang w:val="lt-LT"/>
        </w:rPr>
      </w:pPr>
      <w:r w:rsidRPr="00D14CF4">
        <w:rPr>
          <w:lang w:val="lt-LT"/>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0288AC4" w14:textId="77777777" w:rsidR="000F0FF9" w:rsidRDefault="000F0FF9" w:rsidP="000C71EF">
      <w:pPr>
        <w:pStyle w:val="Sraopastraipa"/>
        <w:tabs>
          <w:tab w:val="left" w:pos="1134"/>
        </w:tabs>
        <w:ind w:left="850"/>
        <w:contextualSpacing w:val="0"/>
        <w:jc w:val="both"/>
        <w:rPr>
          <w:lang w:val="lt-LT"/>
        </w:rPr>
      </w:pPr>
    </w:p>
    <w:p w14:paraId="32357660" w14:textId="77777777" w:rsidR="000F0FF9" w:rsidRPr="00D14CF4" w:rsidRDefault="000F0FF9" w:rsidP="000C71EF">
      <w:pPr>
        <w:pStyle w:val="Sraopastraipa"/>
        <w:tabs>
          <w:tab w:val="left" w:pos="1134"/>
        </w:tabs>
        <w:ind w:left="850"/>
        <w:contextualSpacing w:val="0"/>
        <w:jc w:val="both"/>
        <w:rPr>
          <w:lang w:val="lt-LT"/>
        </w:rPr>
      </w:pPr>
    </w:p>
    <w:p w14:paraId="6135352B" w14:textId="555BF6CB" w:rsidR="005C41AC" w:rsidRPr="00D14CF4" w:rsidRDefault="00CC7D43" w:rsidP="000C71EF">
      <w:pPr>
        <w:tabs>
          <w:tab w:val="left" w:pos="6663"/>
        </w:tabs>
        <w:rPr>
          <w:szCs w:val="24"/>
        </w:rPr>
      </w:pPr>
      <w:r w:rsidRPr="00D14CF4">
        <w:rPr>
          <w:rFonts w:eastAsia="Calibri"/>
        </w:rPr>
        <w:t>Savivaldybės mer</w:t>
      </w:r>
      <w:r w:rsidR="001E6E69" w:rsidRPr="00D14CF4">
        <w:rPr>
          <w:rFonts w:eastAsia="Calibri"/>
        </w:rPr>
        <w:t>ė</w:t>
      </w:r>
      <w:r w:rsidRPr="00D14CF4">
        <w:rPr>
          <w:rFonts w:eastAsia="Calibri"/>
        </w:rPr>
        <w:tab/>
      </w:r>
      <w:r w:rsidR="00D71986" w:rsidRPr="00D14CF4">
        <w:rPr>
          <w:rFonts w:eastAsia="Calibri"/>
        </w:rPr>
        <w:t xml:space="preserve">           </w:t>
      </w:r>
      <w:r w:rsidR="000D6477" w:rsidRPr="00D14CF4">
        <w:rPr>
          <w:rFonts w:eastAsia="Calibri"/>
        </w:rPr>
        <w:t>Loreta Masiliūnienė</w:t>
      </w:r>
    </w:p>
    <w:sectPr w:rsidR="005C41AC" w:rsidRPr="00D14CF4" w:rsidSect="00526328">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4EA23" w14:textId="77777777" w:rsidR="0011146C" w:rsidRDefault="0011146C">
      <w:r>
        <w:separator/>
      </w:r>
    </w:p>
  </w:endnote>
  <w:endnote w:type="continuationSeparator" w:id="0">
    <w:p w14:paraId="4CB74DFD" w14:textId="77777777" w:rsidR="0011146C" w:rsidRDefault="0011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0C1B" w14:textId="77777777" w:rsidR="00756F66" w:rsidRDefault="00756F6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ECDFB" w14:textId="77777777" w:rsidR="0011146C" w:rsidRDefault="0011146C">
      <w:r>
        <w:separator/>
      </w:r>
    </w:p>
  </w:footnote>
  <w:footnote w:type="continuationSeparator" w:id="0">
    <w:p w14:paraId="7A53DE89" w14:textId="77777777" w:rsidR="0011146C" w:rsidRDefault="00111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77F40" w14:textId="77777777" w:rsidR="00756F66" w:rsidRDefault="00756F6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AF7B" w14:textId="77777777" w:rsidR="00756F66" w:rsidRDefault="00756F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7CA1"/>
    <w:rsid w:val="0002192F"/>
    <w:rsid w:val="00032873"/>
    <w:rsid w:val="00036977"/>
    <w:rsid w:val="0005169C"/>
    <w:rsid w:val="00075594"/>
    <w:rsid w:val="00075D5A"/>
    <w:rsid w:val="000811E1"/>
    <w:rsid w:val="000B4962"/>
    <w:rsid w:val="000C71EF"/>
    <w:rsid w:val="000D41F4"/>
    <w:rsid w:val="000D44D2"/>
    <w:rsid w:val="000D6477"/>
    <w:rsid w:val="000E5933"/>
    <w:rsid w:val="000E7131"/>
    <w:rsid w:val="000F0FF9"/>
    <w:rsid w:val="00101F07"/>
    <w:rsid w:val="00110A44"/>
    <w:rsid w:val="0011146C"/>
    <w:rsid w:val="00124B60"/>
    <w:rsid w:val="00125CCB"/>
    <w:rsid w:val="00132ABE"/>
    <w:rsid w:val="001343A5"/>
    <w:rsid w:val="00140B76"/>
    <w:rsid w:val="00152810"/>
    <w:rsid w:val="00153B94"/>
    <w:rsid w:val="00157340"/>
    <w:rsid w:val="00170C90"/>
    <w:rsid w:val="00176783"/>
    <w:rsid w:val="001818F6"/>
    <w:rsid w:val="00197700"/>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4198"/>
    <w:rsid w:val="002F7001"/>
    <w:rsid w:val="00303346"/>
    <w:rsid w:val="00310D96"/>
    <w:rsid w:val="00312A5C"/>
    <w:rsid w:val="0031770F"/>
    <w:rsid w:val="00325CF1"/>
    <w:rsid w:val="00326313"/>
    <w:rsid w:val="00332E74"/>
    <w:rsid w:val="00337555"/>
    <w:rsid w:val="00355495"/>
    <w:rsid w:val="00355EE8"/>
    <w:rsid w:val="00375424"/>
    <w:rsid w:val="00383E7A"/>
    <w:rsid w:val="00391218"/>
    <w:rsid w:val="00392558"/>
    <w:rsid w:val="0039707D"/>
    <w:rsid w:val="003A3559"/>
    <w:rsid w:val="003A4CA4"/>
    <w:rsid w:val="003C6E26"/>
    <w:rsid w:val="003C7666"/>
    <w:rsid w:val="003D113C"/>
    <w:rsid w:val="003D4680"/>
    <w:rsid w:val="003D6535"/>
    <w:rsid w:val="003E1259"/>
    <w:rsid w:val="003E15DA"/>
    <w:rsid w:val="003E58F0"/>
    <w:rsid w:val="003F1D53"/>
    <w:rsid w:val="003F3684"/>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B4EBC"/>
    <w:rsid w:val="004C07E0"/>
    <w:rsid w:val="004D35C5"/>
    <w:rsid w:val="004D40B9"/>
    <w:rsid w:val="004E4142"/>
    <w:rsid w:val="004E7CCB"/>
    <w:rsid w:val="005068E0"/>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68DB"/>
    <w:rsid w:val="006D7A59"/>
    <w:rsid w:val="006E1797"/>
    <w:rsid w:val="00701945"/>
    <w:rsid w:val="00710ABF"/>
    <w:rsid w:val="007129E5"/>
    <w:rsid w:val="00721DF2"/>
    <w:rsid w:val="00740946"/>
    <w:rsid w:val="00743B7D"/>
    <w:rsid w:val="00743C30"/>
    <w:rsid w:val="007452C6"/>
    <w:rsid w:val="00756F66"/>
    <w:rsid w:val="00766E4B"/>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3705"/>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C48C7"/>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17A0"/>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0330"/>
    <w:rsid w:val="00A72F74"/>
    <w:rsid w:val="00A81759"/>
    <w:rsid w:val="00A83444"/>
    <w:rsid w:val="00A84DDD"/>
    <w:rsid w:val="00A90AC8"/>
    <w:rsid w:val="00A953C9"/>
    <w:rsid w:val="00A97838"/>
    <w:rsid w:val="00AB02B7"/>
    <w:rsid w:val="00AB0E39"/>
    <w:rsid w:val="00AC270D"/>
    <w:rsid w:val="00AD1D57"/>
    <w:rsid w:val="00AD3E4E"/>
    <w:rsid w:val="00AD519C"/>
    <w:rsid w:val="00AD778C"/>
    <w:rsid w:val="00AE22BE"/>
    <w:rsid w:val="00AF491B"/>
    <w:rsid w:val="00AF5A07"/>
    <w:rsid w:val="00AF6B30"/>
    <w:rsid w:val="00B00A09"/>
    <w:rsid w:val="00B05FC9"/>
    <w:rsid w:val="00B14AEE"/>
    <w:rsid w:val="00B348D0"/>
    <w:rsid w:val="00B408ED"/>
    <w:rsid w:val="00B44F79"/>
    <w:rsid w:val="00B471EB"/>
    <w:rsid w:val="00B52FFC"/>
    <w:rsid w:val="00B61A88"/>
    <w:rsid w:val="00B6350F"/>
    <w:rsid w:val="00B6518B"/>
    <w:rsid w:val="00B664FD"/>
    <w:rsid w:val="00B8004B"/>
    <w:rsid w:val="00B83CC1"/>
    <w:rsid w:val="00B83E18"/>
    <w:rsid w:val="00B849F5"/>
    <w:rsid w:val="00B92EBF"/>
    <w:rsid w:val="00BA458B"/>
    <w:rsid w:val="00BB0318"/>
    <w:rsid w:val="00BB130F"/>
    <w:rsid w:val="00BB489F"/>
    <w:rsid w:val="00BB6886"/>
    <w:rsid w:val="00BD5C3A"/>
    <w:rsid w:val="00BE1BC2"/>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87D7A"/>
    <w:rsid w:val="00C9091E"/>
    <w:rsid w:val="00CB76DF"/>
    <w:rsid w:val="00CC23E4"/>
    <w:rsid w:val="00CC5B6A"/>
    <w:rsid w:val="00CC7D43"/>
    <w:rsid w:val="00CD26D4"/>
    <w:rsid w:val="00CD5CCA"/>
    <w:rsid w:val="00CE1C5C"/>
    <w:rsid w:val="00CF4026"/>
    <w:rsid w:val="00D14CF4"/>
    <w:rsid w:val="00D16849"/>
    <w:rsid w:val="00D25AF1"/>
    <w:rsid w:val="00D25F2C"/>
    <w:rsid w:val="00D27C88"/>
    <w:rsid w:val="00D33742"/>
    <w:rsid w:val="00D625ED"/>
    <w:rsid w:val="00D679FC"/>
    <w:rsid w:val="00D71986"/>
    <w:rsid w:val="00D90B99"/>
    <w:rsid w:val="00DA3EDF"/>
    <w:rsid w:val="00DB5818"/>
    <w:rsid w:val="00DC75E0"/>
    <w:rsid w:val="00DD0D5F"/>
    <w:rsid w:val="00DD20B8"/>
    <w:rsid w:val="00DE0D95"/>
    <w:rsid w:val="00E00B4D"/>
    <w:rsid w:val="00E21A77"/>
    <w:rsid w:val="00E34BFA"/>
    <w:rsid w:val="00E42564"/>
    <w:rsid w:val="00E429EE"/>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4090"/>
    <w:rsid w:val="00FA5FAE"/>
    <w:rsid w:val="00FA7504"/>
    <w:rsid w:val="00FB6C36"/>
    <w:rsid w:val="00FC0B26"/>
    <w:rsid w:val="00FC1FBA"/>
    <w:rsid w:val="00FC4D1A"/>
    <w:rsid w:val="00FD6215"/>
    <w:rsid w:val="00FD6C01"/>
    <w:rsid w:val="00FD7127"/>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A68719-C568-49E1-874A-E137CCA317D5}">
  <we:reference id="wa200010453" version="1.0.0.1" store="en-US" storeType="OMEX"/>
  <we:alternateReferences>
    <we:reference id="wa200010453" version="1.0.0.1" store="en-US" storeType="OMEX"/>
  </we:alternateReferences>
  <we:properties>
    <we:property name="claude.fileId" value="&quot;37cb6ae0-c9e0-4be2-9493-d8680d223cf6&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ADM_RAST</Template>
  <TotalTime>0</TotalTime>
  <Pages>1</Pages>
  <Words>265</Words>
  <Characters>1871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2026-06-11T04:58:00Z</dcterms:created>
  <dcterms:modified xsi:type="dcterms:W3CDTF">2026-06-11T04:58:00Z</dcterms:modified>
</cp:coreProperties>
</file>