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0870B6C9" w:rsidR="00F9589E" w:rsidRDefault="00F9589E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birželio 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TSP-301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4AD8BEBB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2" w:name="_Hlk224287281"/>
      <w:r w:rsidRPr="002C0B88">
        <w:rPr>
          <w:lang w:eastAsia="lt-LT"/>
        </w:rPr>
        <w:t xml:space="preserve">Lietuvos Respublikos </w:t>
      </w:r>
      <w:bookmarkEnd w:id="2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>2 dalies 32 punktu</w:t>
      </w:r>
      <w:r w:rsidR="00C70EC8">
        <w:rPr>
          <w:lang w:eastAsia="lt-LT"/>
        </w:rPr>
        <w:t xml:space="preserve">, </w:t>
      </w:r>
      <w:r w:rsidR="00C70EC8" w:rsidRPr="00C70EC8">
        <w:rPr>
          <w:lang w:eastAsia="lt-LT"/>
        </w:rPr>
        <w:t>16 straipsnio 1 dalimi</w:t>
      </w:r>
      <w:r>
        <w:rPr>
          <w:lang w:eastAsia="lt-LT"/>
        </w:rPr>
        <w:t xml:space="preserve"> ir 60 straipsnio 3 </w:t>
      </w:r>
      <w:r w:rsidRPr="002C0B88">
        <w:rPr>
          <w:bCs/>
          <w:lang w:eastAsia="lt-LT"/>
        </w:rPr>
        <w:t>dalimi,</w:t>
      </w:r>
      <w:r w:rsidR="00C70EC8">
        <w:rPr>
          <w:bCs/>
          <w:lang w:eastAsia="lt-LT"/>
        </w:rPr>
        <w:t xml:space="preserve"> </w:t>
      </w:r>
      <w:r w:rsidR="000E3C96" w:rsidRPr="00606FDB">
        <w:rPr>
          <w:bCs/>
          <w:lang w:eastAsia="lt-LT"/>
        </w:rPr>
        <w:t xml:space="preserve">Lietuvos Respublikos </w:t>
      </w:r>
      <w:r w:rsidR="003B1EC8" w:rsidRPr="00606FDB">
        <w:rPr>
          <w:bCs/>
          <w:lang w:eastAsia="lt-LT"/>
        </w:rPr>
        <w:t>s</w:t>
      </w:r>
      <w:r w:rsidR="000E3C96" w:rsidRPr="00606FDB">
        <w:rPr>
          <w:bCs/>
          <w:lang w:eastAsia="lt-LT"/>
        </w:rPr>
        <w:t xml:space="preserve">trateginio valdymo įstatymo </w:t>
      </w:r>
      <w:r w:rsidR="00D14720" w:rsidRPr="00606FDB">
        <w:rPr>
          <w:bCs/>
          <w:lang w:eastAsia="lt-LT"/>
        </w:rPr>
        <w:t xml:space="preserve">24 straipsnio 2 dalimi, </w:t>
      </w:r>
      <w:r w:rsidRPr="00606FDB">
        <w:rPr>
          <w:lang w:eastAsia="lt-LT"/>
        </w:rPr>
        <w:t>Strateginio valdymo metodik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>, patvirtint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 w:rsidRPr="00606FDB">
        <w:rPr>
          <w:lang w:eastAsia="lt-LT"/>
        </w:rPr>
        <w:t>,</w:t>
      </w:r>
      <w:r w:rsidR="00B11B50" w:rsidRPr="00606FDB">
        <w:rPr>
          <w:lang w:eastAsia="lt-LT"/>
        </w:rPr>
        <w:t xml:space="preserve"> 156</w:t>
      </w:r>
      <w:r w:rsidR="000E3C96" w:rsidRPr="00606FDB">
        <w:rPr>
          <w:lang w:eastAsia="lt-LT"/>
        </w:rPr>
        <w:t xml:space="preserve">, </w:t>
      </w:r>
      <w:r w:rsidR="00575B98">
        <w:rPr>
          <w:lang w:eastAsia="lt-LT"/>
        </w:rPr>
        <w:t>200</w:t>
      </w:r>
      <w:r w:rsidR="00D14720" w:rsidRPr="00606FDB">
        <w:rPr>
          <w:lang w:eastAsia="lt-LT"/>
        </w:rPr>
        <w:t xml:space="preserve"> ir </w:t>
      </w:r>
      <w:r w:rsidR="00D14720">
        <w:rPr>
          <w:lang w:eastAsia="lt-LT"/>
        </w:rPr>
        <w:t>20</w:t>
      </w:r>
      <w:r w:rsidR="00575B98">
        <w:rPr>
          <w:lang w:eastAsia="lt-LT"/>
        </w:rPr>
        <w:t>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24AF0" w14:textId="77777777" w:rsidR="003B6807" w:rsidRDefault="003B6807">
      <w:r>
        <w:separator/>
      </w:r>
    </w:p>
  </w:endnote>
  <w:endnote w:type="continuationSeparator" w:id="0">
    <w:p w14:paraId="0C97D902" w14:textId="77777777" w:rsidR="003B6807" w:rsidRDefault="003B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2BEA3" w14:textId="77777777" w:rsidR="003B6807" w:rsidRDefault="003B6807">
      <w:r>
        <w:separator/>
      </w:r>
    </w:p>
  </w:footnote>
  <w:footnote w:type="continuationSeparator" w:id="0">
    <w:p w14:paraId="714AE3B3" w14:textId="77777777" w:rsidR="003B6807" w:rsidRDefault="003B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A08B3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B4A06"/>
    <w:rsid w:val="001C4C00"/>
    <w:rsid w:val="001C5B09"/>
    <w:rsid w:val="001C63B7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B6807"/>
    <w:rsid w:val="003C1FF2"/>
    <w:rsid w:val="003C2AC0"/>
    <w:rsid w:val="003C3C59"/>
    <w:rsid w:val="003D113C"/>
    <w:rsid w:val="003D3270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36B1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BCD"/>
    <w:rsid w:val="00566FC8"/>
    <w:rsid w:val="0057138F"/>
    <w:rsid w:val="00571BF3"/>
    <w:rsid w:val="00575B98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6FDB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17E9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4E6C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3EB1"/>
    <w:rsid w:val="0095597B"/>
    <w:rsid w:val="00955A33"/>
    <w:rsid w:val="00956EFA"/>
    <w:rsid w:val="00965AB6"/>
    <w:rsid w:val="00976276"/>
    <w:rsid w:val="009801E7"/>
    <w:rsid w:val="00983338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695B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40FD3"/>
    <w:rsid w:val="00C420AA"/>
    <w:rsid w:val="00C43501"/>
    <w:rsid w:val="00C47196"/>
    <w:rsid w:val="00C52416"/>
    <w:rsid w:val="00C52509"/>
    <w:rsid w:val="00C70EC8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A8D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3B30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74077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270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2026-06-08T11:20:00Z</dcterms:created>
  <dcterms:modified xsi:type="dcterms:W3CDTF">2026-06-08T11:20:00Z</dcterms:modified>
</cp:coreProperties>
</file>