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77777777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balandžio 14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TSP-206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4C0EC870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 xml:space="preserve">, </w:t>
      </w:r>
      <w:r w:rsidR="00575B98">
        <w:rPr>
          <w:lang w:eastAsia="lt-LT"/>
        </w:rPr>
        <w:t>200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</w:t>
      </w:r>
      <w:r w:rsidR="00575B98">
        <w:rPr>
          <w:lang w:eastAsia="lt-LT"/>
        </w:rPr>
        <w:t>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D3EE3" w14:textId="77777777" w:rsidR="00A4695B" w:rsidRDefault="00A4695B">
      <w:r>
        <w:separator/>
      </w:r>
    </w:p>
  </w:endnote>
  <w:endnote w:type="continuationSeparator" w:id="0">
    <w:p w14:paraId="04426206" w14:textId="77777777" w:rsidR="00A4695B" w:rsidRDefault="00A4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E76C6" w14:textId="77777777" w:rsidR="00A4695B" w:rsidRDefault="00A4695B">
      <w:r>
        <w:separator/>
      </w:r>
    </w:p>
  </w:footnote>
  <w:footnote w:type="continuationSeparator" w:id="0">
    <w:p w14:paraId="074FB1AD" w14:textId="77777777" w:rsidR="00A4695B" w:rsidRDefault="00A4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C2AC0"/>
    <w:rsid w:val="003C3C59"/>
    <w:rsid w:val="003D113C"/>
    <w:rsid w:val="003D3270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2F8B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BF3"/>
    <w:rsid w:val="00575B98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17E9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16D7D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695B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266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2026-04-14T10:51:00Z</dcterms:created>
  <dcterms:modified xsi:type="dcterms:W3CDTF">2026-04-14T10:51:00Z</dcterms:modified>
</cp:coreProperties>
</file>