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0DF4B7" w14:textId="3A81CE63" w:rsidR="006A50F0" w:rsidRDefault="006127B2" w:rsidP="005F44E3">
      <w:pPr>
        <w:pStyle w:val="Antrat1"/>
      </w:pPr>
      <w:r>
        <w:t>DĖL</w:t>
      </w:r>
      <w:r w:rsidR="00A43E98">
        <w:t xml:space="preserve"> </w:t>
      </w:r>
      <w:r w:rsidR="00012708">
        <w:t>U</w:t>
      </w:r>
      <w:r w:rsidR="00A43E98">
        <w:t>AB „</w:t>
      </w:r>
      <w:r w:rsidR="00012708">
        <w:t>AUKŠTAITIJOS VANDENYS</w:t>
      </w:r>
      <w:r w:rsidR="00A43E98">
        <w:t>“ 202</w:t>
      </w:r>
      <w:r w:rsidR="00FF2948">
        <w:t>5</w:t>
      </w:r>
      <w:r w:rsidR="00A43E98">
        <w:t xml:space="preserve"> METŲ FINANSINIŲ ATASKAITŲ </w:t>
      </w:r>
    </w:p>
    <w:p w14:paraId="2D2F4692" w14:textId="189F29A9" w:rsidR="0062551B" w:rsidRPr="00A562AA" w:rsidRDefault="00A43E98" w:rsidP="005F44E3">
      <w:pPr>
        <w:pStyle w:val="Antrat1"/>
      </w:pPr>
      <w:r>
        <w:t>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E6959EF" w14:textId="77777777" w:rsidR="006A30A6" w:rsidRPr="00A562AA" w:rsidRDefault="006A30A6" w:rsidP="006A30A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TSP-189</w:t>
      </w:r>
      <w:r>
        <w:fldChar w:fldCharType="end"/>
      </w:r>
      <w:bookmarkEnd w:id="1"/>
    </w:p>
    <w:p w14:paraId="6AABF1E0" w14:textId="77777777" w:rsidR="006A30A6" w:rsidRPr="00A562AA" w:rsidRDefault="006A30A6" w:rsidP="006A30A6">
      <w:pPr>
        <w:keepNext/>
        <w:jc w:val="center"/>
        <w:outlineLvl w:val="2"/>
        <w:rPr>
          <w:b/>
        </w:rPr>
      </w:pPr>
      <w:r w:rsidRPr="00A562AA">
        <w:t>Panevėžys</w:t>
      </w:r>
    </w:p>
    <w:p w14:paraId="616B0639" w14:textId="77777777" w:rsidR="006A30A6" w:rsidRDefault="006A30A6" w:rsidP="006A30A6">
      <w:pPr>
        <w:jc w:val="center"/>
      </w:pPr>
    </w:p>
    <w:p w14:paraId="61DAAF77" w14:textId="77777777" w:rsidR="006A30A6" w:rsidRPr="00A562AA" w:rsidRDefault="006A30A6" w:rsidP="006A30A6">
      <w:pPr>
        <w:jc w:val="center"/>
      </w:pPr>
    </w:p>
    <w:p w14:paraId="555C0C27" w14:textId="16A49333"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w:t>
      </w:r>
      <w:r w:rsidR="006A30A6">
        <w:rPr>
          <w:szCs w:val="24"/>
        </w:rPr>
        <w:t> </w:t>
      </w:r>
      <w:r w:rsidR="00A43E98">
        <w:rPr>
          <w:szCs w:val="24"/>
        </w:rPr>
        <w:t>punktu</w:t>
      </w:r>
      <w:r w:rsidR="00670737">
        <w:rPr>
          <w:szCs w:val="24"/>
        </w:rPr>
        <w:t>, 16 s</w:t>
      </w:r>
      <w:r w:rsidR="003E3DA7">
        <w:rPr>
          <w:szCs w:val="24"/>
        </w:rPr>
        <w:t>traipsnio 1 dalimi</w:t>
      </w:r>
      <w:r w:rsidR="003D50B2">
        <w:rPr>
          <w:szCs w:val="24"/>
        </w:rPr>
        <w:t xml:space="preserve">, </w:t>
      </w:r>
      <w:r w:rsidR="00B20052">
        <w:t>Lietuvos Respublikos įmonių ir įmonių grupių atskaitomybės įstatym</w:t>
      </w:r>
      <w:r w:rsidR="00E103FA">
        <w:t>o 41 straipsnio 22</w:t>
      </w:r>
      <w:r w:rsidR="006A30A6">
        <w:t> </w:t>
      </w:r>
      <w:r w:rsidR="00E103FA">
        <w:t>dalies 2 punktu,</w:t>
      </w:r>
      <w:r w:rsidR="00B20052">
        <w:rPr>
          <w:szCs w:val="24"/>
        </w:rPr>
        <w:t xml:space="preserve"> </w:t>
      </w:r>
      <w:r w:rsidR="003D50B2">
        <w:rPr>
          <w:szCs w:val="24"/>
        </w:rPr>
        <w:t>Lietuvos Respublikos akcinių bendrovių</w:t>
      </w:r>
      <w:r w:rsidR="008D1B43">
        <w:rPr>
          <w:szCs w:val="24"/>
        </w:rPr>
        <w:t xml:space="preserve"> įstatymo 37 straipsnio 12 dalies 2</w:t>
      </w:r>
      <w:r w:rsidR="006A30A6">
        <w:rPr>
          <w:szCs w:val="24"/>
        </w:rPr>
        <w:t> </w:t>
      </w:r>
      <w:r w:rsidR="008D1B43">
        <w:rPr>
          <w:szCs w:val="24"/>
        </w:rPr>
        <w:t>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4F309438" w:rsidR="00D430BE" w:rsidRDefault="00D430BE" w:rsidP="006A30A6">
      <w:pPr>
        <w:pStyle w:val="Sraopastraipa"/>
        <w:numPr>
          <w:ilvl w:val="0"/>
          <w:numId w:val="3"/>
        </w:numPr>
        <w:tabs>
          <w:tab w:val="left" w:pos="1134"/>
        </w:tabs>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012708">
        <w:rPr>
          <w:szCs w:val="24"/>
          <w:lang w:eastAsia="lt-LT"/>
        </w:rPr>
        <w:t>U</w:t>
      </w:r>
      <w:r w:rsidRPr="006F2448">
        <w:rPr>
          <w:szCs w:val="24"/>
          <w:lang w:eastAsia="lt-LT"/>
        </w:rPr>
        <w:t>AB „</w:t>
      </w:r>
      <w:r w:rsidR="00012708">
        <w:rPr>
          <w:szCs w:val="24"/>
          <w:lang w:eastAsia="lt-LT"/>
        </w:rPr>
        <w:t>Aukštaitijos vandenys</w:t>
      </w:r>
      <w:r w:rsidRPr="006F2448">
        <w:rPr>
          <w:szCs w:val="24"/>
          <w:lang w:eastAsia="lt-LT"/>
        </w:rPr>
        <w:t>“ 202</w:t>
      </w:r>
      <w:r w:rsidR="00FF2948">
        <w:rPr>
          <w:szCs w:val="24"/>
          <w:lang w:eastAsia="lt-LT"/>
        </w:rPr>
        <w:t>5</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717AEA5C" w14:textId="171F0770" w:rsidR="00FF2948" w:rsidRPr="00FF2948" w:rsidRDefault="00C37D73" w:rsidP="006A30A6">
      <w:pPr>
        <w:pStyle w:val="Sraopastraipa"/>
        <w:numPr>
          <w:ilvl w:val="0"/>
          <w:numId w:val="3"/>
        </w:numPr>
        <w:tabs>
          <w:tab w:val="left" w:pos="720"/>
          <w:tab w:val="left" w:pos="1134"/>
        </w:tabs>
        <w:spacing w:line="360" w:lineRule="auto"/>
        <w:ind w:left="0" w:firstLine="851"/>
        <w:jc w:val="both"/>
        <w:rPr>
          <w:szCs w:val="24"/>
        </w:rPr>
      </w:pPr>
      <w:r w:rsidRPr="00FF2948">
        <w:rPr>
          <w:color w:val="000000"/>
        </w:rPr>
        <w:t xml:space="preserve">Nurodyti, </w:t>
      </w:r>
      <w:r w:rsidR="00FF2948" w:rsidRPr="00FF2948">
        <w:rPr>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0643C8CC" w:rsidR="004D78AC" w:rsidRDefault="004D78AC" w:rsidP="006A30A6">
      <w:pPr>
        <w:jc w:val="both"/>
        <w:rPr>
          <w:szCs w:val="24"/>
        </w:rPr>
      </w:pPr>
    </w:p>
    <w:p w14:paraId="490FCF30" w14:textId="77777777" w:rsidR="006A30A6" w:rsidRPr="00FF2948" w:rsidRDefault="006A30A6" w:rsidP="006A30A6">
      <w:pPr>
        <w:jc w:val="both"/>
        <w:rPr>
          <w:szCs w:val="24"/>
        </w:rPr>
      </w:pPr>
    </w:p>
    <w:p w14:paraId="0921A144" w14:textId="06FCC805" w:rsidR="001D3CB6" w:rsidRPr="00A562AA" w:rsidRDefault="001D3CB6" w:rsidP="006A30A6">
      <w:pPr>
        <w:tabs>
          <w:tab w:val="left" w:pos="6663"/>
        </w:tabs>
        <w:rPr>
          <w:szCs w:val="24"/>
        </w:rPr>
      </w:pPr>
      <w:r w:rsidRPr="004C2D15">
        <w:rPr>
          <w:rFonts w:eastAsia="Calibri"/>
          <w:szCs w:val="24"/>
        </w:rPr>
        <w:t xml:space="preserve">Savivaldybės </w:t>
      </w:r>
      <w:r w:rsidR="00FF2948">
        <w:rPr>
          <w:rFonts w:eastAsia="Calibri"/>
          <w:szCs w:val="24"/>
        </w:rPr>
        <w:t>merė</w:t>
      </w:r>
      <w:r w:rsidR="00FF2948">
        <w:rPr>
          <w:rFonts w:eastAsia="Calibri"/>
          <w:szCs w:val="24"/>
        </w:rPr>
        <w:tab/>
      </w:r>
      <w:r w:rsidR="00FF2948">
        <w:rPr>
          <w:rFonts w:eastAsia="Calibri"/>
          <w:szCs w:val="24"/>
        </w:rPr>
        <w:tab/>
        <w:t xml:space="preserve">Loreta </w:t>
      </w:r>
      <w:proofErr w:type="spellStart"/>
      <w:r w:rsidR="00FF2948">
        <w:rPr>
          <w:rFonts w:eastAsia="Calibri"/>
          <w:szCs w:val="24"/>
        </w:rPr>
        <w:t>Masiliūnienė</w:t>
      </w:r>
      <w:proofErr w:type="spellEnd"/>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71E8A" w14:textId="77777777" w:rsidR="00FD2440" w:rsidRDefault="00FD2440">
      <w:r>
        <w:separator/>
      </w:r>
    </w:p>
  </w:endnote>
  <w:endnote w:type="continuationSeparator" w:id="0">
    <w:p w14:paraId="0D318853" w14:textId="77777777" w:rsidR="00FD2440" w:rsidRDefault="00FD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BD8D0" w14:textId="77777777" w:rsidR="00FD2440" w:rsidRDefault="00FD2440">
      <w:r>
        <w:separator/>
      </w:r>
    </w:p>
  </w:footnote>
  <w:footnote w:type="continuationSeparator" w:id="0">
    <w:p w14:paraId="2C3FDAD5" w14:textId="77777777" w:rsidR="00FD2440" w:rsidRDefault="00FD2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276131762">
    <w:abstractNumId w:val="0"/>
  </w:num>
  <w:num w:numId="2" w16cid:durableId="665941199">
    <w:abstractNumId w:val="2"/>
  </w:num>
  <w:num w:numId="3" w16cid:durableId="1097944111">
    <w:abstractNumId w:val="3"/>
  </w:num>
  <w:num w:numId="4" w16cid:durableId="965895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708"/>
    <w:rsid w:val="00012976"/>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53B94"/>
    <w:rsid w:val="00154BB7"/>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B4832"/>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3DA7"/>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C48E4"/>
    <w:rsid w:val="004D35C5"/>
    <w:rsid w:val="004D6329"/>
    <w:rsid w:val="004D78AC"/>
    <w:rsid w:val="004E310C"/>
    <w:rsid w:val="004E4142"/>
    <w:rsid w:val="004F7793"/>
    <w:rsid w:val="00510DE4"/>
    <w:rsid w:val="005161A3"/>
    <w:rsid w:val="00516637"/>
    <w:rsid w:val="005166E3"/>
    <w:rsid w:val="0052387D"/>
    <w:rsid w:val="00524D2D"/>
    <w:rsid w:val="00533646"/>
    <w:rsid w:val="00543450"/>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0737"/>
    <w:rsid w:val="0068030A"/>
    <w:rsid w:val="006A30A6"/>
    <w:rsid w:val="006A50F0"/>
    <w:rsid w:val="006A7870"/>
    <w:rsid w:val="006B0BC0"/>
    <w:rsid w:val="006D107B"/>
    <w:rsid w:val="006D6344"/>
    <w:rsid w:val="006D7A59"/>
    <w:rsid w:val="006F2448"/>
    <w:rsid w:val="006F647E"/>
    <w:rsid w:val="00701945"/>
    <w:rsid w:val="007129E5"/>
    <w:rsid w:val="00740946"/>
    <w:rsid w:val="00743B7D"/>
    <w:rsid w:val="007452C6"/>
    <w:rsid w:val="007521A2"/>
    <w:rsid w:val="00780E8C"/>
    <w:rsid w:val="0078313E"/>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06DA"/>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936DC"/>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5971"/>
    <w:rsid w:val="00AD778C"/>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D635F"/>
    <w:rsid w:val="00CE1C5C"/>
    <w:rsid w:val="00CE3267"/>
    <w:rsid w:val="00CF4026"/>
    <w:rsid w:val="00D16849"/>
    <w:rsid w:val="00D247AC"/>
    <w:rsid w:val="00D25AF1"/>
    <w:rsid w:val="00D25F2C"/>
    <w:rsid w:val="00D33211"/>
    <w:rsid w:val="00D33742"/>
    <w:rsid w:val="00D430BE"/>
    <w:rsid w:val="00D539B8"/>
    <w:rsid w:val="00D625ED"/>
    <w:rsid w:val="00D679FC"/>
    <w:rsid w:val="00DB5818"/>
    <w:rsid w:val="00DC75E0"/>
    <w:rsid w:val="00DD20B8"/>
    <w:rsid w:val="00DD4DC1"/>
    <w:rsid w:val="00DE0D95"/>
    <w:rsid w:val="00DE25F7"/>
    <w:rsid w:val="00E00B4D"/>
    <w:rsid w:val="00E103FA"/>
    <w:rsid w:val="00E21A77"/>
    <w:rsid w:val="00E34BFA"/>
    <w:rsid w:val="00E429EE"/>
    <w:rsid w:val="00E60928"/>
    <w:rsid w:val="00E6329A"/>
    <w:rsid w:val="00E664E6"/>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407D"/>
    <w:rsid w:val="00F97C2A"/>
    <w:rsid w:val="00FA5FAE"/>
    <w:rsid w:val="00FB6C36"/>
    <w:rsid w:val="00FC1FBA"/>
    <w:rsid w:val="00FD2440"/>
    <w:rsid w:val="00FD6215"/>
    <w:rsid w:val="00FD7127"/>
    <w:rsid w:val="00FE4E52"/>
    <w:rsid w:val="00FF294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214</Words>
  <Characters>1486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2026-04-09T05:24:00Z</dcterms:created>
  <dcterms:modified xsi:type="dcterms:W3CDTF">2026-04-09T05:24:00Z</dcterms:modified>
</cp:coreProperties>
</file>