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kovo 13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TSP-146</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213BF758" w14:textId="5CC839D9"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009D3460" w:rsidRPr="0083055A">
        <w:t>:</w:t>
      </w:r>
    </w:p>
    <w:p w14:paraId="148CBC0B" w14:textId="31F78950" w:rsidR="009D3460" w:rsidRDefault="009D3460" w:rsidP="009D3460">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77777777" w:rsidR="009D3460" w:rsidRDefault="009D3460" w:rsidP="009D3460">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60EA8131" w14:textId="24B55EA2"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 </w:t>
      </w:r>
      <w:r w:rsidR="00447BA7">
        <w:t>219592,5</w:t>
      </w:r>
      <w:r w:rsidRPr="008176FC">
        <w:t xml:space="preserve"> tūkst. Eur pajamas, iš jų </w:t>
      </w:r>
      <w:r w:rsidR="00447BA7">
        <w:t>101646,6</w:t>
      </w:r>
      <w:r>
        <w:t xml:space="preserve"> </w:t>
      </w:r>
      <w:r w:rsidRPr="008176FC">
        <w:t>tūkst. Eur dotacijas (1 priedas);</w:t>
      </w:r>
      <w:r>
        <w:t>“</w:t>
      </w:r>
    </w:p>
    <w:p w14:paraId="1F6B23EC" w14:textId="77777777" w:rsidR="009D3460" w:rsidRDefault="009D3460" w:rsidP="009D3460">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6C4DD685" w14:textId="07E5DFD1" w:rsidR="009D3460" w:rsidRDefault="009D3460" w:rsidP="00447BA7">
      <w:pPr>
        <w:pStyle w:val="Sraopastraipa"/>
        <w:tabs>
          <w:tab w:val="left" w:pos="1134"/>
        </w:tabs>
        <w:spacing w:line="360" w:lineRule="auto"/>
        <w:ind w:left="0" w:firstLine="851"/>
        <w:jc w:val="both"/>
      </w:pPr>
      <w:r>
        <w:t xml:space="preserve">„2.1. </w:t>
      </w:r>
      <w:r w:rsidR="00447BA7">
        <w:t>2026 metams – 233719,7</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447BA7">
        <w:t>11473,1</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447BA7">
        <w:t>1015,0 tūkst. Eur – v</w:t>
      </w:r>
      <w:r w:rsidR="00447BA7" w:rsidRPr="008840BE">
        <w:t>alstybės lėšos kapitalo investicijoms</w:t>
      </w:r>
      <w:r w:rsidR="00447BA7">
        <w:t xml:space="preserve"> finansuoti,</w:t>
      </w:r>
      <w:r w:rsidR="00447BA7" w:rsidRPr="0083055A">
        <w:t xml:space="preserve"> </w:t>
      </w:r>
      <w:r w:rsidR="00447BA7">
        <w:t>4003,0</w:t>
      </w:r>
      <w:r w:rsidR="00447BA7" w:rsidRPr="0083055A">
        <w:t xml:space="preserve"> tūkst. Eur – valstybės lėšos vietinės reikšmės keliams (gatvėms) tiesti, taisyti, prižiūrėti ir saugaus eismo sąlygoms užtikrinti, </w:t>
      </w:r>
      <w:r w:rsidR="00447BA7">
        <w:t>18961,9</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t xml:space="preserve">32,8 tūkst. Eur Elenos Mezginaitės viešajai bibliotekai dokumentams įsigyti, </w:t>
      </w:r>
      <w:r w:rsidR="00447BA7" w:rsidRPr="00447BA7">
        <w:rPr>
          <w:bCs/>
          <w:szCs w:val="24"/>
        </w:rPr>
        <w:t>161,8 tūkst. Eur –</w:t>
      </w:r>
      <w:r w:rsidR="00447BA7" w:rsidRPr="00447BA7">
        <w:rPr>
          <w:b/>
          <w:szCs w:val="24"/>
        </w:rPr>
        <w:t xml:space="preserve"> </w:t>
      </w:r>
      <w:r w:rsidR="00447BA7" w:rsidRPr="00447BA7">
        <w:rPr>
          <w:szCs w:val="24"/>
        </w:rPr>
        <w:t>akredituotai vaikų dienos socialinei priežiūrai organizuoti, teikti ir administruoti,</w:t>
      </w:r>
      <w:r w:rsidR="00447BA7" w:rsidRPr="00447BA7">
        <w:rPr>
          <w:color w:val="FF0000"/>
          <w:szCs w:val="24"/>
        </w:rPr>
        <w:t xml:space="preserve"> </w:t>
      </w:r>
      <w:r w:rsidR="00447BA7" w:rsidRPr="00447BA7">
        <w:rPr>
          <w:szCs w:val="24"/>
        </w:rPr>
        <w:t>773,4 tūkst. Eur – neformaliajam vaikų švietimui, 31,4 tūkst. Eur – kompleksinėms paslaugoms šeimai organizuoti,</w:t>
      </w:r>
      <w:r w:rsidR="00447BA7" w:rsidRPr="00447BA7">
        <w:rPr>
          <w:color w:val="FF0000"/>
          <w:szCs w:val="24"/>
        </w:rPr>
        <w:t xml:space="preserve"> </w:t>
      </w:r>
      <w:r w:rsidR="00447BA7" w:rsidRPr="00447BA7">
        <w:rPr>
          <w:szCs w:val="24"/>
        </w:rPr>
        <w:t xml:space="preserve">81,0 tūkst. Eur – vaikams, kuriems skirtas privalomas ugdymas pagal ikimokyklinio ugdymo programą, ugdyti, maitinti ir vežioti, 231,3 tūkst. Eur – asmeninei pagalbai teikti ir administruoti, 357,2 tūkst. </w:t>
      </w:r>
      <w:r w:rsidR="00447BA7" w:rsidRPr="00447BA7">
        <w:rPr>
          <w:szCs w:val="24"/>
        </w:rPr>
        <w:lastRenderedPageBreak/>
        <w:t>Eur – akredituotai socialinei reabilitacijai asmenims su negalia bendruomenėje organizuoti, teikti ir administruoti</w:t>
      </w:r>
      <w:r w:rsidR="00447BA7" w:rsidRPr="00447BA7">
        <w:rPr>
          <w:rFonts w:eastAsia="Calibri"/>
          <w:szCs w:val="24"/>
        </w:rPr>
        <w:t xml:space="preserve">, 0,2 tūkst. Eur – </w:t>
      </w:r>
      <w:r w:rsidR="00447BA7" w:rsidRPr="00447BA7">
        <w:rPr>
          <w:szCs w:val="24"/>
        </w:rPr>
        <w:t xml:space="preserve">20 procentų bazinės socialinės išmokos dydžio išmokai asmenims su negalia mokėti, 184,4 tūkst. Eur – </w:t>
      </w:r>
      <w:r w:rsidR="00447BA7" w:rsidRPr="00447BA7">
        <w:rPr>
          <w:szCs w:val="24"/>
          <w:lang w:eastAsia="lt-LT"/>
        </w:rPr>
        <w:t xml:space="preserve">socialinių paslaugų įstaigose dirbančių socialinių paslaugų srities darbuotojų pareiginei algai padidinti, 72,7 tūkst. Eur – </w:t>
      </w:r>
      <w:r w:rsidR="00447BA7" w:rsidRPr="00447BA7">
        <w:rPr>
          <w:szCs w:val="24"/>
        </w:rPr>
        <w:t>Socialinių paslaugų šakos kolektyvinėje sutartyje nustatytiems įsipareigojimams įgyvendinti, 31,5 tūkst. Eur – asmenų su negalia reikalų koordinavimo funkcijai atlikti, 155,0 tūkst. Eur –</w:t>
      </w:r>
      <w:r w:rsidR="00447BA7" w:rsidRPr="00447BA7">
        <w:rPr>
          <w:color w:val="FF0000"/>
          <w:szCs w:val="24"/>
        </w:rPr>
        <w:t xml:space="preserve"> </w:t>
      </w:r>
      <w:r w:rsidR="00447BA7" w:rsidRPr="00447BA7">
        <w:rPr>
          <w:szCs w:val="24"/>
          <w:bdr w:val="none" w:sz="0" w:space="0" w:color="auto" w:frame="1"/>
          <w:lang w:eastAsia="lt-LT"/>
        </w:rPr>
        <w:t xml:space="preserve">savivaldybės įstaigose dirbančių trenerių padidintam darbo užmokesčiui nuo 2026 m. sausio 1 d. mokėti, </w:t>
      </w:r>
      <w:r w:rsidR="00447BA7" w:rsidRPr="00447BA7">
        <w:rPr>
          <w:szCs w:val="24"/>
        </w:rPr>
        <w:t xml:space="preserve">96,2 tūkst. Eur – laikino atokvėpio paslaugai teikti ir administruoti, </w:t>
      </w:r>
      <w:r w:rsidR="00447BA7">
        <w:rPr>
          <w:rFonts w:cs="Arial"/>
          <w:szCs w:val="24"/>
        </w:rPr>
        <w:t>8,9</w:t>
      </w:r>
      <w:r w:rsidR="00447BA7" w:rsidRPr="00447BA7">
        <w:rPr>
          <w:rFonts w:cs="Arial"/>
          <w:szCs w:val="24"/>
        </w:rPr>
        <w:t xml:space="preserve"> tūkst. Eur – </w:t>
      </w:r>
      <w:r w:rsidR="00447BA7" w:rsidRPr="00447BA7">
        <w:rPr>
          <w:szCs w:val="24"/>
        </w:rPr>
        <w:t xml:space="preserve">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 –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xml:space="preserve">, 331,9 tūkst. Eur – profesiniam orientavimui, 1846,0 tūkst. Eur –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344,7 tūkst. Eur – į</w:t>
      </w:r>
      <w:r w:rsidR="00447BA7" w:rsidRPr="00447BA7">
        <w:rPr>
          <w:rFonts w:cs="Arial"/>
          <w:szCs w:val="24"/>
        </w:rPr>
        <w:t>traukiojo ugdymo organizavimo modelių savivaldybių mokyklose finansavimo išlaidoms</w:t>
      </w:r>
      <w:r w:rsidR="00447BA7">
        <w:rPr>
          <w:rFonts w:cs="Arial"/>
          <w:szCs w:val="24"/>
        </w:rPr>
        <w:t xml:space="preserve"> </w:t>
      </w:r>
      <w:r w:rsidR="00447BA7" w:rsidRPr="00447BA7">
        <w:rPr>
          <w:rFonts w:cs="Arial"/>
          <w:szCs w:val="24"/>
        </w:rPr>
        <w:t>apmokėti</w:t>
      </w:r>
      <w:r w:rsidR="00447BA7">
        <w:rPr>
          <w:rFonts w:cs="Arial"/>
          <w:szCs w:val="24"/>
        </w:rPr>
        <w:t>,</w:t>
      </w:r>
      <w:r w:rsidR="00447BA7" w:rsidRPr="00447BA7">
        <w:rPr>
          <w:rFonts w:cs="Arial"/>
          <w:szCs w:val="24"/>
        </w:rPr>
        <w:t xml:space="preserve"> </w:t>
      </w:r>
      <w:r w:rsidR="00447BA7">
        <w:t>117945,9 </w:t>
      </w:r>
      <w:r w:rsidR="00447BA7" w:rsidRPr="0083055A">
        <w:t>tūkst.</w:t>
      </w:r>
      <w:r w:rsidR="00447BA7">
        <w:t> </w:t>
      </w:r>
      <w:r w:rsidR="00447BA7" w:rsidRPr="0083055A">
        <w:t>Eur – Savivaldybės savarankiškosioms funkcijoms kartu su biudžetinių 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 priedas)</w:t>
      </w:r>
      <w:r w:rsidR="00447BA7">
        <w:t>;</w:t>
      </w:r>
      <w:r>
        <w:t>“</w:t>
      </w:r>
    </w:p>
    <w:p w14:paraId="3A910B41" w14:textId="7646E4A1" w:rsidR="009D3460" w:rsidRDefault="009D3460" w:rsidP="009D3460">
      <w:pPr>
        <w:pStyle w:val="Sraopastraipa"/>
        <w:numPr>
          <w:ilvl w:val="1"/>
          <w:numId w:val="1"/>
        </w:numPr>
        <w:tabs>
          <w:tab w:val="left" w:pos="1134"/>
        </w:tabs>
        <w:spacing w:line="360" w:lineRule="auto"/>
        <w:ind w:firstLine="59"/>
        <w:jc w:val="both"/>
      </w:pPr>
      <w:r w:rsidRPr="00A255F0">
        <w:t>pakeisti 1</w:t>
      </w:r>
      <w:r w:rsidR="00886A33">
        <w:t xml:space="preserve">, </w:t>
      </w:r>
      <w:r w:rsidR="0050143C">
        <w:t>2</w:t>
      </w:r>
      <w:r>
        <w:t xml:space="preserve"> </w:t>
      </w:r>
      <w:r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E58F0">
      <w:pPr>
        <w:spacing w:line="360" w:lineRule="auto"/>
        <w:ind w:firstLine="840"/>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58971" w14:textId="77777777" w:rsidR="00862547" w:rsidRDefault="00862547">
      <w:r>
        <w:separator/>
      </w:r>
    </w:p>
  </w:endnote>
  <w:endnote w:type="continuationSeparator" w:id="0">
    <w:p w14:paraId="1E8E03EB" w14:textId="77777777" w:rsidR="00862547" w:rsidRDefault="0086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8FEA2" w14:textId="77777777" w:rsidR="00862547" w:rsidRDefault="00862547">
      <w:r>
        <w:separator/>
      </w:r>
    </w:p>
  </w:footnote>
  <w:footnote w:type="continuationSeparator" w:id="0">
    <w:p w14:paraId="4C61E47A" w14:textId="77777777" w:rsidR="00862547" w:rsidRDefault="0086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06F8F"/>
    <w:rsid w:val="00124B60"/>
    <w:rsid w:val="00132ABE"/>
    <w:rsid w:val="00153B94"/>
    <w:rsid w:val="00155F1B"/>
    <w:rsid w:val="00161B5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1CF0"/>
    <w:rsid w:val="00392558"/>
    <w:rsid w:val="0039707D"/>
    <w:rsid w:val="003A3559"/>
    <w:rsid w:val="003C395A"/>
    <w:rsid w:val="003D113C"/>
    <w:rsid w:val="003D6535"/>
    <w:rsid w:val="003E58F0"/>
    <w:rsid w:val="003F3684"/>
    <w:rsid w:val="004014AB"/>
    <w:rsid w:val="004100D4"/>
    <w:rsid w:val="00420850"/>
    <w:rsid w:val="00421D43"/>
    <w:rsid w:val="004376E8"/>
    <w:rsid w:val="00447BA7"/>
    <w:rsid w:val="004564CD"/>
    <w:rsid w:val="00464BB1"/>
    <w:rsid w:val="00480D2E"/>
    <w:rsid w:val="004849ED"/>
    <w:rsid w:val="004A3610"/>
    <w:rsid w:val="004C07E0"/>
    <w:rsid w:val="004D35C5"/>
    <w:rsid w:val="004E4142"/>
    <w:rsid w:val="0050143C"/>
    <w:rsid w:val="00510DE4"/>
    <w:rsid w:val="005166E3"/>
    <w:rsid w:val="0052387D"/>
    <w:rsid w:val="00524D2D"/>
    <w:rsid w:val="00533646"/>
    <w:rsid w:val="00562BCD"/>
    <w:rsid w:val="00566FC8"/>
    <w:rsid w:val="00567FB9"/>
    <w:rsid w:val="00571BF3"/>
    <w:rsid w:val="00584C4D"/>
    <w:rsid w:val="00595F80"/>
    <w:rsid w:val="005A788A"/>
    <w:rsid w:val="005B1469"/>
    <w:rsid w:val="005B727C"/>
    <w:rsid w:val="005C41AC"/>
    <w:rsid w:val="005C605B"/>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209E0"/>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2547"/>
    <w:rsid w:val="00876E15"/>
    <w:rsid w:val="0088367B"/>
    <w:rsid w:val="00883F12"/>
    <w:rsid w:val="00886A33"/>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3460"/>
    <w:rsid w:val="009D4140"/>
    <w:rsid w:val="009E5C02"/>
    <w:rsid w:val="009F5E68"/>
    <w:rsid w:val="00A0004E"/>
    <w:rsid w:val="00A11511"/>
    <w:rsid w:val="00A3474A"/>
    <w:rsid w:val="00A36213"/>
    <w:rsid w:val="00A37460"/>
    <w:rsid w:val="00A41B19"/>
    <w:rsid w:val="00A562AA"/>
    <w:rsid w:val="00A57683"/>
    <w:rsid w:val="00A72F74"/>
    <w:rsid w:val="00A81759"/>
    <w:rsid w:val="00A83444"/>
    <w:rsid w:val="00A84DDD"/>
    <w:rsid w:val="00A90AC8"/>
    <w:rsid w:val="00A97838"/>
    <w:rsid w:val="00AB02B7"/>
    <w:rsid w:val="00AB0E39"/>
    <w:rsid w:val="00AD3E4E"/>
    <w:rsid w:val="00AD778C"/>
    <w:rsid w:val="00B01AB2"/>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005B"/>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1A2D"/>
    <w:rsid w:val="00EC4E26"/>
    <w:rsid w:val="00ED6339"/>
    <w:rsid w:val="00F0681D"/>
    <w:rsid w:val="00F43577"/>
    <w:rsid w:val="00F47074"/>
    <w:rsid w:val="00F51B6C"/>
    <w:rsid w:val="00F83894"/>
    <w:rsid w:val="00F86B18"/>
    <w:rsid w:val="00F9348D"/>
    <w:rsid w:val="00F97C2A"/>
    <w:rsid w:val="00FA5FAE"/>
    <w:rsid w:val="00FB6C36"/>
    <w:rsid w:val="00FC1FBA"/>
    <w:rsid w:val="00FC7F2B"/>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586</Words>
  <Characters>4084</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2026-03-13T11:12:00Z</dcterms:created>
  <dcterms:modified xsi:type="dcterms:W3CDTF">2026-03-13T11:12:00Z</dcterms:modified>
</cp:coreProperties>
</file>