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D4BF6" w14:textId="6A9511B7" w:rsidR="00BE6427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Projekto </w:t>
      </w:r>
    </w:p>
    <w:p w14:paraId="73D58B38" w14:textId="70277FC6" w:rsidR="00CA7FA8" w:rsidRPr="00884ECE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 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224C6D4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1720C3">
        <w:rPr>
          <w:rFonts w:eastAsia="Calibri"/>
          <w:szCs w:val="24"/>
        </w:rPr>
        <w:t>rugsėjo 28</w:t>
      </w:r>
      <w:r>
        <w:rPr>
          <w:rFonts w:eastAsia="Calibri"/>
          <w:szCs w:val="24"/>
        </w:rPr>
        <w:t xml:space="preserve">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1720C3">
        <w:rPr>
          <w:rFonts w:eastAsia="Calibri"/>
          <w:szCs w:val="24"/>
        </w:rPr>
        <w:t>1-277</w:t>
      </w:r>
      <w:r>
        <w:rPr>
          <w:rFonts w:eastAsia="Calibri"/>
          <w:szCs w:val="24"/>
        </w:rPr>
        <w:t xml:space="preserve">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601BDB39" w14:textId="78CFA665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7B60395" w14:textId="5B80A4D1" w:rsidR="00C85A8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gruodžio 28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1-395  </w:t>
      </w:r>
    </w:p>
    <w:p w14:paraId="0CB437DC" w14:textId="77777777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41C139E7" w14:textId="77777777" w:rsidR="00F77910" w:rsidRPr="006B019B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CD737E3" w14:textId="3D3276C7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 w:rsidR="000A5F58">
        <w:rPr>
          <w:rFonts w:eastAsia="Calibri"/>
          <w:szCs w:val="24"/>
        </w:rPr>
        <w:t>birželio</w:t>
      </w:r>
      <w:r w:rsidR="0014581B">
        <w:rPr>
          <w:rFonts w:eastAsia="Calibri"/>
          <w:szCs w:val="24"/>
        </w:rPr>
        <w:t xml:space="preserve"> 27 </w:t>
      </w:r>
      <w:r w:rsidRPr="006B019B">
        <w:rPr>
          <w:rFonts w:eastAsia="Calibri"/>
          <w:szCs w:val="24"/>
        </w:rPr>
        <w:t>d. sprendimo Nr.</w:t>
      </w:r>
      <w:r w:rsidR="0014581B">
        <w:rPr>
          <w:rFonts w:eastAsia="Calibri"/>
          <w:szCs w:val="24"/>
        </w:rPr>
        <w:t xml:space="preserve"> 1-319</w:t>
      </w:r>
      <w:r>
        <w:rPr>
          <w:rFonts w:eastAsia="Calibri"/>
          <w:szCs w:val="24"/>
        </w:rPr>
        <w:t xml:space="preserve">  </w:t>
      </w:r>
    </w:p>
    <w:p w14:paraId="5787BCE8" w14:textId="1545660F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352989AC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15934CAD" w14:textId="4D98A4F9" w:rsidR="0014581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 w:rsidR="008D352D">
        <w:rPr>
          <w:rFonts w:eastAsia="Calibri"/>
          <w:szCs w:val="24"/>
        </w:rPr>
        <w:t xml:space="preserve">rugpjūčio 29 </w:t>
      </w:r>
      <w:r w:rsidRPr="006B019B">
        <w:rPr>
          <w:rFonts w:eastAsia="Calibri"/>
          <w:szCs w:val="24"/>
        </w:rPr>
        <w:t>d. sprendimo Nr.</w:t>
      </w:r>
      <w:r w:rsidR="008D352D">
        <w:rPr>
          <w:rFonts w:eastAsia="Calibri"/>
          <w:szCs w:val="24"/>
        </w:rPr>
        <w:t xml:space="preserve"> 1-375</w:t>
      </w:r>
      <w:r>
        <w:rPr>
          <w:rFonts w:eastAsia="Calibri"/>
          <w:szCs w:val="24"/>
        </w:rPr>
        <w:t xml:space="preserve"> </w:t>
      </w:r>
    </w:p>
    <w:p w14:paraId="4EF13D5F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5571737C" w14:textId="77777777" w:rsidR="008D352D" w:rsidRPr="006B019B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7C683F2C" w14:textId="361137DB" w:rsidR="008D352D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lapkričio 28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1-498</w:t>
      </w:r>
    </w:p>
    <w:p w14:paraId="464C871A" w14:textId="77777777" w:rsidR="008D352D" w:rsidRPr="006B019B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00E7BDB3" w14:textId="77777777" w:rsidR="008D352D" w:rsidRPr="006B019B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556539EB" w14:textId="6A68A509" w:rsidR="008D352D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5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</w:p>
    <w:p w14:paraId="276BC790" w14:textId="77777777" w:rsidR="008D352D" w:rsidRPr="006B019B" w:rsidRDefault="008D352D" w:rsidP="008D352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22691A7A" w14:textId="77777777" w:rsidR="0014581B" w:rsidRPr="006B019B" w:rsidRDefault="0014581B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70B250A2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11,09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11,42</w:t>
            </w:r>
          </w:p>
        </w:tc>
      </w:tr>
      <w:tr w:rsidR="00CA7FA8" w:rsidRPr="007D3336" w14:paraId="79255F0F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1A0" w14:textId="67FCCADF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1.1.12.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C1AF" w14:textId="5A7D3355" w:rsidR="00CA7FA8" w:rsidRPr="00C85A8B" w:rsidRDefault="00CA7FA8" w:rsidP="00C65642">
            <w:pPr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Gatvių važiuojamosios dalies laistymas natrio chlorido tirpalu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FFC8" w14:textId="1BB8CF42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981D" w14:textId="09C49CF7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78,40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00B2F2ED" w:rsidR="00CE4C38" w:rsidRPr="008D352D" w:rsidRDefault="00671E58" w:rsidP="00C65642">
            <w:pPr>
              <w:jc w:val="center"/>
              <w:rPr>
                <w:strike/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10,10</w:t>
            </w:r>
            <w:r w:rsidR="008D352D">
              <w:rPr>
                <w:strike/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11,22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45979B39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16,48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16,66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01FDFCB0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42,98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43,20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614D8273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253,97</w:t>
            </w:r>
            <w:r w:rsidR="008D352D">
              <w:rPr>
                <w:sz w:val="22"/>
                <w:szCs w:val="22"/>
              </w:rPr>
              <w:t xml:space="preserve"> </w:t>
            </w:r>
            <w:r w:rsidR="008D352D" w:rsidRPr="008D352D">
              <w:rPr>
                <w:b/>
                <w:sz w:val="22"/>
                <w:szCs w:val="22"/>
              </w:rPr>
              <w:t>254,19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6834BBB2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11,68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11,86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0104AAD9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25,79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26,01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66FFEEB" w:rsidR="00CE4C38" w:rsidRPr="008D352D" w:rsidRDefault="00CE4C38" w:rsidP="00C65642">
            <w:pPr>
              <w:jc w:val="center"/>
              <w:rPr>
                <w:sz w:val="22"/>
                <w:szCs w:val="22"/>
              </w:rPr>
            </w:pPr>
            <w:r w:rsidRPr="008D352D">
              <w:rPr>
                <w:strike/>
                <w:sz w:val="22"/>
                <w:szCs w:val="22"/>
              </w:rPr>
              <w:t>131,29</w:t>
            </w:r>
            <w:r w:rsidR="008D352D">
              <w:rPr>
                <w:sz w:val="22"/>
                <w:szCs w:val="22"/>
              </w:rPr>
              <w:t xml:space="preserve">  </w:t>
            </w:r>
            <w:r w:rsidR="008D352D" w:rsidRPr="008D352D">
              <w:rPr>
                <w:b/>
                <w:sz w:val="22"/>
                <w:szCs w:val="22"/>
              </w:rPr>
              <w:t>131,51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Rankinis vejų šienavimas </w:t>
            </w:r>
            <w:proofErr w:type="spellStart"/>
            <w:r w:rsidRPr="007D3336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1 </w:t>
            </w:r>
            <w:proofErr w:type="spellStart"/>
            <w:r w:rsidRPr="00246EB6">
              <w:rPr>
                <w:sz w:val="22"/>
                <w:szCs w:val="22"/>
              </w:rPr>
              <w:t>žm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</w:t>
            </w:r>
            <w:proofErr w:type="spellStart"/>
            <w:r w:rsidRPr="007D3336">
              <w:rPr>
                <w:sz w:val="22"/>
                <w:szCs w:val="22"/>
              </w:rPr>
              <w:t>Sosnovskio</w:t>
            </w:r>
            <w:proofErr w:type="spellEnd"/>
            <w:r w:rsidRPr="007D3336">
              <w:rPr>
                <w:sz w:val="22"/>
                <w:szCs w:val="22"/>
              </w:rPr>
              <w:t xml:space="preserve">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6AE69344" w:rsidR="00CE4C38" w:rsidRPr="008D352D" w:rsidRDefault="00671E58" w:rsidP="00C65642">
            <w:pPr>
              <w:jc w:val="center"/>
              <w:rPr>
                <w:bCs/>
                <w:sz w:val="22"/>
                <w:szCs w:val="22"/>
              </w:rPr>
            </w:pPr>
            <w:r w:rsidRPr="008D352D">
              <w:rPr>
                <w:bCs/>
                <w:strike/>
                <w:sz w:val="22"/>
                <w:szCs w:val="22"/>
              </w:rPr>
              <w:t>10,96</w:t>
            </w:r>
            <w:r w:rsidR="008D352D">
              <w:rPr>
                <w:bCs/>
                <w:sz w:val="22"/>
                <w:szCs w:val="22"/>
              </w:rPr>
              <w:t xml:space="preserve">  </w:t>
            </w:r>
            <w:r w:rsidR="008D352D" w:rsidRPr="00852117">
              <w:rPr>
                <w:b/>
                <w:bCs/>
                <w:sz w:val="22"/>
                <w:szCs w:val="22"/>
              </w:rPr>
              <w:t>12,</w:t>
            </w:r>
            <w:r w:rsidR="00852117" w:rsidRPr="00852117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lastRenderedPageBreak/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6BBFA5B0" w:rsidR="00704AF3" w:rsidRPr="005C22C8" w:rsidRDefault="00FB2E29" w:rsidP="00704AF3">
            <w:pPr>
              <w:jc w:val="center"/>
              <w:rPr>
                <w:sz w:val="22"/>
                <w:szCs w:val="22"/>
              </w:rPr>
            </w:pPr>
            <w:r w:rsidRPr="005C22C8">
              <w:rPr>
                <w:sz w:val="22"/>
                <w:szCs w:val="22"/>
              </w:rPr>
              <w:t>1t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2443498" w:rsidR="00704AF3" w:rsidRPr="005C22C8" w:rsidRDefault="00FB2E29" w:rsidP="00704AF3">
            <w:pPr>
              <w:jc w:val="center"/>
              <w:rPr>
                <w:sz w:val="22"/>
                <w:szCs w:val="22"/>
              </w:rPr>
            </w:pPr>
            <w:r w:rsidRPr="005C22C8">
              <w:rPr>
                <w:sz w:val="22"/>
                <w:szCs w:val="22"/>
              </w:rPr>
              <w:t>74,05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2DD9456F" w:rsidR="00CE4C38" w:rsidRPr="00852117" w:rsidRDefault="00FB2E29" w:rsidP="00C65642">
            <w:pPr>
              <w:jc w:val="center"/>
              <w:rPr>
                <w:sz w:val="22"/>
              </w:rPr>
            </w:pPr>
            <w:r w:rsidRPr="00852117">
              <w:rPr>
                <w:strike/>
                <w:sz w:val="22"/>
                <w:szCs w:val="22"/>
              </w:rPr>
              <w:t>10,57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11,73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4473B14D" w:rsidR="00CE4C38" w:rsidRPr="00852117" w:rsidRDefault="00CE4C38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1,39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1,42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1720C3">
              <w:rPr>
                <w:sz w:val="22"/>
                <w:szCs w:val="22"/>
                <w:vertAlign w:val="superscript"/>
              </w:rPr>
              <w:t>*</w:t>
            </w:r>
            <w:r w:rsidRPr="001720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227CB7F0" w:rsidR="00CE4C38" w:rsidRPr="00852117" w:rsidRDefault="00FB2E29" w:rsidP="00C65642">
            <w:pPr>
              <w:jc w:val="center"/>
              <w:rPr>
                <w:sz w:val="22"/>
              </w:rPr>
            </w:pPr>
            <w:r w:rsidRPr="00852117">
              <w:rPr>
                <w:strike/>
                <w:sz w:val="22"/>
                <w:szCs w:val="22"/>
              </w:rPr>
              <w:t>1,28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1,34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18388C1F" w:rsidR="00CE4C38" w:rsidRPr="00852117" w:rsidRDefault="00FB2E2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10,93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12,</w:t>
            </w:r>
            <w:r w:rsidR="00FF7998">
              <w:rPr>
                <w:b/>
                <w:sz w:val="22"/>
                <w:szCs w:val="22"/>
              </w:rPr>
              <w:t>0</w:t>
            </w:r>
            <w:r w:rsidR="00852117" w:rsidRPr="00852117">
              <w:rPr>
                <w:b/>
                <w:sz w:val="22"/>
                <w:szCs w:val="22"/>
              </w:rPr>
              <w:t>6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6725A7A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 xml:space="preserve">1 </w:t>
            </w:r>
            <w:proofErr w:type="spellStart"/>
            <w:r w:rsidRPr="007D3336">
              <w:rPr>
                <w:sz w:val="22"/>
                <w:szCs w:val="22"/>
                <w:lang w:val="en-US"/>
              </w:rPr>
              <w:t>žm</w:t>
            </w:r>
            <w:proofErr w:type="spellEnd"/>
            <w:r w:rsidRPr="007D3336">
              <w:rPr>
                <w:sz w:val="22"/>
                <w:szCs w:val="22"/>
                <w:lang w:val="en-US"/>
              </w:rPr>
              <w:t>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="00CA7FA8" w:rsidRPr="007D3336">
              <w:rPr>
                <w:sz w:val="22"/>
                <w:szCs w:val="22"/>
                <w:lang w:val="en-US"/>
              </w:rPr>
              <w:t>V</w:t>
            </w:r>
            <w:r w:rsidRPr="007D3336">
              <w:rPr>
                <w:sz w:val="22"/>
                <w:szCs w:val="22"/>
                <w:lang w:val="en-US"/>
              </w:rPr>
              <w:t>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B41849C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surinkimas</w:t>
            </w:r>
            <w:r w:rsidR="00CA47AA">
              <w:rPr>
                <w:sz w:val="22"/>
                <w:szCs w:val="22"/>
              </w:rPr>
              <w:t>,</w:t>
            </w:r>
            <w:r w:rsidRPr="007D3336">
              <w:rPr>
                <w:sz w:val="22"/>
                <w:szCs w:val="22"/>
              </w:rPr>
              <w:t xml:space="preserve"> išvežimas </w:t>
            </w:r>
            <w:r w:rsidR="00CA47AA" w:rsidRPr="00372E79">
              <w:rPr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5FB5" w14:textId="77777777" w:rsidR="00F27A4E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95,96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 xml:space="preserve">+ </w:t>
            </w:r>
          </w:p>
          <w:p w14:paraId="10558D18" w14:textId="30126F8F" w:rsidR="00CE4C38" w:rsidRPr="00372E79" w:rsidRDefault="00F27A4E" w:rsidP="00A83FE5">
            <w:pPr>
              <w:jc w:val="center"/>
              <w:rPr>
                <w:strike/>
                <w:sz w:val="22"/>
              </w:rPr>
            </w:pPr>
            <w:r w:rsidRPr="00372E79">
              <w:rPr>
                <w:sz w:val="22"/>
                <w:szCs w:val="22"/>
              </w:rPr>
              <w:t>atliekų tvarkytojo kaina</w:t>
            </w:r>
            <w:r w:rsidR="00CE4C38" w:rsidRPr="00372E79">
              <w:rPr>
                <w:sz w:val="22"/>
                <w:szCs w:val="22"/>
              </w:rPr>
              <w:t xml:space="preserve">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6ECEA2F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53,58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55,34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4B76C5BD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Biologiškai skaidžių atliekų išvežimas iš miesto teritorijos </w:t>
            </w:r>
            <w:proofErr w:type="spellStart"/>
            <w:r w:rsidRPr="007D3336">
              <w:rPr>
                <w:sz w:val="22"/>
                <w:szCs w:val="22"/>
              </w:rPr>
              <w:t>didžiatūriais</w:t>
            </w:r>
            <w:proofErr w:type="spellEnd"/>
            <w:r w:rsidRPr="007D3336">
              <w:rPr>
                <w:sz w:val="22"/>
                <w:szCs w:val="22"/>
              </w:rPr>
              <w:t xml:space="preserve"> konteineriais</w:t>
            </w:r>
            <w:r w:rsidR="00CA47AA">
              <w:rPr>
                <w:sz w:val="22"/>
                <w:szCs w:val="22"/>
              </w:rPr>
              <w:t xml:space="preserve"> </w:t>
            </w:r>
            <w:r w:rsidR="00CA47AA" w:rsidRPr="00372E79">
              <w:rPr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402" w14:textId="77777777" w:rsidR="00CE4C38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61,77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>+</w:t>
            </w:r>
            <w:r w:rsidR="00F27A4E">
              <w:rPr>
                <w:sz w:val="22"/>
                <w:szCs w:val="22"/>
              </w:rPr>
              <w:t xml:space="preserve"> </w:t>
            </w:r>
          </w:p>
          <w:p w14:paraId="3C259D1F" w14:textId="15BA1837" w:rsidR="00F27A4E" w:rsidRPr="00372E79" w:rsidRDefault="00F27A4E" w:rsidP="00A83FE5">
            <w:pPr>
              <w:jc w:val="center"/>
              <w:rPr>
                <w:strike/>
                <w:sz w:val="22"/>
              </w:rPr>
            </w:pPr>
            <w:r w:rsidRPr="00372E79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66B870D0" w:rsidR="00CE4C38" w:rsidRPr="00852117" w:rsidRDefault="00FB2E2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3,83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4,23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79ED8E31" w:rsidR="00CE4C38" w:rsidRPr="00852117" w:rsidRDefault="00FB2E2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1,76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1,94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09D0DB72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2,69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2,98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1976A725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1,31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1,44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4F315310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6,36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7,03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08CBEB0B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3,17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852117">
              <w:rPr>
                <w:b/>
                <w:sz w:val="22"/>
                <w:szCs w:val="22"/>
              </w:rPr>
              <w:t>3,51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6F86D82C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10,96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9D6AED">
              <w:rPr>
                <w:b/>
                <w:sz w:val="22"/>
                <w:szCs w:val="22"/>
              </w:rPr>
              <w:t>12,11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71302BA9" w:rsidR="00CE4C38" w:rsidRPr="00852117" w:rsidRDefault="00372E79" w:rsidP="00C65642">
            <w:pPr>
              <w:jc w:val="center"/>
              <w:rPr>
                <w:sz w:val="22"/>
                <w:szCs w:val="22"/>
              </w:rPr>
            </w:pPr>
            <w:r w:rsidRPr="00852117">
              <w:rPr>
                <w:strike/>
                <w:sz w:val="22"/>
                <w:szCs w:val="22"/>
              </w:rPr>
              <w:t>2,28</w:t>
            </w:r>
            <w:r w:rsidR="00852117">
              <w:rPr>
                <w:sz w:val="22"/>
                <w:szCs w:val="22"/>
              </w:rPr>
              <w:t xml:space="preserve">  </w:t>
            </w:r>
            <w:r w:rsidR="00852117" w:rsidRPr="009D6AED">
              <w:rPr>
                <w:b/>
                <w:sz w:val="22"/>
                <w:szCs w:val="22"/>
              </w:rPr>
              <w:t>2,50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018301DC" w:rsidR="00CE4C38" w:rsidRPr="00852117" w:rsidRDefault="00372E79" w:rsidP="00C65642">
            <w:pPr>
              <w:jc w:val="center"/>
              <w:rPr>
                <w:strike/>
                <w:sz w:val="22"/>
              </w:rPr>
            </w:pPr>
            <w:r w:rsidRPr="00852117">
              <w:rPr>
                <w:strike/>
                <w:sz w:val="22"/>
                <w:szCs w:val="22"/>
              </w:rPr>
              <w:t>4,04</w:t>
            </w:r>
            <w:r w:rsidR="009D6AED" w:rsidRP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4,46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4754FEC7" w:rsidR="00CE4C38" w:rsidRPr="009D6AED" w:rsidRDefault="00372E7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trike/>
                <w:sz w:val="22"/>
                <w:szCs w:val="22"/>
              </w:rPr>
              <w:t>1,82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2,01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327F6552" w:rsidR="00CE4C38" w:rsidRPr="009D6AED" w:rsidRDefault="00372E79" w:rsidP="00C65642">
            <w:pPr>
              <w:jc w:val="center"/>
              <w:rPr>
                <w:sz w:val="22"/>
              </w:rPr>
            </w:pPr>
            <w:r w:rsidRPr="009D6AED">
              <w:rPr>
                <w:strike/>
                <w:sz w:val="22"/>
                <w:szCs w:val="22"/>
              </w:rPr>
              <w:t>9,97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10,81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2C3C457A" w:rsidR="00CE4C38" w:rsidRPr="009D6AED" w:rsidRDefault="00372E7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trike/>
                <w:sz w:val="22"/>
                <w:szCs w:val="22"/>
              </w:rPr>
              <w:t>056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0,62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79655961" w:rsidR="00CE4C38" w:rsidRPr="009D6AED" w:rsidRDefault="00372E7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trike/>
                <w:sz w:val="22"/>
                <w:szCs w:val="22"/>
              </w:rPr>
              <w:t>7,57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8,37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1720C3">
              <w:rPr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1720C3" w:rsidRDefault="006A4944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078A53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trike/>
                <w:sz w:val="22"/>
                <w:szCs w:val="22"/>
              </w:rPr>
              <w:t>2 883,59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sz w:val="22"/>
                <w:szCs w:val="22"/>
              </w:rPr>
              <w:t>3882,55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797EA118" w:rsidR="00CE4C38" w:rsidRPr="009D6AED" w:rsidRDefault="00CE4C38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trike/>
                <w:sz w:val="22"/>
                <w:szCs w:val="22"/>
              </w:rPr>
              <w:t>8,62</w:t>
            </w:r>
            <w:r w:rsidR="009D6AED">
              <w:rPr>
                <w:sz w:val="22"/>
                <w:szCs w:val="22"/>
              </w:rPr>
              <w:t xml:space="preserve">  </w:t>
            </w:r>
            <w:r w:rsidR="009D6AED" w:rsidRPr="00502290">
              <w:rPr>
                <w:b/>
                <w:sz w:val="22"/>
                <w:szCs w:val="22"/>
              </w:rPr>
              <w:t>9,67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708602E4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  <w:r w:rsidR="00FB2E29" w:rsidRPr="00FB2E29">
              <w:rPr>
                <w:b/>
                <w:color w:val="000000"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6029CC2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  <w:r w:rsidR="00FB2E29" w:rsidRPr="00FB2E29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Bepriežiūrių</w:t>
            </w:r>
            <w:proofErr w:type="spellEnd"/>
            <w:r w:rsidRPr="007D3336">
              <w:rPr>
                <w:sz w:val="22"/>
                <w:szCs w:val="22"/>
              </w:rPr>
              <w:t>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proofErr w:type="spellStart"/>
            <w:r w:rsidRPr="007D3336">
              <w:rPr>
                <w:sz w:val="22"/>
                <w:szCs w:val="22"/>
              </w:rPr>
              <w:t>Bepriežiūrio</w:t>
            </w:r>
            <w:proofErr w:type="spellEnd"/>
            <w:r w:rsidRPr="007D3336">
              <w:rPr>
                <w:sz w:val="22"/>
                <w:szCs w:val="22"/>
              </w:rPr>
              <w:t>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FB2E29" w:rsidRPr="007D3336" w14:paraId="5BC47553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8EFD7" w14:textId="1422096B" w:rsidR="00FB2E29" w:rsidRPr="009D6AED" w:rsidRDefault="00FB2E29" w:rsidP="001A4E1A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6.9.11.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5F5A8" w14:textId="5A6FA27A" w:rsidR="00FB2E29" w:rsidRPr="009D6AED" w:rsidRDefault="00FB2E29" w:rsidP="00C65642">
            <w:pPr>
              <w:jc w:val="both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Šunų vedžiojimo aikštelės techninė apžiūra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DECE6" w14:textId="2518B62D" w:rsidR="00FB2E29" w:rsidRPr="009D6AED" w:rsidRDefault="00FB2E2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5F63F" w14:textId="35D06567" w:rsidR="00FB2E29" w:rsidRPr="009D6AED" w:rsidRDefault="00FB2E2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41,09 + sąskaita už medžiagas</w:t>
            </w:r>
          </w:p>
        </w:tc>
      </w:tr>
      <w:tr w:rsidR="00FB2E29" w:rsidRPr="007D3336" w14:paraId="607BCB1B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7116" w14:textId="2CC08920" w:rsidR="00FB2E29" w:rsidRPr="009D6AED" w:rsidRDefault="00FB2E29" w:rsidP="001A4E1A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6.9.12.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13C33" w14:textId="5A0A2CEE" w:rsidR="00FB2E29" w:rsidRPr="009D6AED" w:rsidRDefault="00FB2E29" w:rsidP="00C65642">
            <w:pPr>
              <w:jc w:val="both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Šunų vedžiojimo aikštelės 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F36E2" w14:textId="171DD5A0" w:rsidR="00FB2E29" w:rsidRPr="009D6AED" w:rsidRDefault="00FB2E2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96B71" w14:textId="044B03B5" w:rsidR="00FB2E29" w:rsidRPr="009D6AED" w:rsidRDefault="00FB2E29" w:rsidP="00C65642">
            <w:pPr>
              <w:jc w:val="center"/>
              <w:rPr>
                <w:sz w:val="22"/>
                <w:szCs w:val="22"/>
              </w:rPr>
            </w:pPr>
            <w:r w:rsidRPr="009D6AED">
              <w:rPr>
                <w:sz w:val="22"/>
                <w:szCs w:val="22"/>
              </w:rPr>
              <w:t>21,25</w:t>
            </w:r>
          </w:p>
        </w:tc>
      </w:tr>
      <w:tr w:rsidR="003B321E" w:rsidRPr="007D3336" w14:paraId="2A39E301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ED4" w14:textId="460F0E06" w:rsidR="003B321E" w:rsidRPr="0014581B" w:rsidRDefault="003B321E" w:rsidP="001A4E1A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6.10.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CB7B" w14:textId="2E7945DE" w:rsidR="003B321E" w:rsidRPr="0014581B" w:rsidRDefault="003B321E" w:rsidP="00C65642">
            <w:pPr>
              <w:jc w:val="both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Asbesto atliekų transportavimas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2041" w14:textId="7EE8D123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A04FE" w14:textId="77777777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 xml:space="preserve">70,80 + </w:t>
            </w:r>
          </w:p>
          <w:p w14:paraId="6A1106AC" w14:textId="172E62F2" w:rsidR="003B321E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15C92613" w:rsidR="00CE4C38" w:rsidRPr="009D6AED" w:rsidRDefault="00372E79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9D6AED">
              <w:rPr>
                <w:strike/>
                <w:color w:val="000000"/>
                <w:sz w:val="22"/>
                <w:szCs w:val="22"/>
              </w:rPr>
              <w:t>10,96</w:t>
            </w:r>
            <w:r w:rsidR="009D6AED">
              <w:rPr>
                <w:color w:val="000000"/>
                <w:sz w:val="22"/>
                <w:szCs w:val="22"/>
              </w:rPr>
              <w:t xml:space="preserve">  </w:t>
            </w:r>
            <w:r w:rsidR="009D6AED" w:rsidRPr="009D6AED">
              <w:rPr>
                <w:b/>
                <w:color w:val="000000"/>
                <w:sz w:val="22"/>
                <w:szCs w:val="22"/>
              </w:rPr>
              <w:t>12,11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430BA2D3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  <w:r w:rsidR="004473A7" w:rsidRPr="004473A7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438F8D84" w:rsidR="00CE4C38" w:rsidRPr="00D02877" w:rsidRDefault="00372E79" w:rsidP="00C65642">
            <w:pPr>
              <w:jc w:val="center"/>
              <w:rPr>
                <w:strike/>
                <w:sz w:val="22"/>
                <w:szCs w:val="22"/>
              </w:rPr>
            </w:pPr>
            <w:r w:rsidRPr="00D02877">
              <w:rPr>
                <w:strike/>
                <w:sz w:val="22"/>
                <w:szCs w:val="22"/>
              </w:rPr>
              <w:t>2,69</w:t>
            </w:r>
            <w:r w:rsidR="00D02877" w:rsidRPr="00E93FE7">
              <w:rPr>
                <w:sz w:val="22"/>
                <w:szCs w:val="22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</w:rPr>
              <w:t>2,98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30725664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  <w:r w:rsidR="004473A7" w:rsidRPr="004473A7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3034AC5E" w:rsidR="00CE4C38" w:rsidRPr="00E93FE7" w:rsidRDefault="00372E7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4,04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4,46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2D68F6B9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  <w:r w:rsidR="004473A7" w:rsidRPr="004473A7">
              <w:rPr>
                <w:b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0817E492" w:rsidR="00CE4C38" w:rsidRPr="00E93FE7" w:rsidRDefault="00372E7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2,56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2,78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6C4BF47" w:rsidR="00CE4C38" w:rsidRPr="00E93FE7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20,03</w:t>
            </w:r>
            <w:r w:rsidR="00E93FE7">
              <w:rPr>
                <w:strike/>
                <w:sz w:val="22"/>
                <w:szCs w:val="22"/>
                <w:lang w:eastAsia="lt-LT"/>
              </w:rPr>
              <w:t xml:space="preserve"> </w:t>
            </w:r>
            <w:r w:rsidR="00E93FE7">
              <w:rPr>
                <w:sz w:val="22"/>
                <w:szCs w:val="22"/>
                <w:lang w:eastAsia="lt-LT"/>
              </w:rPr>
              <w:t xml:space="preserve">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20,29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5693C915" w:rsidR="00CE4C38" w:rsidRPr="00E93FE7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15,23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15,50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2ECDDA1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  <w:r w:rsidR="004473A7" w:rsidRPr="004473A7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2797C4FA" w:rsidR="00CE4C38" w:rsidRPr="00E93FE7" w:rsidRDefault="00372E79" w:rsidP="00C85A8B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1,31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1,44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2A35929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  <w:r w:rsidR="004473A7" w:rsidRPr="004473A7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13CB7F01" w:rsidR="00CE4C38" w:rsidRPr="00E93FE7" w:rsidRDefault="00372E7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1,82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2,01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19E95744" w:rsidR="00CE4C38" w:rsidRPr="00E93FE7" w:rsidRDefault="00372E79" w:rsidP="00C65642">
            <w:pPr>
              <w:jc w:val="center"/>
              <w:rPr>
                <w:sz w:val="22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3,63</w:t>
            </w:r>
            <w:r w:rsidR="00E93FE7">
              <w:rPr>
                <w:sz w:val="22"/>
                <w:szCs w:val="22"/>
                <w:lang w:eastAsia="lt-LT"/>
              </w:rPr>
              <w:t xml:space="preserve">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4,00</w:t>
            </w:r>
          </w:p>
        </w:tc>
      </w:tr>
      <w:tr w:rsidR="00CA7FA8" w:rsidRPr="007D3336" w14:paraId="0095242C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886" w14:textId="541FA08D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9.2.4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729E" w14:textId="5EE77A1B" w:rsidR="00CA7FA8" w:rsidRPr="00C85A8B" w:rsidRDefault="00CA7FA8" w:rsidP="00C65642">
            <w:pPr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Pėsčiųjų takų, aikščių mechanizuotas teritorijos valymas vakuumine šlavimo mašina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EDA3" w14:textId="71444AC0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90B" w14:textId="6C5E5707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16,92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69026F1F" w:rsidR="00CE4C38" w:rsidRPr="00E93FE7" w:rsidRDefault="00372E7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2,15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2,37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644618C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  <w:r w:rsidR="004473A7" w:rsidRPr="004473A7">
              <w:rPr>
                <w:b/>
                <w:sz w:val="22"/>
                <w:szCs w:val="22"/>
                <w:lang w:eastAsia="lt-L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4407C7F8" w:rsidR="00CE4C38" w:rsidRPr="00E93FE7" w:rsidRDefault="00372E7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E93FE7">
              <w:rPr>
                <w:strike/>
                <w:sz w:val="22"/>
                <w:szCs w:val="22"/>
                <w:lang w:eastAsia="lt-LT"/>
              </w:rPr>
              <w:t>0,44</w:t>
            </w:r>
            <w:r w:rsidR="00E93FE7">
              <w:rPr>
                <w:sz w:val="22"/>
                <w:szCs w:val="22"/>
                <w:lang w:eastAsia="lt-LT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  <w:lang w:eastAsia="lt-LT"/>
              </w:rPr>
              <w:t>0,49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proofErr w:type="spellStart"/>
            <w:r w:rsidRPr="007D3336">
              <w:rPr>
                <w:sz w:val="22"/>
                <w:szCs w:val="22"/>
                <w:lang w:eastAsia="lt-LT"/>
              </w:rPr>
              <w:t>Kolumbariumo</w:t>
            </w:r>
            <w:proofErr w:type="spellEnd"/>
            <w:r w:rsidRPr="007D3336">
              <w:rPr>
                <w:sz w:val="22"/>
                <w:szCs w:val="22"/>
                <w:lang w:eastAsia="lt-LT"/>
              </w:rPr>
              <w:t xml:space="preserve">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228953F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E93FE7">
              <w:rPr>
                <w:strike/>
                <w:sz w:val="22"/>
                <w:szCs w:val="22"/>
              </w:rPr>
              <w:t>58,23</w:t>
            </w:r>
            <w:r w:rsidRPr="007D3336">
              <w:rPr>
                <w:sz w:val="22"/>
                <w:szCs w:val="22"/>
              </w:rPr>
              <w:t xml:space="preserve"> </w:t>
            </w:r>
            <w:r w:rsidR="00E93FE7" w:rsidRPr="00E93FE7">
              <w:rPr>
                <w:sz w:val="22"/>
                <w:szCs w:val="22"/>
              </w:rPr>
              <w:t xml:space="preserve">  </w:t>
            </w:r>
            <w:r w:rsidR="00E93FE7" w:rsidRPr="00E93FE7">
              <w:rPr>
                <w:b/>
                <w:sz w:val="22"/>
                <w:szCs w:val="22"/>
              </w:rPr>
              <w:t>58,82</w:t>
            </w:r>
            <w:r w:rsidRPr="007D3336">
              <w:rPr>
                <w:sz w:val="22"/>
                <w:szCs w:val="22"/>
              </w:rPr>
              <w:t>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19A97AE8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</w:t>
            </w:r>
            <w:r w:rsidR="00CA47AA">
              <w:rPr>
                <w:sz w:val="22"/>
                <w:szCs w:val="22"/>
                <w:lang w:eastAsia="lt-LT"/>
              </w:rPr>
              <w:t>,</w:t>
            </w:r>
            <w:r w:rsidRPr="007D3336">
              <w:rPr>
                <w:sz w:val="22"/>
                <w:szCs w:val="22"/>
                <w:lang w:eastAsia="lt-LT"/>
              </w:rPr>
              <w:t xml:space="preserve"> išvežimas</w:t>
            </w:r>
            <w:r w:rsidR="00CA47AA">
              <w:rPr>
                <w:sz w:val="22"/>
                <w:szCs w:val="22"/>
                <w:lang w:eastAsia="lt-LT"/>
              </w:rPr>
              <w:t xml:space="preserve"> </w:t>
            </w:r>
            <w:r w:rsidR="00CA47AA" w:rsidRPr="00B16E16">
              <w:rPr>
                <w:sz w:val="22"/>
                <w:szCs w:val="22"/>
                <w:lang w:eastAsia="lt-LT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702C" w14:textId="0AAF835B" w:rsidR="00CE4C38" w:rsidRPr="00581E00" w:rsidRDefault="00CE4C38" w:rsidP="00CD79AA">
            <w:pPr>
              <w:jc w:val="center"/>
              <w:rPr>
                <w:b/>
                <w:sz w:val="22"/>
                <w:szCs w:val="22"/>
              </w:rPr>
            </w:pPr>
            <w:r w:rsidRPr="00E93FE7">
              <w:rPr>
                <w:strike/>
                <w:sz w:val="22"/>
                <w:szCs w:val="22"/>
              </w:rPr>
              <w:t>65,30</w:t>
            </w:r>
            <w:r w:rsidR="00E93FE7">
              <w:rPr>
                <w:b/>
                <w:sz w:val="22"/>
                <w:szCs w:val="22"/>
              </w:rPr>
              <w:t xml:space="preserve">  67,00</w:t>
            </w:r>
            <w:r w:rsidRPr="00E93FE7">
              <w:rPr>
                <w:b/>
                <w:sz w:val="22"/>
                <w:szCs w:val="22"/>
              </w:rPr>
              <w:t xml:space="preserve"> </w:t>
            </w:r>
            <w:r w:rsidR="00F27A4E" w:rsidRPr="00581E00">
              <w:rPr>
                <w:b/>
                <w:sz w:val="22"/>
                <w:szCs w:val="22"/>
              </w:rPr>
              <w:t>+</w:t>
            </w:r>
          </w:p>
          <w:p w14:paraId="4468B39E" w14:textId="1DD62E1D" w:rsidR="00F27A4E" w:rsidRPr="00B16E16" w:rsidRDefault="00F27A4E" w:rsidP="00CD79AA">
            <w:pPr>
              <w:jc w:val="center"/>
              <w:rPr>
                <w:strike/>
                <w:sz w:val="22"/>
              </w:rPr>
            </w:pPr>
            <w:r w:rsidRPr="00B16E1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lastRenderedPageBreak/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4B7154B5" w:rsidR="00CE4C38" w:rsidRPr="004B0E3B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4B0E3B">
              <w:rPr>
                <w:strike/>
                <w:sz w:val="22"/>
                <w:szCs w:val="22"/>
                <w:lang w:eastAsia="lt-LT"/>
              </w:rPr>
              <w:t>12,61</w:t>
            </w:r>
            <w:r w:rsidR="004B0E3B">
              <w:rPr>
                <w:sz w:val="22"/>
                <w:szCs w:val="22"/>
                <w:lang w:eastAsia="lt-LT"/>
              </w:rPr>
              <w:t xml:space="preserve">  </w:t>
            </w:r>
            <w:r w:rsidR="004B0E3B" w:rsidRPr="004B0E3B">
              <w:rPr>
                <w:b/>
                <w:sz w:val="22"/>
                <w:szCs w:val="22"/>
                <w:lang w:eastAsia="lt-LT"/>
              </w:rPr>
              <w:t>13,39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2859B1" w:rsidRDefault="00971D8C" w:rsidP="00C65642">
            <w:pPr>
              <w:jc w:val="both"/>
              <w:rPr>
                <w:b/>
                <w:strike/>
                <w:sz w:val="22"/>
                <w:szCs w:val="22"/>
                <w:lang w:eastAsia="lt-LT"/>
              </w:rPr>
            </w:pPr>
            <w:r w:rsidRPr="002859B1">
              <w:rPr>
                <w:b/>
                <w:strike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2859B1" w:rsidRDefault="00971D8C" w:rsidP="00CD79AA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J. Biliūno</w:t>
            </w:r>
            <w:r w:rsidR="00CD79AA" w:rsidRPr="002859B1">
              <w:rPr>
                <w:strike/>
                <w:sz w:val="22"/>
                <w:szCs w:val="22"/>
              </w:rPr>
              <w:t xml:space="preserve"> g.</w:t>
            </w:r>
            <w:r w:rsidRPr="002859B1">
              <w:rPr>
                <w:strike/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1397,06</w:t>
            </w:r>
          </w:p>
          <w:p w14:paraId="26CF5CAA" w14:textId="2CDB39FB" w:rsidR="005D2CB4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 xml:space="preserve">Vakarinės g. (buvusios </w:t>
            </w:r>
            <w:proofErr w:type="spellStart"/>
            <w:r w:rsidRPr="002859B1">
              <w:rPr>
                <w:strike/>
                <w:sz w:val="22"/>
                <w:szCs w:val="22"/>
              </w:rPr>
              <w:t>Savitiškio</w:t>
            </w:r>
            <w:proofErr w:type="spellEnd"/>
            <w:r w:rsidRPr="002859B1">
              <w:rPr>
                <w:strike/>
                <w:sz w:val="22"/>
                <w:szCs w:val="22"/>
              </w:rPr>
              <w:t xml:space="preserve">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proofErr w:type="spellStart"/>
            <w:r w:rsidRPr="002859B1">
              <w:rPr>
                <w:strike/>
                <w:sz w:val="22"/>
                <w:szCs w:val="22"/>
              </w:rPr>
              <w:t>Žagienio</w:t>
            </w:r>
            <w:proofErr w:type="spellEnd"/>
            <w:r w:rsidRPr="002859B1">
              <w:rPr>
                <w:strike/>
                <w:sz w:val="22"/>
                <w:szCs w:val="22"/>
              </w:rPr>
              <w:t xml:space="preserve"> upelio </w:t>
            </w:r>
            <w:proofErr w:type="spellStart"/>
            <w:r w:rsidRPr="002859B1">
              <w:rPr>
                <w:strike/>
                <w:sz w:val="22"/>
                <w:szCs w:val="22"/>
              </w:rPr>
              <w:t>Skaistakalnio</w:t>
            </w:r>
            <w:proofErr w:type="spellEnd"/>
            <w:r w:rsidRPr="002859B1">
              <w:rPr>
                <w:strike/>
                <w:sz w:val="22"/>
                <w:szCs w:val="22"/>
              </w:rPr>
              <w:t xml:space="preserve">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2859B1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2859B1" w:rsidRDefault="00D31481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 xml:space="preserve">Nuošliaužų </w:t>
            </w:r>
            <w:r w:rsidR="00CD79AA" w:rsidRPr="002859B1">
              <w:rPr>
                <w:strike/>
                <w:sz w:val="22"/>
                <w:szCs w:val="22"/>
              </w:rPr>
              <w:t>ir</w:t>
            </w:r>
            <w:r w:rsidRPr="002859B1">
              <w:rPr>
                <w:strike/>
                <w:sz w:val="22"/>
                <w:szCs w:val="22"/>
              </w:rPr>
              <w:t xml:space="preserve"> sąnašų nukasimas</w:t>
            </w:r>
            <w:r w:rsidR="00CD79AA" w:rsidRPr="002859B1">
              <w:rPr>
                <w:strike/>
                <w:sz w:val="22"/>
                <w:szCs w:val="22"/>
              </w:rPr>
              <w:t>,</w:t>
            </w:r>
            <w:r w:rsidRPr="002859B1">
              <w:rPr>
                <w:strike/>
                <w:sz w:val="22"/>
                <w:szCs w:val="22"/>
              </w:rPr>
              <w:t xml:space="preserve"> pakrovimas rankiniu būdu į automobilį savivartį, išvež</w:t>
            </w:r>
            <w:r w:rsidR="00CD79AA" w:rsidRPr="002859B1">
              <w:rPr>
                <w:strike/>
                <w:sz w:val="22"/>
                <w:szCs w:val="22"/>
              </w:rPr>
              <w:t>imas</w:t>
            </w:r>
            <w:r w:rsidRPr="002859B1">
              <w:rPr>
                <w:strike/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2859B1" w:rsidRDefault="00D31481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lastRenderedPageBreak/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2859B1" w:rsidRDefault="00D31481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2859B1" w:rsidRDefault="00971D8C" w:rsidP="00C65642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2859B1" w:rsidRDefault="00D31481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54,29</w:t>
            </w:r>
            <w:r w:rsidRPr="002859B1">
              <w:rPr>
                <w:b/>
                <w:strike/>
                <w:sz w:val="22"/>
                <w:szCs w:val="22"/>
              </w:rPr>
              <w:t xml:space="preserve"> </w:t>
            </w:r>
            <w:r w:rsidR="00971D8C" w:rsidRPr="002859B1">
              <w:rPr>
                <w:strike/>
                <w:sz w:val="22"/>
                <w:szCs w:val="22"/>
              </w:rPr>
              <w:t xml:space="preserve">+ </w:t>
            </w:r>
          </w:p>
          <w:p w14:paraId="06FF719F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2859B1" w:rsidRDefault="00971D8C" w:rsidP="00CD79AA">
            <w:pPr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2859B1" w:rsidRDefault="00971D8C" w:rsidP="00CD79AA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2859B1" w:rsidRDefault="00D31481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58,00</w:t>
            </w:r>
            <w:r w:rsidR="00971D8C" w:rsidRPr="002859B1">
              <w:rPr>
                <w:strike/>
                <w:sz w:val="22"/>
                <w:szCs w:val="22"/>
              </w:rPr>
              <w:t xml:space="preserve"> + </w:t>
            </w:r>
          </w:p>
          <w:p w14:paraId="456D8C7E" w14:textId="77777777" w:rsidR="00971D8C" w:rsidRPr="002859B1" w:rsidRDefault="00971D8C" w:rsidP="00C6564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5AFB2DF1" w:rsidR="00971D8C" w:rsidRPr="002859B1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</w:t>
            </w:r>
            <w:r w:rsidR="002859B1">
              <w:rPr>
                <w:sz w:val="22"/>
                <w:szCs w:val="22"/>
                <w:lang w:eastAsia="lt-LT"/>
              </w:rPr>
              <w:t xml:space="preserve">  </w:t>
            </w:r>
            <w:r w:rsidR="002859B1" w:rsidRPr="002859B1">
              <w:rPr>
                <w:b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02BD5E2A" w:rsidR="00971D8C" w:rsidRPr="002859B1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11.1.</w:t>
            </w:r>
            <w:r w:rsidR="002859B1">
              <w:rPr>
                <w:sz w:val="22"/>
                <w:szCs w:val="22"/>
                <w:lang w:eastAsia="lt-LT"/>
              </w:rPr>
              <w:t xml:space="preserve"> </w:t>
            </w:r>
            <w:r w:rsidR="002859B1" w:rsidRPr="002859B1">
              <w:rPr>
                <w:b/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FC0842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E56D" w14:textId="77777777" w:rsidR="00FC0842" w:rsidRDefault="00FC0842" w:rsidP="00FC084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11.1.1.</w:t>
            </w:r>
          </w:p>
          <w:p w14:paraId="702B970B" w14:textId="2DCFEE85" w:rsidR="00FC0842" w:rsidRPr="002859B1" w:rsidRDefault="00FC0842" w:rsidP="00FC08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FC0842" w:rsidRPr="000F3630" w:rsidRDefault="00FC0842" w:rsidP="00FC08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FC0842" w:rsidRPr="000F3630" w:rsidRDefault="00FC0842" w:rsidP="00FC08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72DC" w14:textId="7A82B73E" w:rsidR="00FC0842" w:rsidRPr="000F3630" w:rsidRDefault="00FC0842" w:rsidP="00FC0842">
            <w:pPr>
              <w:jc w:val="center"/>
              <w:rPr>
                <w:sz w:val="22"/>
                <w:szCs w:val="22"/>
              </w:rPr>
            </w:pPr>
            <w:r w:rsidRPr="004A437E">
              <w:rPr>
                <w:strike/>
                <w:sz w:val="22"/>
                <w:szCs w:val="22"/>
              </w:rPr>
              <w:t>450,87</w:t>
            </w:r>
            <w:r w:rsidRPr="000F363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301B18">
              <w:rPr>
                <w:b/>
                <w:sz w:val="22"/>
                <w:szCs w:val="22"/>
              </w:rPr>
              <w:t>560,00</w:t>
            </w:r>
            <w:r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 xml:space="preserve">+ </w:t>
            </w:r>
          </w:p>
          <w:p w14:paraId="5300FF77" w14:textId="616365CB" w:rsidR="00FC0842" w:rsidRPr="00071029" w:rsidRDefault="00FC0842" w:rsidP="00FC08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Sąskaita už medžiagas</w:t>
            </w:r>
            <w:r w:rsidRPr="00E74D81">
              <w:rPr>
                <w:sz w:val="20"/>
              </w:rPr>
              <w:t xml:space="preserve">*** </w:t>
            </w:r>
            <w:r w:rsidRPr="00E74D81">
              <w:rPr>
                <w:strike/>
                <w:sz w:val="20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</w:t>
            </w:r>
          </w:p>
        </w:tc>
      </w:tr>
      <w:tr w:rsidR="00FC0842" w:rsidRPr="000F3630" w14:paraId="1E63418A" w14:textId="77777777" w:rsidTr="00F56C27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193B0B20" w:rsidR="00FC0842" w:rsidRPr="002859B1" w:rsidRDefault="00FC0842" w:rsidP="00FC084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10.1.</w:t>
            </w:r>
            <w:r w:rsidR="00F56C27">
              <w:rPr>
                <w:b/>
                <w:sz w:val="22"/>
                <w:szCs w:val="22"/>
                <w:lang w:eastAsia="lt-LT"/>
              </w:rPr>
              <w:t>1</w:t>
            </w:r>
            <w:r w:rsidRPr="002859B1">
              <w:rPr>
                <w:b/>
                <w:sz w:val="22"/>
                <w:szCs w:val="22"/>
                <w:lang w:eastAsia="lt-LT"/>
              </w:rPr>
              <w:t>.</w:t>
            </w:r>
            <w:r w:rsidR="00F56C27">
              <w:rPr>
                <w:b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C6139" w14:textId="77777777" w:rsidR="00F56C27" w:rsidRPr="00F56C27" w:rsidRDefault="00F56C27" w:rsidP="00F56C27">
            <w:pPr>
              <w:rPr>
                <w:b/>
                <w:bCs/>
                <w:sz w:val="22"/>
                <w:szCs w:val="22"/>
              </w:rPr>
            </w:pPr>
            <w:r w:rsidRPr="00F56C27">
              <w:rPr>
                <w:b/>
                <w:bCs/>
                <w:sz w:val="22"/>
                <w:szCs w:val="22"/>
              </w:rPr>
              <w:t>Apšvietimo sistemos valdymo administravimas</w:t>
            </w:r>
          </w:p>
          <w:p w14:paraId="16928000" w14:textId="0B55DB43" w:rsidR="00FC0842" w:rsidRPr="00173BC6" w:rsidRDefault="00FC0842" w:rsidP="00FC0842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A0A4E25" w:rsidR="00FC0842" w:rsidRPr="00173BC6" w:rsidRDefault="00F43E3A" w:rsidP="00523FB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m</w:t>
            </w:r>
            <w:r w:rsidR="00523FBF" w:rsidRPr="00173BC6">
              <w:rPr>
                <w:b/>
                <w:sz w:val="22"/>
                <w:szCs w:val="22"/>
              </w:rPr>
              <w:t>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83A4239" w:rsidR="00FC0842" w:rsidRPr="000F3630" w:rsidRDefault="00523FBF" w:rsidP="00CE2EB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5000,00 + sąskaita už valdiklių programavimo paslaugas</w:t>
            </w:r>
            <w:r w:rsidR="00AF40A8" w:rsidRPr="00E74D81">
              <w:rPr>
                <w:b/>
                <w:sz w:val="20"/>
              </w:rPr>
              <w:t>***</w:t>
            </w:r>
          </w:p>
        </w:tc>
      </w:tr>
      <w:tr w:rsidR="00F56C27" w:rsidRPr="000F3630" w14:paraId="7C3FCCF0" w14:textId="77777777" w:rsidTr="00F56C27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9D3" w14:textId="77777777" w:rsidR="00F56C27" w:rsidRDefault="00F56C27" w:rsidP="00F56C27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11.1.2.</w:t>
            </w:r>
          </w:p>
          <w:p w14:paraId="56455D6D" w14:textId="023561A7" w:rsidR="00F56C27" w:rsidRPr="002859B1" w:rsidRDefault="00F56C27" w:rsidP="00F56C27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1E0CD1" w14:textId="08FE4392" w:rsidR="00F56C27" w:rsidRPr="00173BC6" w:rsidRDefault="00F56C27" w:rsidP="00FC0842">
            <w:pPr>
              <w:rPr>
                <w:b/>
                <w:sz w:val="22"/>
                <w:szCs w:val="22"/>
                <w:lang w:eastAsia="lt-LT"/>
              </w:rPr>
            </w:pPr>
            <w:r w:rsidRPr="00173BC6">
              <w:rPr>
                <w:b/>
                <w:sz w:val="22"/>
                <w:szCs w:val="22"/>
                <w:lang w:eastAsia="lt-LT"/>
              </w:rPr>
              <w:t>Operatyvinio personalo budėjimas po darbo valandų, išeiginėmis ir švenčių dienomis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8F2F" w14:textId="77777777" w:rsidR="00F56C27" w:rsidRDefault="00F56C27" w:rsidP="00523F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7CF12" w14:textId="77777777" w:rsidR="00F56C27" w:rsidRDefault="00F56C27" w:rsidP="00CE2E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23FBF" w:rsidRPr="000F3630" w14:paraId="761769F2" w14:textId="77777777" w:rsidTr="00F56C27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6AC9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11.1.2.1.</w:t>
            </w:r>
          </w:p>
          <w:p w14:paraId="60D5FE62" w14:textId="3FEB1078" w:rsidR="00523FBF" w:rsidRPr="002859B1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523FBF" w:rsidRPr="000F3630" w:rsidRDefault="00523FBF" w:rsidP="00523FBF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2E500707" w:rsidR="00523FBF" w:rsidRPr="006A4944" w:rsidRDefault="00523FBF" w:rsidP="00523FBF">
            <w:pPr>
              <w:jc w:val="center"/>
              <w:rPr>
                <w:sz w:val="22"/>
                <w:szCs w:val="22"/>
              </w:rPr>
            </w:pPr>
            <w:r w:rsidRPr="00F43FB3">
              <w:rPr>
                <w:strike/>
                <w:sz w:val="22"/>
                <w:szCs w:val="22"/>
              </w:rPr>
              <w:t>21,78</w:t>
            </w:r>
            <w:r w:rsidRPr="00F43FB3">
              <w:rPr>
                <w:sz w:val="22"/>
                <w:szCs w:val="22"/>
              </w:rPr>
              <w:t xml:space="preserve"> </w:t>
            </w:r>
            <w:r w:rsidRPr="00523FBF">
              <w:rPr>
                <w:sz w:val="22"/>
                <w:szCs w:val="22"/>
              </w:rPr>
              <w:t xml:space="preserve"> </w:t>
            </w:r>
            <w:r w:rsidRPr="00523FBF">
              <w:rPr>
                <w:b/>
                <w:sz w:val="22"/>
                <w:szCs w:val="22"/>
              </w:rPr>
              <w:t>28,67</w:t>
            </w:r>
          </w:p>
        </w:tc>
      </w:tr>
      <w:tr w:rsidR="00523FBF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A330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11.1.2.2.</w:t>
            </w:r>
          </w:p>
          <w:p w14:paraId="7B4872B4" w14:textId="0B458EC7" w:rsidR="00523FBF" w:rsidRPr="002859B1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523FBF" w:rsidRPr="000F3630" w:rsidRDefault="00523FBF" w:rsidP="00523FBF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5CB7990C" w:rsidR="00523FBF" w:rsidRPr="006A4944" w:rsidRDefault="00523FBF" w:rsidP="00523FBF">
            <w:pPr>
              <w:jc w:val="center"/>
              <w:rPr>
                <w:strike/>
                <w:sz w:val="22"/>
                <w:szCs w:val="22"/>
              </w:rPr>
            </w:pPr>
            <w:r w:rsidRPr="00F43FB3">
              <w:rPr>
                <w:strike/>
                <w:sz w:val="22"/>
                <w:szCs w:val="22"/>
              </w:rPr>
              <w:t>38,75</w:t>
            </w:r>
            <w:r w:rsidRPr="00F43FB3">
              <w:rPr>
                <w:sz w:val="22"/>
                <w:szCs w:val="22"/>
              </w:rPr>
              <w:t xml:space="preserve">  </w:t>
            </w:r>
            <w:r>
              <w:rPr>
                <w:b/>
                <w:sz w:val="22"/>
                <w:szCs w:val="22"/>
              </w:rPr>
              <w:t>54,96</w:t>
            </w:r>
          </w:p>
        </w:tc>
      </w:tr>
      <w:tr w:rsidR="00523FBF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BB80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</w:t>
            </w:r>
          </w:p>
          <w:p w14:paraId="7A09E972" w14:textId="26441B4E" w:rsidR="00523FBF" w:rsidRPr="002859B1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2859B1">
              <w:rPr>
                <w:b/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523FBF" w:rsidRPr="000F3630" w:rsidRDefault="00523FBF" w:rsidP="00523FBF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523FBF" w:rsidRPr="000F3630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05DA1DF5" w:rsidR="00523FBF" w:rsidRPr="006A4944" w:rsidRDefault="00523FBF" w:rsidP="00523FBF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523FBF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F48B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11.2.1.</w:t>
            </w:r>
          </w:p>
          <w:p w14:paraId="2339581C" w14:textId="562D2FCF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3E2FD70C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84B98AF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62,84</w:t>
            </w:r>
            <w:r>
              <w:rPr>
                <w:sz w:val="22"/>
                <w:szCs w:val="22"/>
                <w:lang w:eastAsia="lt-LT"/>
              </w:rPr>
              <w:t xml:space="preserve">  </w:t>
            </w:r>
            <w:r>
              <w:rPr>
                <w:b/>
                <w:sz w:val="22"/>
                <w:szCs w:val="22"/>
                <w:lang w:eastAsia="lt-LT"/>
              </w:rPr>
              <w:t>42,34</w:t>
            </w:r>
          </w:p>
        </w:tc>
      </w:tr>
      <w:tr w:rsidR="00523FBF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394B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11.2.2.</w:t>
            </w:r>
          </w:p>
          <w:p w14:paraId="6E27AC7E" w14:textId="0CA15BED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492746BB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54BE6B1E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67,41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46,43</w:t>
            </w:r>
          </w:p>
        </w:tc>
      </w:tr>
      <w:tr w:rsidR="00523FBF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6D6A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11.2.3.</w:t>
            </w:r>
          </w:p>
          <w:p w14:paraId="3C9A286B" w14:textId="50D8AB13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02D148AE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halogeninių</w:t>
            </w:r>
            <w:proofErr w:type="spellEnd"/>
            <w:r w:rsidRPr="000F3630">
              <w:rPr>
                <w:sz w:val="22"/>
                <w:szCs w:val="22"/>
                <w:lang w:eastAsia="lt-LT"/>
              </w:rPr>
              <w:t xml:space="preserve"> lempų keitimas, įskaitant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  <w:r w:rsidRPr="000F3630">
              <w:rPr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2AA108D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77,70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57,13</w:t>
            </w:r>
          </w:p>
        </w:tc>
      </w:tr>
      <w:tr w:rsidR="00523FBF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B14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11.2.4.</w:t>
            </w:r>
          </w:p>
          <w:p w14:paraId="66AB3AB9" w14:textId="7B0E0E76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2C9BAAC6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16C2C609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379,59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397,51</w:t>
            </w:r>
          </w:p>
        </w:tc>
      </w:tr>
      <w:tr w:rsidR="00523FBF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1E77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11.2.5.</w:t>
            </w:r>
          </w:p>
          <w:p w14:paraId="5A1AD985" w14:textId="2887110D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775825D8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418,49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436,41</w:t>
            </w:r>
          </w:p>
        </w:tc>
      </w:tr>
      <w:tr w:rsidR="00523FBF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CA61B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11.2.6.</w:t>
            </w:r>
          </w:p>
          <w:p w14:paraId="288CABE2" w14:textId="44D90560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7D1F513D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416,28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436,41</w:t>
            </w:r>
          </w:p>
        </w:tc>
      </w:tr>
      <w:tr w:rsidR="00523FBF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05E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11.2.7.</w:t>
            </w:r>
          </w:p>
          <w:p w14:paraId="791F875E" w14:textId="2BFE47C1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6AF339AE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5096562C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65,72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59,55</w:t>
            </w:r>
          </w:p>
        </w:tc>
      </w:tr>
      <w:tr w:rsidR="00523FBF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2D8B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11.2.8.</w:t>
            </w:r>
          </w:p>
          <w:p w14:paraId="0C7D8D43" w14:textId="4C4A8E6B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0FF8BA8E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6CD41D83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107,17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88,46</w:t>
            </w:r>
          </w:p>
        </w:tc>
      </w:tr>
      <w:tr w:rsidR="00523FBF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D833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11.2.9.</w:t>
            </w:r>
          </w:p>
          <w:p w14:paraId="098860F7" w14:textId="2B86BD66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54199441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7DE4A996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65,95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64,73</w:t>
            </w:r>
          </w:p>
        </w:tc>
      </w:tr>
      <w:tr w:rsidR="00523FBF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B63D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11.2.10.</w:t>
            </w:r>
          </w:p>
          <w:p w14:paraId="08B08128" w14:textId="153BDFAE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4596411" w:rsidR="00523FBF" w:rsidRPr="000F3630" w:rsidRDefault="00523FBF" w:rsidP="00523FBF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523FBF" w:rsidRPr="000F3630" w:rsidRDefault="00523FBF" w:rsidP="00523FBF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6A2A253" w:rsidR="00523FBF" w:rsidRPr="006A4944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B35">
              <w:rPr>
                <w:strike/>
                <w:sz w:val="22"/>
                <w:szCs w:val="22"/>
                <w:lang w:eastAsia="lt-LT"/>
              </w:rPr>
              <w:t>62,62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55,11</w:t>
            </w:r>
          </w:p>
        </w:tc>
      </w:tr>
      <w:tr w:rsidR="00523FBF" w:rsidRPr="00071029" w14:paraId="1EF27EC2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8B0AF" w14:textId="317FF349" w:rsidR="00523FBF" w:rsidRPr="00523FBF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523FBF">
              <w:rPr>
                <w:b/>
                <w:sz w:val="22"/>
                <w:szCs w:val="22"/>
                <w:lang w:eastAsia="lt-LT"/>
              </w:rPr>
              <w:t>10.2.11.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15ED" w14:textId="31AF9074" w:rsidR="00523FBF" w:rsidRPr="00EA5812" w:rsidRDefault="00523FBF" w:rsidP="00523FBF">
            <w:pPr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Gatvių apšvietimo LED lempų šviestuvų remontas, įskaitan</w:t>
            </w:r>
            <w:r w:rsidR="00EA5812" w:rsidRPr="00EA5812">
              <w:rPr>
                <w:b/>
                <w:sz w:val="22"/>
                <w:szCs w:val="22"/>
                <w:lang w:eastAsia="lt-LT"/>
              </w:rPr>
              <w:t>t medžiagų kainas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8CB3C" w14:textId="724F3B22" w:rsidR="00523FBF" w:rsidRPr="002668F1" w:rsidRDefault="00EA5812" w:rsidP="00523FBF">
            <w:pPr>
              <w:jc w:val="center"/>
              <w:rPr>
                <w:b/>
                <w:sz w:val="22"/>
                <w:szCs w:val="22"/>
              </w:rPr>
            </w:pPr>
            <w:r w:rsidRPr="002668F1">
              <w:rPr>
                <w:b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A818" w14:textId="5BD8DB98" w:rsidR="00523FBF" w:rsidRPr="00285B35" w:rsidRDefault="00EA5812" w:rsidP="00523FBF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105,17</w:t>
            </w:r>
          </w:p>
        </w:tc>
      </w:tr>
      <w:tr w:rsidR="00523FBF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E7DD" w14:textId="77777777" w:rsidR="00523FBF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</w:t>
            </w:r>
          </w:p>
          <w:p w14:paraId="5DE6A127" w14:textId="57C55BFC" w:rsidR="00523FBF" w:rsidRPr="00E707EC" w:rsidRDefault="00523FBF" w:rsidP="00523FBF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523FBF" w:rsidRPr="000F3630" w:rsidRDefault="00523FBF" w:rsidP="00523FBF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523FBF" w:rsidRPr="000F3630" w:rsidRDefault="00523FBF" w:rsidP="00523FBF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344639D4" w:rsidR="00523FBF" w:rsidRPr="006A4944" w:rsidRDefault="00523FBF" w:rsidP="00523FBF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EA5812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141F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11.3.1.</w:t>
            </w:r>
          </w:p>
          <w:p w14:paraId="0E5F3E01" w14:textId="72D4E682" w:rsidR="00EA5812" w:rsidRPr="00E707EC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2460D3F1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5DA80E68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224,71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194,22</w:t>
            </w:r>
          </w:p>
        </w:tc>
      </w:tr>
      <w:tr w:rsidR="00EA5812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7EEB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11.3.2.</w:t>
            </w:r>
          </w:p>
          <w:p w14:paraId="496956F8" w14:textId="6DFDDBE8" w:rsidR="00EA5812" w:rsidRPr="00E707EC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37458C0E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20C78153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689,20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646,82</w:t>
            </w:r>
          </w:p>
        </w:tc>
      </w:tr>
      <w:tr w:rsidR="00EA5812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2B69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11.3.3.</w:t>
            </w:r>
          </w:p>
          <w:p w14:paraId="344603D4" w14:textId="24FA4D6A" w:rsidR="00EA5812" w:rsidRPr="00E707EC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59532DD6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6D2143A8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379,77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207,78</w:t>
            </w:r>
          </w:p>
        </w:tc>
      </w:tr>
      <w:tr w:rsidR="00EA5812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70C3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11.3.4.</w:t>
            </w:r>
          </w:p>
          <w:p w14:paraId="421C9AB3" w14:textId="0211942D" w:rsidR="00EA5812" w:rsidRPr="00E707EC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021ACDBB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45027C1E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762,44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617,96</w:t>
            </w:r>
          </w:p>
        </w:tc>
      </w:tr>
      <w:tr w:rsidR="00EA5812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4EDE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lastRenderedPageBreak/>
              <w:t>11.3.5.</w:t>
            </w:r>
          </w:p>
          <w:p w14:paraId="74B90B65" w14:textId="26F1F5B9" w:rsidR="00EA5812" w:rsidRPr="00E707EC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707EC">
              <w:rPr>
                <w:b/>
                <w:sz w:val="22"/>
                <w:szCs w:val="22"/>
                <w:lang w:eastAsia="lt-LT"/>
              </w:rPr>
              <w:t>10.3.5.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30188AE0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187,22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7675AB">
              <w:rPr>
                <w:b/>
                <w:sz w:val="22"/>
                <w:szCs w:val="22"/>
                <w:lang w:eastAsia="lt-LT"/>
              </w:rPr>
              <w:t>221,68</w:t>
            </w:r>
          </w:p>
        </w:tc>
      </w:tr>
      <w:tr w:rsidR="00EA5812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8331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11.3.6.</w:t>
            </w:r>
          </w:p>
          <w:p w14:paraId="1504A60F" w14:textId="318FBCE6" w:rsidR="00EA5812" w:rsidRPr="003D105B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3D105B">
              <w:rPr>
                <w:b/>
                <w:sz w:val="22"/>
                <w:szCs w:val="22"/>
                <w:lang w:eastAsia="lt-LT"/>
              </w:rPr>
              <w:t>10.3.6.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67125FB5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8E57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  <w:p w14:paraId="362566B7" w14:textId="55FDEBA9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277,82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260,82</w:t>
            </w:r>
          </w:p>
          <w:p w14:paraId="1B58D4F5" w14:textId="58458B44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EA5812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95AD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11.3.7.</w:t>
            </w:r>
          </w:p>
          <w:p w14:paraId="0F0AC894" w14:textId="4B85C2C3" w:rsidR="00EA5812" w:rsidRPr="003D105B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3D105B">
              <w:rPr>
                <w:b/>
                <w:sz w:val="22"/>
                <w:szCs w:val="22"/>
                <w:lang w:eastAsia="lt-LT"/>
              </w:rPr>
              <w:t>10.3.7.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46EE81FD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50C57246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142,08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130,92</w:t>
            </w:r>
          </w:p>
        </w:tc>
      </w:tr>
      <w:tr w:rsidR="00EA5812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C303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D105B">
              <w:rPr>
                <w:sz w:val="22"/>
                <w:szCs w:val="22"/>
                <w:lang w:eastAsia="lt-LT"/>
              </w:rPr>
              <w:t>11.3.8.</w:t>
            </w:r>
          </w:p>
          <w:p w14:paraId="2A7878F0" w14:textId="3B075077" w:rsidR="00EA5812" w:rsidRPr="003D105B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3D105B">
              <w:rPr>
                <w:b/>
                <w:sz w:val="22"/>
                <w:szCs w:val="22"/>
                <w:lang w:eastAsia="lt-LT"/>
              </w:rPr>
              <w:t>10.3.8.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46FD9B94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8D9D74B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92238">
              <w:rPr>
                <w:strike/>
                <w:sz w:val="22"/>
                <w:szCs w:val="22"/>
                <w:lang w:eastAsia="lt-LT"/>
              </w:rPr>
              <w:t>61,91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b/>
                <w:sz w:val="22"/>
                <w:szCs w:val="22"/>
                <w:lang w:eastAsia="lt-LT"/>
              </w:rPr>
              <w:t>50,76</w:t>
            </w:r>
          </w:p>
        </w:tc>
      </w:tr>
      <w:tr w:rsidR="00EA5812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41CD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11.3.9.</w:t>
            </w:r>
          </w:p>
          <w:p w14:paraId="566B9855" w14:textId="5730F31E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0A466059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Gembės šviestuvui demontavimas iš </w:t>
            </w:r>
            <w:proofErr w:type="spellStart"/>
            <w:r w:rsidRPr="000F3630">
              <w:rPr>
                <w:sz w:val="22"/>
                <w:szCs w:val="22"/>
                <w:lang w:eastAsia="lt-LT"/>
              </w:rPr>
              <w:t>autobokštelio</w:t>
            </w:r>
            <w:proofErr w:type="spellEnd"/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50233C96" w:rsidR="00EA5812" w:rsidRP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47,63</w:t>
            </w:r>
            <w:r>
              <w:rPr>
                <w:sz w:val="22"/>
                <w:szCs w:val="22"/>
                <w:lang w:eastAsia="lt-LT"/>
              </w:rPr>
              <w:t xml:space="preserve">  </w:t>
            </w:r>
            <w:r w:rsidRPr="00EA5812">
              <w:rPr>
                <w:b/>
                <w:sz w:val="22"/>
                <w:szCs w:val="22"/>
                <w:lang w:eastAsia="lt-LT"/>
              </w:rPr>
              <w:t>29,33</w:t>
            </w:r>
          </w:p>
        </w:tc>
      </w:tr>
      <w:tr w:rsidR="00EA5812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B274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11.3.10.</w:t>
            </w:r>
          </w:p>
          <w:p w14:paraId="181B8913" w14:textId="3271015F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6B7AF88D" w:rsidR="00EA5812" w:rsidRP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z w:val="22"/>
                <w:szCs w:val="22"/>
                <w:lang w:eastAsia="lt-LT"/>
              </w:rPr>
              <w:t xml:space="preserve">65,89  </w:t>
            </w:r>
          </w:p>
        </w:tc>
      </w:tr>
      <w:tr w:rsidR="00EA5812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98EF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11.3.11.</w:t>
            </w:r>
          </w:p>
          <w:p w14:paraId="3F79D3FC" w14:textId="4A2E50C1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33D63B7C" w:rsidR="00EA5812" w:rsidRP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51,98</w:t>
            </w:r>
            <w:r>
              <w:rPr>
                <w:sz w:val="22"/>
                <w:szCs w:val="22"/>
                <w:lang w:eastAsia="lt-LT"/>
              </w:rPr>
              <w:t xml:space="preserve">  </w:t>
            </w:r>
            <w:r w:rsidRPr="00EA5812">
              <w:rPr>
                <w:b/>
                <w:sz w:val="22"/>
                <w:szCs w:val="22"/>
                <w:lang w:eastAsia="lt-LT"/>
              </w:rPr>
              <w:t>58,19</w:t>
            </w:r>
          </w:p>
        </w:tc>
      </w:tr>
      <w:tr w:rsidR="00EA5812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FDBCF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11.3.12.</w:t>
            </w:r>
          </w:p>
          <w:p w14:paraId="7AF6BFEE" w14:textId="2225028C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7148FFF8" w:rsidR="00EA5812" w:rsidRP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116,42</w:t>
            </w:r>
            <w:r>
              <w:rPr>
                <w:sz w:val="22"/>
                <w:szCs w:val="22"/>
                <w:lang w:eastAsia="lt-LT"/>
              </w:rPr>
              <w:t xml:space="preserve">  </w:t>
            </w:r>
            <w:r w:rsidRPr="00EA5812">
              <w:rPr>
                <w:b/>
                <w:sz w:val="22"/>
                <w:szCs w:val="22"/>
                <w:lang w:eastAsia="lt-LT"/>
              </w:rPr>
              <w:t>135,69</w:t>
            </w:r>
          </w:p>
        </w:tc>
      </w:tr>
      <w:tr w:rsidR="00EA5812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AEBF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11.3.13.</w:t>
            </w:r>
          </w:p>
          <w:p w14:paraId="1C781192" w14:textId="1601D58E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0BD29BE5" w:rsidR="00EA5812" w:rsidRP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48,67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 w:rsidRPr="00EA5812">
              <w:rPr>
                <w:b/>
                <w:sz w:val="22"/>
                <w:szCs w:val="22"/>
                <w:lang w:eastAsia="lt-LT"/>
              </w:rPr>
              <w:t>51,33</w:t>
            </w:r>
          </w:p>
        </w:tc>
      </w:tr>
      <w:tr w:rsidR="00EA5812" w:rsidRPr="00071029" w14:paraId="06E813E3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05FD" w14:textId="7C1ABAA9" w:rsidR="00EA5812" w:rsidRPr="00EA5812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10.3.14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07D4C" w14:textId="48EAF92B" w:rsidR="00EA5812" w:rsidRPr="00EA5812" w:rsidRDefault="00EA5812" w:rsidP="00EA5812">
            <w:pPr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Cinkuotų apšvietimo atramų (6,5 m ilgio) pastatymas, įskaitant atramos kainą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3A3E8" w14:textId="2BFA10E6" w:rsidR="00EA5812" w:rsidRPr="00EA5812" w:rsidRDefault="00EA5812" w:rsidP="00EA5812">
            <w:pPr>
              <w:jc w:val="center"/>
              <w:rPr>
                <w:b/>
                <w:sz w:val="22"/>
                <w:szCs w:val="22"/>
              </w:rPr>
            </w:pPr>
            <w:r w:rsidRPr="00EA5812">
              <w:rPr>
                <w:b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9FD9" w14:textId="791161E7" w:rsidR="00EA5812" w:rsidRPr="00EA5812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362,18</w:t>
            </w:r>
          </w:p>
        </w:tc>
      </w:tr>
      <w:tr w:rsidR="00EA5812" w:rsidRPr="00071029" w14:paraId="7A7F8F49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7145" w14:textId="7A5738FD" w:rsidR="00EA5812" w:rsidRPr="00EA5812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>
              <w:rPr>
                <w:b/>
                <w:sz w:val="22"/>
                <w:szCs w:val="22"/>
                <w:lang w:eastAsia="lt-LT"/>
              </w:rPr>
              <w:t>10.3.15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344CE" w14:textId="7965C15B" w:rsidR="00EA5812" w:rsidRPr="00EA5812" w:rsidRDefault="00EA5812" w:rsidP="00EA5812">
            <w:pPr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Cinkuotų apšvietimo atramų (8,5 m ilgio) pastatymas, įskaitant atramos ir pamato kainą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3330F" w14:textId="336724B1" w:rsidR="00EA5812" w:rsidRPr="00EA5812" w:rsidRDefault="00EA5812" w:rsidP="00EA5812">
            <w:pPr>
              <w:jc w:val="center"/>
              <w:rPr>
                <w:b/>
                <w:sz w:val="22"/>
                <w:szCs w:val="22"/>
              </w:rPr>
            </w:pPr>
            <w:r w:rsidRPr="00EA5812">
              <w:rPr>
                <w:b/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A7DF9" w14:textId="21DCFDFB" w:rsidR="00EA5812" w:rsidRPr="00EA5812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A5812">
              <w:rPr>
                <w:b/>
                <w:sz w:val="22"/>
                <w:szCs w:val="22"/>
                <w:lang w:eastAsia="lt-LT"/>
              </w:rPr>
              <w:t>506,91</w:t>
            </w:r>
          </w:p>
        </w:tc>
      </w:tr>
      <w:tr w:rsidR="00EA5812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307A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</w:t>
            </w:r>
          </w:p>
          <w:p w14:paraId="51AF5B40" w14:textId="293D5C84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EA5812" w:rsidRPr="000F3630" w:rsidRDefault="00EA5812" w:rsidP="00EA581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EA5812" w:rsidRPr="000F3630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EA5812" w:rsidRPr="006A4944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EA5812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41EC5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11.4.1.</w:t>
            </w:r>
          </w:p>
          <w:p w14:paraId="05166748" w14:textId="2F04A82C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3CA8FCC0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1734,78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2012,22</w:t>
            </w:r>
          </w:p>
        </w:tc>
      </w:tr>
      <w:tr w:rsidR="00EA5812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2A30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11.4.2.</w:t>
            </w:r>
          </w:p>
          <w:p w14:paraId="72A6361C" w14:textId="4E4495BE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3C681544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1028,49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1184,45</w:t>
            </w:r>
          </w:p>
        </w:tc>
      </w:tr>
      <w:tr w:rsidR="00EA5812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74A1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11.4.3.</w:t>
            </w:r>
          </w:p>
          <w:p w14:paraId="6BF07E74" w14:textId="2A12C54B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6B6D32E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229,41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298,87</w:t>
            </w:r>
          </w:p>
        </w:tc>
      </w:tr>
      <w:tr w:rsidR="00EA5812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08A3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11.4.4.</w:t>
            </w:r>
          </w:p>
          <w:p w14:paraId="56DA6324" w14:textId="2B4EF660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66D95594" w:rsidR="00EA5812" w:rsidRPr="003166D4" w:rsidRDefault="00EA5812" w:rsidP="00EA5812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253,79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240,16</w:t>
            </w:r>
          </w:p>
        </w:tc>
      </w:tr>
      <w:tr w:rsidR="00EA5812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F926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11.4.5.</w:t>
            </w:r>
          </w:p>
          <w:p w14:paraId="0057961D" w14:textId="289AEB9B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1691351F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96,54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99,87</w:t>
            </w:r>
          </w:p>
        </w:tc>
      </w:tr>
      <w:tr w:rsidR="00EA5812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3DF2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11.4.6.</w:t>
            </w:r>
          </w:p>
          <w:p w14:paraId="3E6F1475" w14:textId="53B0FBC9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75FFF6D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59,01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83,05</w:t>
            </w:r>
          </w:p>
        </w:tc>
      </w:tr>
      <w:tr w:rsidR="00EA5812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36FB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11.4.7.</w:t>
            </w:r>
          </w:p>
          <w:p w14:paraId="1ED3E0C9" w14:textId="23F6EE1D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537B01D4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291,31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348,51</w:t>
            </w:r>
          </w:p>
        </w:tc>
      </w:tr>
      <w:tr w:rsidR="00EA5812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0051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11.4.8.</w:t>
            </w:r>
          </w:p>
          <w:p w14:paraId="65A665CA" w14:textId="7F051E84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20645191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443,37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514,73</w:t>
            </w:r>
          </w:p>
        </w:tc>
      </w:tr>
      <w:tr w:rsidR="00EA5812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10CF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11.4.9.</w:t>
            </w:r>
          </w:p>
          <w:p w14:paraId="12085A35" w14:textId="3074C8B4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2084E503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84,30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46,23</w:t>
            </w:r>
          </w:p>
        </w:tc>
      </w:tr>
      <w:tr w:rsidR="00EA5812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9322" w14:textId="77777777" w:rsidR="00EA5812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11.4.10.</w:t>
            </w:r>
          </w:p>
          <w:p w14:paraId="5AF76FCA" w14:textId="6C1378FE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4FB7BEFD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76BFE177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196,25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163,13</w:t>
            </w:r>
          </w:p>
        </w:tc>
      </w:tr>
      <w:tr w:rsidR="00EA5812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00D9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11.4.11.</w:t>
            </w:r>
          </w:p>
          <w:p w14:paraId="47A4EEDA" w14:textId="60BE83A2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3621EF59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1528,55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1550,63</w:t>
            </w:r>
          </w:p>
        </w:tc>
      </w:tr>
      <w:tr w:rsidR="00EA5812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5ACA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11.4.12.</w:t>
            </w:r>
          </w:p>
          <w:p w14:paraId="3F772C55" w14:textId="4E0E7B01" w:rsidR="00EA5812" w:rsidRPr="00942A1E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942A1E">
              <w:rPr>
                <w:b/>
                <w:sz w:val="22"/>
                <w:szCs w:val="22"/>
                <w:lang w:eastAsia="lt-LT"/>
              </w:rPr>
              <w:t>10.4.12.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5726BE5C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166D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EA5812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9944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11.4.13.</w:t>
            </w:r>
          </w:p>
          <w:p w14:paraId="4F438C59" w14:textId="25730CF4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0461B015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93F8156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45,48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23,44</w:t>
            </w:r>
          </w:p>
        </w:tc>
      </w:tr>
      <w:tr w:rsidR="00EA5812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E098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11.4.14.</w:t>
            </w:r>
          </w:p>
          <w:p w14:paraId="361C202E" w14:textId="011861CD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32ACD53F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25E60D70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EA5812">
              <w:rPr>
                <w:strike/>
                <w:sz w:val="22"/>
                <w:szCs w:val="22"/>
                <w:lang w:eastAsia="lt-LT"/>
              </w:rPr>
              <w:t>78,30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56,38</w:t>
            </w:r>
          </w:p>
        </w:tc>
      </w:tr>
      <w:tr w:rsidR="00EA5812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04AC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lastRenderedPageBreak/>
              <w:t>11.4.15.</w:t>
            </w:r>
          </w:p>
          <w:p w14:paraId="34D88811" w14:textId="5D8917EF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2B7D8D88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346B61E9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166D4">
              <w:rPr>
                <w:strike/>
                <w:sz w:val="22"/>
                <w:szCs w:val="22"/>
                <w:lang w:eastAsia="lt-LT"/>
              </w:rPr>
              <w:t>140,77</w:t>
            </w:r>
            <w:r w:rsidR="003166D4">
              <w:rPr>
                <w:sz w:val="22"/>
                <w:szCs w:val="22"/>
                <w:lang w:eastAsia="lt-LT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  <w:lang w:eastAsia="lt-LT"/>
              </w:rPr>
              <w:t>109,24</w:t>
            </w:r>
          </w:p>
        </w:tc>
      </w:tr>
      <w:tr w:rsidR="00EA5812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929B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11.4.16.</w:t>
            </w:r>
          </w:p>
          <w:p w14:paraId="267311CD" w14:textId="3A752223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EA5812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5CE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2859B1">
              <w:rPr>
                <w:strike/>
                <w:sz w:val="22"/>
                <w:szCs w:val="22"/>
                <w:lang w:eastAsia="lt-LT"/>
              </w:rPr>
              <w:t>11.4.17.</w:t>
            </w:r>
          </w:p>
          <w:p w14:paraId="26BA78EF" w14:textId="25BEA575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EA5812" w:rsidRPr="000F3630" w:rsidRDefault="00EA5812" w:rsidP="00EA581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EA5812" w:rsidRPr="000F3630" w:rsidRDefault="00EA5812" w:rsidP="00EA581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EA5812" w:rsidRPr="006A494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EA5812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14DE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11.4.18.</w:t>
            </w:r>
          </w:p>
          <w:p w14:paraId="7E829D83" w14:textId="4B04850C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EA5812" w:rsidRPr="006A4944" w:rsidRDefault="00EA5812" w:rsidP="00EA581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EA5812" w:rsidRPr="006A4944" w:rsidRDefault="00EA5812" w:rsidP="00EA581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EA5812" w:rsidRPr="006A4944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EA5812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A53F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11.4.19.</w:t>
            </w:r>
          </w:p>
          <w:p w14:paraId="375606C3" w14:textId="10B5D318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EA5812" w:rsidRPr="006A4944" w:rsidRDefault="00EA5812" w:rsidP="00EA581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EA5812" w:rsidRPr="006A4944" w:rsidRDefault="00EA5812" w:rsidP="00EA581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EA5812" w:rsidRPr="006A4944" w:rsidRDefault="00EA5812" w:rsidP="00EA581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EA5812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6D74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11.4.20.</w:t>
            </w:r>
          </w:p>
          <w:p w14:paraId="37F317B5" w14:textId="2C935C39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AAB645D" w:rsidR="00EA5812" w:rsidRPr="006A4944" w:rsidRDefault="00EA5812" w:rsidP="00EA581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  <w:r w:rsidR="00E74D81" w:rsidRPr="00E74D81">
              <w:rPr>
                <w:sz w:val="20"/>
                <w:lang w:eastAsia="lt-LT"/>
              </w:rPr>
              <w:t>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EA5812" w:rsidRPr="006A4944" w:rsidRDefault="00EA5812" w:rsidP="00EA581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6BCCFEB7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166D4">
              <w:rPr>
                <w:strike/>
                <w:sz w:val="22"/>
                <w:szCs w:val="22"/>
              </w:rPr>
              <w:t>182,27</w:t>
            </w:r>
            <w:r w:rsidR="003166D4">
              <w:rPr>
                <w:sz w:val="22"/>
                <w:szCs w:val="22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</w:rPr>
              <w:t>162,38</w:t>
            </w:r>
          </w:p>
        </w:tc>
      </w:tr>
      <w:tr w:rsidR="00EA5812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51B" w14:textId="77777777" w:rsidR="00EA5812" w:rsidRDefault="00EA5812" w:rsidP="00EA5812">
            <w:pPr>
              <w:jc w:val="center"/>
              <w:rPr>
                <w:strike/>
                <w:sz w:val="22"/>
                <w:szCs w:val="22"/>
              </w:rPr>
            </w:pPr>
            <w:r w:rsidRPr="002859B1">
              <w:rPr>
                <w:strike/>
                <w:sz w:val="22"/>
                <w:szCs w:val="22"/>
              </w:rPr>
              <w:t>11.4.21.</w:t>
            </w:r>
          </w:p>
          <w:p w14:paraId="66AD14AF" w14:textId="2DEA86B5" w:rsidR="00EA5812" w:rsidRPr="00ED0DC3" w:rsidRDefault="00EA5812" w:rsidP="00EA5812">
            <w:pPr>
              <w:jc w:val="center"/>
              <w:rPr>
                <w:b/>
                <w:sz w:val="22"/>
                <w:szCs w:val="22"/>
                <w:lang w:eastAsia="lt-LT"/>
              </w:rPr>
            </w:pPr>
            <w:r w:rsidRPr="00ED0DC3">
              <w:rPr>
                <w:b/>
                <w:sz w:val="22"/>
                <w:szCs w:val="22"/>
                <w:lang w:eastAsia="lt-LT"/>
              </w:rPr>
              <w:t>10.4.21.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6EF6A484" w:rsidR="00EA5812" w:rsidRPr="006A4944" w:rsidRDefault="00EA5812" w:rsidP="00EA581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  <w:r w:rsidR="00E74D81" w:rsidRPr="00E74D81">
              <w:rPr>
                <w:sz w:val="20"/>
                <w:lang w:eastAsia="lt-LT"/>
              </w:rPr>
              <w:t xml:space="preserve"> ****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EA5812" w:rsidRPr="006A4944" w:rsidRDefault="00EA5812" w:rsidP="00EA581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401F4E2E" w:rsidR="00EA5812" w:rsidRPr="003166D4" w:rsidRDefault="00EA5812" w:rsidP="00EA5812">
            <w:pPr>
              <w:jc w:val="center"/>
              <w:rPr>
                <w:sz w:val="22"/>
                <w:szCs w:val="22"/>
                <w:lang w:eastAsia="lt-LT"/>
              </w:rPr>
            </w:pPr>
            <w:r w:rsidRPr="003166D4">
              <w:rPr>
                <w:strike/>
                <w:sz w:val="22"/>
                <w:szCs w:val="22"/>
              </w:rPr>
              <w:t>190,35</w:t>
            </w:r>
            <w:r w:rsidR="003166D4">
              <w:rPr>
                <w:sz w:val="22"/>
                <w:szCs w:val="22"/>
              </w:rPr>
              <w:t xml:space="preserve">  </w:t>
            </w:r>
            <w:r w:rsidR="003166D4" w:rsidRPr="003166D4">
              <w:rPr>
                <w:b/>
                <w:sz w:val="22"/>
                <w:szCs w:val="22"/>
              </w:rPr>
              <w:t>145,15</w:t>
            </w:r>
          </w:p>
        </w:tc>
      </w:tr>
      <w:tr w:rsidR="00EA5812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EA5812" w:rsidRPr="000F3630" w:rsidRDefault="00EA5812" w:rsidP="00EA581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530A83B1" w:rsidR="00EA5812" w:rsidRDefault="000C3634" w:rsidP="00EA5812">
            <w:pPr>
              <w:jc w:val="both"/>
              <w:rPr>
                <w:sz w:val="22"/>
                <w:szCs w:val="22"/>
                <w:lang w:eastAsia="lt-LT"/>
              </w:rPr>
            </w:pPr>
            <w:r w:rsidRPr="00E74D81">
              <w:rPr>
                <w:sz w:val="20"/>
                <w:lang w:eastAsia="lt-LT"/>
              </w:rPr>
              <w:t>*</w:t>
            </w:r>
            <w:r w:rsidR="00EA5812"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4EDADC9C" w:rsidR="00EA5812" w:rsidRPr="007951B4" w:rsidRDefault="000C3634" w:rsidP="00EA5812">
            <w:pPr>
              <w:jc w:val="both"/>
              <w:rPr>
                <w:sz w:val="22"/>
                <w:szCs w:val="22"/>
                <w:lang w:eastAsia="lt-LT"/>
              </w:rPr>
            </w:pPr>
            <w:r w:rsidRPr="00E74D81">
              <w:rPr>
                <w:sz w:val="20"/>
                <w:lang w:eastAsia="lt-LT"/>
              </w:rPr>
              <w:t>**</w:t>
            </w:r>
            <w:r w:rsidR="00EA5812" w:rsidRPr="007951B4"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sz w:val="22"/>
                <w:szCs w:val="22"/>
                <w:lang w:eastAsia="lt-LT"/>
              </w:rPr>
              <w:t>L</w:t>
            </w:r>
            <w:r w:rsidR="00EA5812" w:rsidRPr="007951B4">
              <w:rPr>
                <w:sz w:val="22"/>
                <w:szCs w:val="22"/>
              </w:rPr>
              <w:t>inijiniai darbai, kada organizuojamas grupės medžių genėjimas vienoje gatvėje ar teritorijoje.</w:t>
            </w:r>
          </w:p>
          <w:p w14:paraId="644414D9" w14:textId="49A4BA24" w:rsidR="00EA5812" w:rsidRDefault="000C3634" w:rsidP="00EA5812">
            <w:pPr>
              <w:jc w:val="both"/>
              <w:rPr>
                <w:sz w:val="22"/>
                <w:szCs w:val="22"/>
                <w:lang w:eastAsia="lt-LT"/>
              </w:rPr>
            </w:pPr>
            <w:r w:rsidRPr="00E74D81">
              <w:rPr>
                <w:sz w:val="20"/>
                <w:lang w:eastAsia="lt-LT"/>
              </w:rPr>
              <w:t>***</w:t>
            </w:r>
            <w:r w:rsidR="00EA5812"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EA5812">
              <w:rPr>
                <w:sz w:val="22"/>
                <w:szCs w:val="22"/>
                <w:lang w:eastAsia="lt-LT"/>
              </w:rPr>
              <w:t>kl</w:t>
            </w:r>
            <w:r w:rsidR="00EA5812"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  <w:p w14:paraId="7CCC647C" w14:textId="1ABE195E" w:rsidR="00E74D81" w:rsidRPr="000F3630" w:rsidRDefault="00E74D81" w:rsidP="00EA5812">
            <w:pPr>
              <w:jc w:val="both"/>
              <w:rPr>
                <w:sz w:val="22"/>
                <w:szCs w:val="22"/>
                <w:lang w:eastAsia="lt-LT"/>
              </w:rPr>
            </w:pPr>
            <w:r w:rsidRPr="00E74D81">
              <w:rPr>
                <w:sz w:val="20"/>
                <w:lang w:eastAsia="lt-LT"/>
              </w:rPr>
              <w:t>****</w:t>
            </w:r>
            <w:r>
              <w:rPr>
                <w:sz w:val="20"/>
                <w:lang w:eastAsia="lt-LT"/>
              </w:rPr>
              <w:t xml:space="preserve"> </w:t>
            </w:r>
            <w:r w:rsidR="000C3634">
              <w:rPr>
                <w:sz w:val="20"/>
                <w:lang w:eastAsia="lt-LT"/>
              </w:rPr>
              <w:t xml:space="preserve">Užsakant 1-2 vnt. vienoje </w:t>
            </w:r>
            <w:r w:rsidR="00E71D4D" w:rsidRPr="007951B4">
              <w:rPr>
                <w:sz w:val="22"/>
                <w:szCs w:val="22"/>
              </w:rPr>
              <w:t>gatvėje ar teritorijoje</w:t>
            </w:r>
            <w:r w:rsidR="000C3634">
              <w:rPr>
                <w:sz w:val="20"/>
                <w:lang w:eastAsia="lt-LT"/>
              </w:rPr>
              <w:t xml:space="preserve"> taikyti įkainių indeksavimo koeficientą 1,2.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default" r:id="rId9"/>
      <w:footerReference w:type="first" r:id="rId10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DC9B8" w14:textId="77777777" w:rsidR="006342D1" w:rsidRDefault="006342D1">
      <w:r>
        <w:separator/>
      </w:r>
    </w:p>
  </w:endnote>
  <w:endnote w:type="continuationSeparator" w:id="0">
    <w:p w14:paraId="2127AE7E" w14:textId="77777777" w:rsidR="006342D1" w:rsidRDefault="006342D1">
      <w:r>
        <w:continuationSeparator/>
      </w:r>
    </w:p>
  </w:endnote>
  <w:endnote w:type="continuationNotice" w:id="1">
    <w:p w14:paraId="4DF74924" w14:textId="77777777" w:rsidR="006342D1" w:rsidRDefault="006342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26CB3" w14:textId="77777777" w:rsidR="004473A7" w:rsidRDefault="004473A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7FF2D" w14:textId="77777777" w:rsidR="004473A7" w:rsidRDefault="004473A7" w:rsidP="00DD20B8">
    <w:pPr>
      <w:pStyle w:val="Porat"/>
    </w:pPr>
  </w:p>
  <w:p w14:paraId="26652635" w14:textId="77777777" w:rsidR="004473A7" w:rsidRDefault="004473A7" w:rsidP="00DD20B8">
    <w:pPr>
      <w:pStyle w:val="Porat"/>
    </w:pPr>
  </w:p>
  <w:p w14:paraId="11779653" w14:textId="77777777" w:rsidR="004473A7" w:rsidRDefault="004473A7" w:rsidP="00DD20B8">
    <w:pPr>
      <w:pStyle w:val="Porat"/>
    </w:pPr>
  </w:p>
  <w:p w14:paraId="33CEA42D" w14:textId="77777777" w:rsidR="004473A7" w:rsidRDefault="004473A7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A2075" w14:textId="77777777" w:rsidR="006342D1" w:rsidRDefault="006342D1">
      <w:r>
        <w:separator/>
      </w:r>
    </w:p>
  </w:footnote>
  <w:footnote w:type="continuationSeparator" w:id="0">
    <w:p w14:paraId="418234DC" w14:textId="77777777" w:rsidR="006342D1" w:rsidRDefault="006342D1">
      <w:r>
        <w:continuationSeparator/>
      </w:r>
    </w:p>
  </w:footnote>
  <w:footnote w:type="continuationNotice" w:id="1">
    <w:p w14:paraId="2314EFC8" w14:textId="77777777" w:rsidR="006342D1" w:rsidRDefault="006342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54872" w14:textId="06E07498" w:rsidR="004473A7" w:rsidRDefault="004473A7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4473A7" w:rsidRDefault="004473A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38F484" w14:textId="77777777" w:rsidR="004473A7" w:rsidRPr="00364715" w:rsidRDefault="004473A7" w:rsidP="003647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113859">
    <w:abstractNumId w:val="0"/>
  </w:num>
  <w:num w:numId="2" w16cid:durableId="1415056718">
    <w:abstractNumId w:val="1"/>
  </w:num>
  <w:num w:numId="3" w16cid:durableId="2035039005">
    <w:abstractNumId w:val="3"/>
  </w:num>
  <w:num w:numId="4" w16cid:durableId="470100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A5F58"/>
    <w:rsid w:val="000A796E"/>
    <w:rsid w:val="000B031D"/>
    <w:rsid w:val="000B78DB"/>
    <w:rsid w:val="000C2493"/>
    <w:rsid w:val="000C3634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581B"/>
    <w:rsid w:val="00147604"/>
    <w:rsid w:val="00153B94"/>
    <w:rsid w:val="00156348"/>
    <w:rsid w:val="00160992"/>
    <w:rsid w:val="001626AB"/>
    <w:rsid w:val="001720C3"/>
    <w:rsid w:val="00173BC6"/>
    <w:rsid w:val="0017658E"/>
    <w:rsid w:val="00186AA4"/>
    <w:rsid w:val="001908C3"/>
    <w:rsid w:val="001A3161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8F1"/>
    <w:rsid w:val="00266B32"/>
    <w:rsid w:val="00274C5E"/>
    <w:rsid w:val="00275CF1"/>
    <w:rsid w:val="00276412"/>
    <w:rsid w:val="002859B1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1554"/>
    <w:rsid w:val="00301B18"/>
    <w:rsid w:val="003027BF"/>
    <w:rsid w:val="00303346"/>
    <w:rsid w:val="00312A5C"/>
    <w:rsid w:val="003166D4"/>
    <w:rsid w:val="00325CF1"/>
    <w:rsid w:val="003330A1"/>
    <w:rsid w:val="00336833"/>
    <w:rsid w:val="00337555"/>
    <w:rsid w:val="00355495"/>
    <w:rsid w:val="00355EE8"/>
    <w:rsid w:val="00364715"/>
    <w:rsid w:val="00366313"/>
    <w:rsid w:val="00372E79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321E"/>
    <w:rsid w:val="003B5429"/>
    <w:rsid w:val="003C4117"/>
    <w:rsid w:val="003C702A"/>
    <w:rsid w:val="003D105B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27EAA"/>
    <w:rsid w:val="00435BFD"/>
    <w:rsid w:val="004376E8"/>
    <w:rsid w:val="00437BCE"/>
    <w:rsid w:val="00447007"/>
    <w:rsid w:val="004473A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B0E3B"/>
    <w:rsid w:val="004C07E0"/>
    <w:rsid w:val="004D35C5"/>
    <w:rsid w:val="004E2F5D"/>
    <w:rsid w:val="004E4142"/>
    <w:rsid w:val="004E5BB5"/>
    <w:rsid w:val="004F45F8"/>
    <w:rsid w:val="00502290"/>
    <w:rsid w:val="00510DE4"/>
    <w:rsid w:val="00511637"/>
    <w:rsid w:val="00512BC5"/>
    <w:rsid w:val="00513E77"/>
    <w:rsid w:val="005166E3"/>
    <w:rsid w:val="00520332"/>
    <w:rsid w:val="00520EF9"/>
    <w:rsid w:val="0052387D"/>
    <w:rsid w:val="00523FBF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7473C"/>
    <w:rsid w:val="00581E00"/>
    <w:rsid w:val="00584C4D"/>
    <w:rsid w:val="00587315"/>
    <w:rsid w:val="00590855"/>
    <w:rsid w:val="00592F3C"/>
    <w:rsid w:val="00595F80"/>
    <w:rsid w:val="005B1469"/>
    <w:rsid w:val="005B727C"/>
    <w:rsid w:val="005C0135"/>
    <w:rsid w:val="005C22C8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342D1"/>
    <w:rsid w:val="00641E49"/>
    <w:rsid w:val="0065175A"/>
    <w:rsid w:val="00655408"/>
    <w:rsid w:val="00655E6A"/>
    <w:rsid w:val="00656665"/>
    <w:rsid w:val="00657BDD"/>
    <w:rsid w:val="00662FB1"/>
    <w:rsid w:val="00663027"/>
    <w:rsid w:val="00671E58"/>
    <w:rsid w:val="0068030A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2099"/>
    <w:rsid w:val="006D400D"/>
    <w:rsid w:val="006D6344"/>
    <w:rsid w:val="006D647B"/>
    <w:rsid w:val="006D7A59"/>
    <w:rsid w:val="006E0E1C"/>
    <w:rsid w:val="006E40DF"/>
    <w:rsid w:val="006F0FCA"/>
    <w:rsid w:val="006F3F06"/>
    <w:rsid w:val="00701945"/>
    <w:rsid w:val="00703631"/>
    <w:rsid w:val="00704AF3"/>
    <w:rsid w:val="007057D7"/>
    <w:rsid w:val="007061B6"/>
    <w:rsid w:val="00711F4E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66DCE"/>
    <w:rsid w:val="007703E5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A70F6"/>
    <w:rsid w:val="007B4B93"/>
    <w:rsid w:val="007B66E9"/>
    <w:rsid w:val="007C100F"/>
    <w:rsid w:val="007D239D"/>
    <w:rsid w:val="007D3785"/>
    <w:rsid w:val="007D3F07"/>
    <w:rsid w:val="007D59E8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52117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352D"/>
    <w:rsid w:val="008D7F28"/>
    <w:rsid w:val="008F1635"/>
    <w:rsid w:val="008F62A9"/>
    <w:rsid w:val="009111D4"/>
    <w:rsid w:val="00916D5D"/>
    <w:rsid w:val="00917785"/>
    <w:rsid w:val="009179BA"/>
    <w:rsid w:val="00920A48"/>
    <w:rsid w:val="00927AC4"/>
    <w:rsid w:val="00931ACB"/>
    <w:rsid w:val="00932F91"/>
    <w:rsid w:val="009424A0"/>
    <w:rsid w:val="00942A1E"/>
    <w:rsid w:val="00942B11"/>
    <w:rsid w:val="009464E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34B3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D6AED"/>
    <w:rsid w:val="009E0CC2"/>
    <w:rsid w:val="009E5534"/>
    <w:rsid w:val="009E5C02"/>
    <w:rsid w:val="009F5E68"/>
    <w:rsid w:val="009F6119"/>
    <w:rsid w:val="00A0004E"/>
    <w:rsid w:val="00A04018"/>
    <w:rsid w:val="00A11511"/>
    <w:rsid w:val="00A116E8"/>
    <w:rsid w:val="00A12258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65C52"/>
    <w:rsid w:val="00A66C25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E5C67"/>
    <w:rsid w:val="00AF200F"/>
    <w:rsid w:val="00AF40A8"/>
    <w:rsid w:val="00AF42B0"/>
    <w:rsid w:val="00AF7088"/>
    <w:rsid w:val="00B0126D"/>
    <w:rsid w:val="00B03ABB"/>
    <w:rsid w:val="00B03C42"/>
    <w:rsid w:val="00B05FC9"/>
    <w:rsid w:val="00B14246"/>
    <w:rsid w:val="00B14AEE"/>
    <w:rsid w:val="00B1555B"/>
    <w:rsid w:val="00B16E16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57D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BF733E"/>
    <w:rsid w:val="00C008EA"/>
    <w:rsid w:val="00C02E82"/>
    <w:rsid w:val="00C06EBE"/>
    <w:rsid w:val="00C12761"/>
    <w:rsid w:val="00C13EA5"/>
    <w:rsid w:val="00C14F8B"/>
    <w:rsid w:val="00C27864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0BFC"/>
    <w:rsid w:val="00C84616"/>
    <w:rsid w:val="00C85A8B"/>
    <w:rsid w:val="00C86422"/>
    <w:rsid w:val="00C87EC8"/>
    <w:rsid w:val="00C9091E"/>
    <w:rsid w:val="00CA47AA"/>
    <w:rsid w:val="00CA7FA8"/>
    <w:rsid w:val="00CC23E4"/>
    <w:rsid w:val="00CC3CA7"/>
    <w:rsid w:val="00CC5B6A"/>
    <w:rsid w:val="00CD35E5"/>
    <w:rsid w:val="00CD54D2"/>
    <w:rsid w:val="00CD5CCA"/>
    <w:rsid w:val="00CD79AA"/>
    <w:rsid w:val="00CE1C5C"/>
    <w:rsid w:val="00CE2EBE"/>
    <w:rsid w:val="00CE4C38"/>
    <w:rsid w:val="00CF4026"/>
    <w:rsid w:val="00D01A71"/>
    <w:rsid w:val="00D02877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07EC"/>
    <w:rsid w:val="00E71D4D"/>
    <w:rsid w:val="00E73C7C"/>
    <w:rsid w:val="00E74D81"/>
    <w:rsid w:val="00E775B1"/>
    <w:rsid w:val="00E81C99"/>
    <w:rsid w:val="00E82F01"/>
    <w:rsid w:val="00E83934"/>
    <w:rsid w:val="00E874D4"/>
    <w:rsid w:val="00E9055A"/>
    <w:rsid w:val="00E92BAC"/>
    <w:rsid w:val="00E93FE7"/>
    <w:rsid w:val="00E944E3"/>
    <w:rsid w:val="00E94693"/>
    <w:rsid w:val="00E94E7A"/>
    <w:rsid w:val="00EA2453"/>
    <w:rsid w:val="00EA55E1"/>
    <w:rsid w:val="00EA5812"/>
    <w:rsid w:val="00EA59F2"/>
    <w:rsid w:val="00EA6A5E"/>
    <w:rsid w:val="00EB01E1"/>
    <w:rsid w:val="00EB34CF"/>
    <w:rsid w:val="00EC4E26"/>
    <w:rsid w:val="00EC66CC"/>
    <w:rsid w:val="00ED0DC3"/>
    <w:rsid w:val="00ED1FE3"/>
    <w:rsid w:val="00ED6339"/>
    <w:rsid w:val="00EE0D32"/>
    <w:rsid w:val="00EE4E40"/>
    <w:rsid w:val="00EF184B"/>
    <w:rsid w:val="00EF3AF4"/>
    <w:rsid w:val="00F01E28"/>
    <w:rsid w:val="00F0681D"/>
    <w:rsid w:val="00F12300"/>
    <w:rsid w:val="00F1358B"/>
    <w:rsid w:val="00F15EFA"/>
    <w:rsid w:val="00F27A4E"/>
    <w:rsid w:val="00F43577"/>
    <w:rsid w:val="00F43E3A"/>
    <w:rsid w:val="00F444E5"/>
    <w:rsid w:val="00F47074"/>
    <w:rsid w:val="00F51B6C"/>
    <w:rsid w:val="00F56683"/>
    <w:rsid w:val="00F56C27"/>
    <w:rsid w:val="00F661AF"/>
    <w:rsid w:val="00F77910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2E29"/>
    <w:rsid w:val="00FB6C36"/>
    <w:rsid w:val="00FC0842"/>
    <w:rsid w:val="00FC1FBA"/>
    <w:rsid w:val="00FD1B4E"/>
    <w:rsid w:val="00FD6215"/>
    <w:rsid w:val="00FD7127"/>
    <w:rsid w:val="00FE4E52"/>
    <w:rsid w:val="00FE775B"/>
    <w:rsid w:val="00FF6C40"/>
    <w:rsid w:val="00FF7998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61C41-6AFD-4250-B019-8C5D0733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11</Pages>
  <Words>3276</Words>
  <Characters>21000</Characters>
  <Application>Microsoft Office Word</Application>
  <DocSecurity>4</DocSecurity>
  <Lines>175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2025-12-10T07:46:00Z</cp:lastPrinted>
  <dcterms:created xsi:type="dcterms:W3CDTF">2025-12-12T13:01:00Z</dcterms:created>
  <dcterms:modified xsi:type="dcterms:W3CDTF">2025-12-12T13:01:00Z</dcterms:modified>
</cp:coreProperties>
</file>