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A5D765D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„SAULĖTEKIO“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BE6A6D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„Saulėtekio“ progimnazijos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A29F74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 xml:space="preserve">„Saulėtekio“ progimnazijos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4E7EED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4E7EED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FDC10" w14:textId="77777777" w:rsidR="001314FE" w:rsidRDefault="001314FE">
      <w:r>
        <w:separator/>
      </w:r>
    </w:p>
  </w:endnote>
  <w:endnote w:type="continuationSeparator" w:id="0">
    <w:p w14:paraId="0B484286" w14:textId="77777777" w:rsidR="001314FE" w:rsidRDefault="0013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CC8BB" w14:textId="77777777" w:rsidR="001314FE" w:rsidRDefault="001314FE">
      <w:r>
        <w:separator/>
      </w:r>
    </w:p>
  </w:footnote>
  <w:footnote w:type="continuationSeparator" w:id="0">
    <w:p w14:paraId="345B4BA3" w14:textId="77777777" w:rsidR="001314FE" w:rsidRDefault="00131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0959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14FE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0B53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E7EED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E2EED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AE201E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511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2025-11-12T06:56:00Z</dcterms:created>
  <dcterms:modified xsi:type="dcterms:W3CDTF">2025-11-12T06:56:00Z</dcterms:modified>
</cp:coreProperties>
</file>