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344A933C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27C77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birželio 12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TSP-273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CA220B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5644B670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6F4BE7">
        <w:rPr>
          <w:sz w:val="24"/>
          <w:szCs w:val="24"/>
        </w:rPr>
        <w:t>ilgalaikį materialųjį</w:t>
      </w:r>
      <w:r w:rsidR="00BA2FA1">
        <w:rPr>
          <w:sz w:val="24"/>
          <w:szCs w:val="24"/>
        </w:rPr>
        <w:t xml:space="preserve"> </w:t>
      </w:r>
      <w:r w:rsidR="002F7F21">
        <w:rPr>
          <w:sz w:val="24"/>
          <w:szCs w:val="24"/>
        </w:rPr>
        <w:t xml:space="preserve">ir trumpalaikį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2F7F21">
        <w:rPr>
          <w:sz w:val="24"/>
          <w:szCs w:val="24"/>
        </w:rPr>
        <w:t>65 340,00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F7F21">
        <w:rPr>
          <w:sz w:val="24"/>
          <w:szCs w:val="24"/>
        </w:rPr>
        <w:t xml:space="preserve">, ilgalaikio turto likutinė vertė – </w:t>
      </w:r>
      <w:r w:rsidR="008A22E7">
        <w:rPr>
          <w:sz w:val="24"/>
          <w:szCs w:val="24"/>
        </w:rPr>
        <w:t xml:space="preserve">64 208,65 </w:t>
      </w:r>
      <w:r w:rsidR="002F7F21">
        <w:rPr>
          <w:sz w:val="24"/>
          <w:szCs w:val="24"/>
        </w:rPr>
        <w:t xml:space="preserve">Eur </w:t>
      </w:r>
      <w:r w:rsidR="00276D3E" w:rsidRPr="00B7019B">
        <w:rPr>
          <w:sz w:val="24"/>
          <w:szCs w:val="24"/>
        </w:rPr>
        <w:t>(</w:t>
      </w:r>
      <w:r w:rsidR="002F7F21">
        <w:rPr>
          <w:sz w:val="24"/>
          <w:szCs w:val="24"/>
        </w:rPr>
        <w:t xml:space="preserve">1, 2 </w:t>
      </w:r>
      <w:r w:rsidR="00276D3E" w:rsidRPr="00B7019B">
        <w:rPr>
          <w:sz w:val="24"/>
          <w:szCs w:val="24"/>
        </w:rPr>
        <w:t>prieda</w:t>
      </w:r>
      <w:r w:rsidR="002F7F21">
        <w:rPr>
          <w:sz w:val="24"/>
          <w:szCs w:val="24"/>
        </w:rPr>
        <w:t>i</w:t>
      </w:r>
      <w:r w:rsidR="00276D3E" w:rsidRPr="00B7019B">
        <w:rPr>
          <w:sz w:val="24"/>
          <w:szCs w:val="24"/>
        </w:rPr>
        <w:t>)</w:t>
      </w:r>
      <w:r w:rsidR="00154C9A" w:rsidRPr="00B7019B">
        <w:rPr>
          <w:sz w:val="24"/>
          <w:szCs w:val="24"/>
        </w:rPr>
        <w:t>.</w:t>
      </w:r>
    </w:p>
    <w:p w14:paraId="7C1AE37C" w14:textId="2712208B" w:rsidR="00BA2FA1" w:rsidRPr="00B27C77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27C77">
        <w:rPr>
          <w:sz w:val="24"/>
          <w:szCs w:val="24"/>
        </w:rPr>
        <w:t xml:space="preserve">Nustatyti, kad </w:t>
      </w:r>
      <w:r w:rsidR="00BA2FA1" w:rsidRPr="00B27C77">
        <w:rPr>
          <w:sz w:val="24"/>
          <w:szCs w:val="24"/>
        </w:rPr>
        <w:t>Panevėžio miesto savivaldybės biudžetinėms įstaigoms valdyti, naudoti ir disponuoti juo patikėjimo teise perduotas turtas</w:t>
      </w:r>
      <w:r w:rsidRPr="00B27C77">
        <w:rPr>
          <w:sz w:val="24"/>
          <w:szCs w:val="24"/>
        </w:rPr>
        <w:t xml:space="preserve"> yra</w:t>
      </w:r>
      <w:r w:rsidR="00BA2FA1" w:rsidRPr="00B27C77">
        <w:rPr>
          <w:sz w:val="24"/>
          <w:szCs w:val="24"/>
        </w:rPr>
        <w:t xml:space="preserve"> skirtas </w:t>
      </w:r>
      <w:r w:rsidR="00B27C77" w:rsidRPr="00B27C77">
        <w:rPr>
          <w:sz w:val="24"/>
          <w:szCs w:val="24"/>
        </w:rPr>
        <w:t>projekte „Tūkstantmečio mokyklos I“ dalyvaujančių mokyklų mokiniams</w:t>
      </w:r>
      <w:r w:rsidR="00253973">
        <w:rPr>
          <w:sz w:val="24"/>
          <w:szCs w:val="24"/>
        </w:rPr>
        <w:t>,</w:t>
      </w:r>
      <w:r w:rsidR="002F7F21">
        <w:rPr>
          <w:sz w:val="24"/>
          <w:szCs w:val="24"/>
        </w:rPr>
        <w:t xml:space="preserve"> </w:t>
      </w:r>
      <w:r w:rsidR="00B27C77" w:rsidRPr="00B27C77">
        <w:rPr>
          <w:sz w:val="24"/>
          <w:szCs w:val="24"/>
        </w:rPr>
        <w:t>ugdomiems pagal universalaus dizaino principus įrengtose šių mokyklų STE(A)M erdvėse</w:t>
      </w:r>
      <w:r w:rsidR="00BA2FA1" w:rsidRPr="00B27C77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1C32C32E" w:rsidR="00154C9A" w:rsidRPr="00002C95" w:rsidRDefault="00B27C77" w:rsidP="00B27C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</w:t>
      </w:r>
      <w:r w:rsidR="002F7F21">
        <w:rPr>
          <w:rFonts w:eastAsia="Calibri"/>
          <w:szCs w:val="24"/>
        </w:rPr>
        <w:t>rė</w:t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76A25E71" w:rsidR="00154C9A" w:rsidRDefault="002F7F21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3E4C492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7C0B0C" w:rsidRPr="007C0B0C">
        <w:rPr>
          <w:b/>
          <w:szCs w:val="24"/>
        </w:rPr>
        <w:t>ILGALAIK</w:t>
      </w:r>
      <w:r w:rsidR="007C0B0C">
        <w:rPr>
          <w:b/>
          <w:szCs w:val="24"/>
        </w:rPr>
        <w:t>IS</w:t>
      </w:r>
      <w:r w:rsidR="007C0B0C" w:rsidRPr="007C0B0C">
        <w:rPr>
          <w:b/>
          <w:szCs w:val="24"/>
        </w:rPr>
        <w:t xml:space="preserve"> MATERIAL</w:t>
      </w:r>
      <w:r w:rsidR="007C0B0C">
        <w:rPr>
          <w:b/>
          <w:szCs w:val="24"/>
        </w:rPr>
        <w:t xml:space="preserve">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68"/>
        <w:gridCol w:w="3639"/>
        <w:gridCol w:w="1178"/>
        <w:gridCol w:w="1010"/>
        <w:gridCol w:w="1323"/>
      </w:tblGrid>
      <w:tr w:rsidR="00413B36" w:rsidRPr="00601A8A" w14:paraId="2E1CC4B8" w14:textId="17DC1918" w:rsidTr="00D464E3">
        <w:trPr>
          <w:jc w:val="center"/>
        </w:trPr>
        <w:tc>
          <w:tcPr>
            <w:tcW w:w="300" w:type="pct"/>
          </w:tcPr>
          <w:p w14:paraId="73644615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32" w:type="pct"/>
          </w:tcPr>
          <w:p w14:paraId="68E180F2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8" w:type="pct"/>
          </w:tcPr>
          <w:p w14:paraId="4C36D5E8" w14:textId="77777777" w:rsidR="006A4BC0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  <w:r w:rsidR="006F4B36">
              <w:rPr>
                <w:b/>
                <w:szCs w:val="24"/>
              </w:rPr>
              <w:t xml:space="preserve"> </w:t>
            </w:r>
          </w:p>
          <w:p w14:paraId="6E9BEED5" w14:textId="49654257" w:rsidR="00413B36" w:rsidRDefault="006F4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6A4BC0">
              <w:rPr>
                <w:b/>
                <w:szCs w:val="24"/>
              </w:rPr>
              <w:t>i</w:t>
            </w:r>
            <w:r>
              <w:rPr>
                <w:b/>
                <w:szCs w:val="24"/>
              </w:rPr>
              <w:t>nventoriaus Nr.)</w:t>
            </w:r>
          </w:p>
        </w:tc>
        <w:tc>
          <w:tcPr>
            <w:tcW w:w="621" w:type="pct"/>
          </w:tcPr>
          <w:p w14:paraId="46693A1C" w14:textId="7D773CE0" w:rsidR="00413B36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32" w:type="pct"/>
          </w:tcPr>
          <w:p w14:paraId="6718FC81" w14:textId="61CFCE93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7" w:type="pct"/>
          </w:tcPr>
          <w:p w14:paraId="2F026D10" w14:textId="6267490C" w:rsidR="00413B36" w:rsidRPr="00601A8A" w:rsidRDefault="006F4BE7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</w:t>
            </w:r>
            <w:r w:rsidR="00413B36">
              <w:rPr>
                <w:b/>
                <w:szCs w:val="24"/>
              </w:rPr>
              <w:t>sigijimo (likutinė) vertė Eur</w:t>
            </w:r>
          </w:p>
        </w:tc>
      </w:tr>
      <w:tr w:rsidR="00413B36" w:rsidRPr="00601A8A" w14:paraId="20A6BE34" w14:textId="3F66ABFD" w:rsidTr="00D464E3">
        <w:trPr>
          <w:jc w:val="center"/>
        </w:trPr>
        <w:tc>
          <w:tcPr>
            <w:tcW w:w="300" w:type="pct"/>
          </w:tcPr>
          <w:p w14:paraId="46B49979" w14:textId="77777777" w:rsidR="00413B36" w:rsidRPr="00601A8A" w:rsidRDefault="00413B3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</w:tcPr>
          <w:p w14:paraId="19709C1D" w14:textId="4F8C932F" w:rsidR="00413B36" w:rsidRPr="00601A8A" w:rsidRDefault="007D4DEF" w:rsidP="00C917C6">
            <w:pPr>
              <w:rPr>
                <w:szCs w:val="24"/>
              </w:rPr>
            </w:pPr>
            <w:r>
              <w:rPr>
                <w:szCs w:val="24"/>
              </w:rPr>
              <w:t>Panevėžio „Vyturio“ progimnazija</w:t>
            </w:r>
          </w:p>
        </w:tc>
        <w:tc>
          <w:tcPr>
            <w:tcW w:w="1918" w:type="pct"/>
          </w:tcPr>
          <w:p w14:paraId="69BA9BD1" w14:textId="517F90E0" w:rsidR="00413B36" w:rsidRPr="00B27C77" w:rsidRDefault="00253973" w:rsidP="00C917C6">
            <w:pPr>
              <w:jc w:val="both"/>
            </w:pPr>
            <w:r w:rsidRPr="00253973">
              <w:t xml:space="preserve">Metalinių konstrukcijų modulinės staklės „8 in 1“ </w:t>
            </w:r>
            <w:r w:rsidR="007D4DEF">
              <w:t xml:space="preserve">(inventoriaus Nr. </w:t>
            </w:r>
            <w:r w:rsidR="007D4DEF" w:rsidRPr="007D4DEF">
              <w:t>1909031</w:t>
            </w:r>
            <w:r w:rsidR="007D4DEF">
              <w:t>)</w:t>
            </w:r>
          </w:p>
        </w:tc>
        <w:tc>
          <w:tcPr>
            <w:tcW w:w="621" w:type="pct"/>
          </w:tcPr>
          <w:p w14:paraId="36F884F1" w14:textId="0EA435E6" w:rsidR="00413B36" w:rsidRPr="007D4DEF" w:rsidRDefault="007D4DEF" w:rsidP="007D4DEF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1 079,32</w:t>
            </w:r>
          </w:p>
        </w:tc>
        <w:tc>
          <w:tcPr>
            <w:tcW w:w="532" w:type="pct"/>
          </w:tcPr>
          <w:p w14:paraId="1021C042" w14:textId="3F9E8C38" w:rsidR="00413B36" w:rsidRPr="001F71F1" w:rsidRDefault="007D4DEF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9D94E88" w14:textId="1140A4CA" w:rsidR="00413B36" w:rsidRDefault="007D4DEF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1 079,32</w:t>
            </w:r>
          </w:p>
        </w:tc>
      </w:tr>
      <w:tr w:rsidR="007D4DEF" w:rsidRPr="00601A8A" w14:paraId="0C5C6E74" w14:textId="77777777" w:rsidTr="00D464E3">
        <w:trPr>
          <w:jc w:val="center"/>
        </w:trPr>
        <w:tc>
          <w:tcPr>
            <w:tcW w:w="3771" w:type="pct"/>
            <w:gridSpan w:val="4"/>
          </w:tcPr>
          <w:p w14:paraId="0D0A75BA" w14:textId="77777777" w:rsidR="007D4DEF" w:rsidRDefault="007D4DEF" w:rsidP="007D4D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32" w:type="pct"/>
          </w:tcPr>
          <w:p w14:paraId="65531132" w14:textId="19498382" w:rsidR="007D4DEF" w:rsidRPr="007D4DEF" w:rsidRDefault="007D4DEF" w:rsidP="00C917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697" w:type="pct"/>
          </w:tcPr>
          <w:p w14:paraId="3EC7A6F2" w14:textId="6F20809C" w:rsidR="007D4DEF" w:rsidRPr="007D4DEF" w:rsidRDefault="007D4DEF" w:rsidP="00C917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1 079,32</w:t>
            </w:r>
          </w:p>
        </w:tc>
      </w:tr>
      <w:tr w:rsidR="00846C5D" w:rsidRPr="00601A8A" w14:paraId="18466E6B" w14:textId="41131A96" w:rsidTr="00D464E3">
        <w:trPr>
          <w:jc w:val="center"/>
        </w:trPr>
        <w:tc>
          <w:tcPr>
            <w:tcW w:w="300" w:type="pct"/>
            <w:vMerge w:val="restart"/>
          </w:tcPr>
          <w:p w14:paraId="44095D71" w14:textId="77777777" w:rsidR="00846C5D" w:rsidRPr="00601A8A" w:rsidRDefault="00846C5D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36528F0B" w14:textId="6D3A1AF0" w:rsidR="00846C5D" w:rsidRPr="00601A8A" w:rsidRDefault="00846C5D" w:rsidP="00B27C77">
            <w:r>
              <w:t>Panevėžio „Ąžuolo“ progimnazija</w:t>
            </w:r>
          </w:p>
        </w:tc>
        <w:tc>
          <w:tcPr>
            <w:tcW w:w="1918" w:type="pct"/>
          </w:tcPr>
          <w:p w14:paraId="177D4DF1" w14:textId="6CCC3513" w:rsidR="00846C5D" w:rsidRDefault="00253973" w:rsidP="00B27C77">
            <w:pPr>
              <w:jc w:val="both"/>
              <w:rPr>
                <w:szCs w:val="24"/>
              </w:rPr>
            </w:pPr>
            <w:r w:rsidRPr="00253973">
              <w:t>Keramikos degimo krosnis</w:t>
            </w:r>
            <w:r w:rsidR="00846C5D">
              <w:t xml:space="preserve"> (inventoriaus Nr. 1909039)</w:t>
            </w:r>
          </w:p>
        </w:tc>
        <w:tc>
          <w:tcPr>
            <w:tcW w:w="621" w:type="pct"/>
          </w:tcPr>
          <w:p w14:paraId="600642C8" w14:textId="1DC1C6BB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2 389,75</w:t>
            </w:r>
          </w:p>
        </w:tc>
        <w:tc>
          <w:tcPr>
            <w:tcW w:w="532" w:type="pct"/>
          </w:tcPr>
          <w:p w14:paraId="45BD9763" w14:textId="7C12F542" w:rsidR="00846C5D" w:rsidRPr="00601A8A" w:rsidRDefault="00846C5D" w:rsidP="00B27C77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06A7071" w14:textId="63FA3D98" w:rsidR="00846C5D" w:rsidRPr="00601A8A" w:rsidRDefault="00846C5D" w:rsidP="00B27C77">
            <w:pPr>
              <w:jc w:val="center"/>
            </w:pPr>
            <w:r>
              <w:rPr>
                <w:szCs w:val="24"/>
              </w:rPr>
              <w:t>2 389,75</w:t>
            </w:r>
          </w:p>
        </w:tc>
      </w:tr>
      <w:tr w:rsidR="00846C5D" w:rsidRPr="00601A8A" w14:paraId="7F15FC1A" w14:textId="77777777" w:rsidTr="00D464E3">
        <w:trPr>
          <w:jc w:val="center"/>
        </w:trPr>
        <w:tc>
          <w:tcPr>
            <w:tcW w:w="300" w:type="pct"/>
            <w:vMerge/>
          </w:tcPr>
          <w:p w14:paraId="5420C916" w14:textId="77777777" w:rsidR="00846C5D" w:rsidRPr="00601A8A" w:rsidRDefault="00846C5D" w:rsidP="007D4DEF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08CF37B9" w14:textId="77777777" w:rsidR="00846C5D" w:rsidRDefault="00846C5D" w:rsidP="00B27C77"/>
        </w:tc>
        <w:tc>
          <w:tcPr>
            <w:tcW w:w="1918" w:type="pct"/>
          </w:tcPr>
          <w:p w14:paraId="109968CF" w14:textId="69670B5D" w:rsidR="00846C5D" w:rsidRPr="007D4DEF" w:rsidRDefault="00253973" w:rsidP="00B27C77">
            <w:pPr>
              <w:jc w:val="both"/>
            </w:pPr>
            <w:r w:rsidRPr="00253973">
              <w:t>Lazerinės pjovimo staklės CO₂</w:t>
            </w:r>
            <w:r>
              <w:t xml:space="preserve"> (</w:t>
            </w:r>
            <w:r w:rsidRPr="00253973">
              <w:t>1300 × 900 mm</w:t>
            </w:r>
            <w:r>
              <w:t>)</w:t>
            </w:r>
            <w:r w:rsidRPr="00253973">
              <w:t xml:space="preserve"> su pakeliamu stalu ir aušinimo sistema </w:t>
            </w:r>
            <w:r w:rsidR="00846C5D">
              <w:t>(inventoriaus Nr. 1909045)</w:t>
            </w:r>
          </w:p>
        </w:tc>
        <w:tc>
          <w:tcPr>
            <w:tcW w:w="621" w:type="pct"/>
          </w:tcPr>
          <w:p w14:paraId="6856944E" w14:textId="740763F2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9 938,94</w:t>
            </w:r>
          </w:p>
        </w:tc>
        <w:tc>
          <w:tcPr>
            <w:tcW w:w="532" w:type="pct"/>
          </w:tcPr>
          <w:p w14:paraId="5C845CA2" w14:textId="5A923053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CE2AD0F" w14:textId="56B26B08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9 938,94</w:t>
            </w:r>
          </w:p>
        </w:tc>
      </w:tr>
      <w:tr w:rsidR="00846C5D" w:rsidRPr="00601A8A" w14:paraId="052F87DE" w14:textId="77777777" w:rsidTr="00D464E3">
        <w:trPr>
          <w:jc w:val="center"/>
        </w:trPr>
        <w:tc>
          <w:tcPr>
            <w:tcW w:w="300" w:type="pct"/>
            <w:vMerge/>
          </w:tcPr>
          <w:p w14:paraId="02F50F23" w14:textId="77777777" w:rsidR="00846C5D" w:rsidRPr="00601A8A" w:rsidRDefault="00846C5D" w:rsidP="007D4DEF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0E526365" w14:textId="77777777" w:rsidR="00846C5D" w:rsidRDefault="00846C5D" w:rsidP="00B27C77"/>
        </w:tc>
        <w:tc>
          <w:tcPr>
            <w:tcW w:w="1918" w:type="pct"/>
          </w:tcPr>
          <w:p w14:paraId="09BBDD95" w14:textId="5F26066E" w:rsidR="00846C5D" w:rsidRPr="007D4DEF" w:rsidRDefault="00846C5D" w:rsidP="00B27C77">
            <w:pPr>
              <w:jc w:val="both"/>
            </w:pPr>
            <w:r w:rsidRPr="00846C5D">
              <w:t>Ploteris 25</w:t>
            </w:r>
            <w:r>
              <w:t xml:space="preserve"> (inventoriaus Nr. 1909041)</w:t>
            </w:r>
          </w:p>
        </w:tc>
        <w:tc>
          <w:tcPr>
            <w:tcW w:w="621" w:type="pct"/>
          </w:tcPr>
          <w:p w14:paraId="073056FA" w14:textId="746F34C9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2 749,12</w:t>
            </w:r>
          </w:p>
        </w:tc>
        <w:tc>
          <w:tcPr>
            <w:tcW w:w="532" w:type="pct"/>
          </w:tcPr>
          <w:p w14:paraId="648570FC" w14:textId="6948F176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E4C6E47" w14:textId="6DF15499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2 749,12</w:t>
            </w:r>
          </w:p>
        </w:tc>
      </w:tr>
      <w:tr w:rsidR="00846C5D" w:rsidRPr="00601A8A" w14:paraId="314EA0F4" w14:textId="77777777" w:rsidTr="00D464E3">
        <w:trPr>
          <w:jc w:val="center"/>
        </w:trPr>
        <w:tc>
          <w:tcPr>
            <w:tcW w:w="300" w:type="pct"/>
            <w:vMerge/>
          </w:tcPr>
          <w:p w14:paraId="09995E31" w14:textId="77777777" w:rsidR="00846C5D" w:rsidRPr="00601A8A" w:rsidRDefault="00846C5D" w:rsidP="007D4DEF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5BBF237D" w14:textId="77777777" w:rsidR="00846C5D" w:rsidRDefault="00846C5D" w:rsidP="00B27C77"/>
        </w:tc>
        <w:tc>
          <w:tcPr>
            <w:tcW w:w="1918" w:type="pct"/>
          </w:tcPr>
          <w:p w14:paraId="4EC15A43" w14:textId="37277CFA" w:rsidR="00846C5D" w:rsidRPr="007D4DEF" w:rsidRDefault="00846C5D" w:rsidP="00B27C77">
            <w:pPr>
              <w:jc w:val="both"/>
            </w:pPr>
            <w:r w:rsidRPr="00846C5D">
              <w:t>3D spausdintuvas</w:t>
            </w:r>
            <w:r>
              <w:t xml:space="preserve"> (inventoriaus Nr. 1909036)</w:t>
            </w:r>
          </w:p>
        </w:tc>
        <w:tc>
          <w:tcPr>
            <w:tcW w:w="621" w:type="pct"/>
          </w:tcPr>
          <w:p w14:paraId="6AB08CBC" w14:textId="0864DED5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2 037,64</w:t>
            </w:r>
          </w:p>
        </w:tc>
        <w:tc>
          <w:tcPr>
            <w:tcW w:w="532" w:type="pct"/>
          </w:tcPr>
          <w:p w14:paraId="121404AE" w14:textId="20C53AE4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5044EC5" w14:textId="0D8C759C" w:rsidR="00846C5D" w:rsidRDefault="00846C5D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2 037,64</w:t>
            </w:r>
          </w:p>
        </w:tc>
      </w:tr>
      <w:tr w:rsidR="00846C5D" w:rsidRPr="00846C5D" w14:paraId="27287E61" w14:textId="77777777" w:rsidTr="00D464E3">
        <w:trPr>
          <w:jc w:val="center"/>
        </w:trPr>
        <w:tc>
          <w:tcPr>
            <w:tcW w:w="3771" w:type="pct"/>
            <w:gridSpan w:val="4"/>
          </w:tcPr>
          <w:p w14:paraId="6D900E13" w14:textId="77777777" w:rsidR="00846C5D" w:rsidRPr="00846C5D" w:rsidRDefault="00846C5D" w:rsidP="00B27C77">
            <w:pPr>
              <w:jc w:val="center"/>
              <w:rPr>
                <w:b/>
                <w:szCs w:val="24"/>
              </w:rPr>
            </w:pPr>
          </w:p>
        </w:tc>
        <w:tc>
          <w:tcPr>
            <w:tcW w:w="532" w:type="pct"/>
          </w:tcPr>
          <w:p w14:paraId="4A78E537" w14:textId="7BA8E320" w:rsidR="00846C5D" w:rsidRPr="00846C5D" w:rsidRDefault="00846C5D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697" w:type="pct"/>
          </w:tcPr>
          <w:p w14:paraId="1AFE41A1" w14:textId="17CEE7A2" w:rsidR="00846C5D" w:rsidRPr="00846C5D" w:rsidRDefault="00846C5D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17 115,45</w:t>
            </w:r>
          </w:p>
        </w:tc>
      </w:tr>
      <w:tr w:rsidR="00D464E3" w:rsidRPr="00601A8A" w14:paraId="1B67D609" w14:textId="396216B1" w:rsidTr="00D464E3">
        <w:trPr>
          <w:jc w:val="center"/>
        </w:trPr>
        <w:tc>
          <w:tcPr>
            <w:tcW w:w="300" w:type="pct"/>
            <w:vMerge w:val="restart"/>
          </w:tcPr>
          <w:p w14:paraId="18BA86A4" w14:textId="77777777" w:rsidR="00D464E3" w:rsidRPr="00601A8A" w:rsidRDefault="00D464E3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46CC01A4" w14:textId="727E93F1" w:rsidR="00D464E3" w:rsidRPr="00601A8A" w:rsidRDefault="00D464E3" w:rsidP="00B27C77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918" w:type="pct"/>
          </w:tcPr>
          <w:p w14:paraId="2060A7D9" w14:textId="3E5992A8" w:rsidR="00D464E3" w:rsidRDefault="00253973" w:rsidP="00B27C77">
            <w:pPr>
              <w:jc w:val="both"/>
              <w:rPr>
                <w:szCs w:val="24"/>
              </w:rPr>
            </w:pPr>
            <w:r w:rsidRPr="00253973">
              <w:t>Keramikos degimo krosnis</w:t>
            </w:r>
            <w:r>
              <w:t xml:space="preserve"> </w:t>
            </w:r>
            <w:r w:rsidR="00D464E3">
              <w:t>(inventoriaus Nr. 1909040)</w:t>
            </w:r>
          </w:p>
        </w:tc>
        <w:tc>
          <w:tcPr>
            <w:tcW w:w="621" w:type="pct"/>
          </w:tcPr>
          <w:p w14:paraId="19639472" w14:textId="2762D951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2 389,75</w:t>
            </w:r>
          </w:p>
        </w:tc>
        <w:tc>
          <w:tcPr>
            <w:tcW w:w="532" w:type="pct"/>
          </w:tcPr>
          <w:p w14:paraId="374D1B44" w14:textId="7645BCAD" w:rsidR="00D464E3" w:rsidRPr="00601A8A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D0892DB" w14:textId="4945D797" w:rsidR="00D464E3" w:rsidRPr="00601A8A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2 389,75</w:t>
            </w:r>
          </w:p>
        </w:tc>
      </w:tr>
      <w:tr w:rsidR="00D464E3" w:rsidRPr="00601A8A" w14:paraId="68318355" w14:textId="77777777" w:rsidTr="00D464E3">
        <w:trPr>
          <w:jc w:val="center"/>
        </w:trPr>
        <w:tc>
          <w:tcPr>
            <w:tcW w:w="300" w:type="pct"/>
            <w:vMerge/>
          </w:tcPr>
          <w:p w14:paraId="53D12DF3" w14:textId="77777777" w:rsidR="00D464E3" w:rsidRPr="00601A8A" w:rsidRDefault="00D464E3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ADC9A46" w14:textId="77777777" w:rsidR="00D464E3" w:rsidRDefault="00D464E3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171E7D" w14:textId="73A509F9" w:rsidR="00D464E3" w:rsidRPr="00B27C77" w:rsidRDefault="00D464E3" w:rsidP="00B27C77">
            <w:pPr>
              <w:jc w:val="both"/>
            </w:pPr>
            <w:r w:rsidRPr="00D464E3">
              <w:t>Šlifavimo staklės</w:t>
            </w:r>
            <w:r>
              <w:t xml:space="preserve"> (inventoriaus Nr. 1909034)</w:t>
            </w:r>
          </w:p>
        </w:tc>
        <w:tc>
          <w:tcPr>
            <w:tcW w:w="621" w:type="pct"/>
          </w:tcPr>
          <w:p w14:paraId="3DF95795" w14:textId="5C502C3E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1 934,79</w:t>
            </w:r>
          </w:p>
        </w:tc>
        <w:tc>
          <w:tcPr>
            <w:tcW w:w="532" w:type="pct"/>
          </w:tcPr>
          <w:p w14:paraId="21A1D57C" w14:textId="0ABE3173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887AE2B" w14:textId="594A1D61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1 934,79</w:t>
            </w:r>
          </w:p>
        </w:tc>
      </w:tr>
      <w:tr w:rsidR="00D464E3" w:rsidRPr="00601A8A" w14:paraId="38F0FC5F" w14:textId="77777777" w:rsidTr="00D464E3">
        <w:trPr>
          <w:jc w:val="center"/>
        </w:trPr>
        <w:tc>
          <w:tcPr>
            <w:tcW w:w="300" w:type="pct"/>
            <w:vMerge/>
          </w:tcPr>
          <w:p w14:paraId="1801A30F" w14:textId="77777777" w:rsidR="00D464E3" w:rsidRPr="00601A8A" w:rsidRDefault="00D464E3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1D93D2F" w14:textId="77777777" w:rsidR="00D464E3" w:rsidRDefault="00D464E3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560CF988" w14:textId="552D6B37" w:rsidR="00D464E3" w:rsidRPr="00B27C77" w:rsidRDefault="00D464E3" w:rsidP="00B27C77">
            <w:pPr>
              <w:jc w:val="both"/>
            </w:pPr>
            <w:r w:rsidRPr="00D464E3">
              <w:t>Gręžimo staklės</w:t>
            </w:r>
            <w:r>
              <w:t xml:space="preserve"> (inventoriaus Nr. 1909029)</w:t>
            </w:r>
          </w:p>
        </w:tc>
        <w:tc>
          <w:tcPr>
            <w:tcW w:w="621" w:type="pct"/>
          </w:tcPr>
          <w:p w14:paraId="4ACDBEDB" w14:textId="13EF6AC0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991,59</w:t>
            </w:r>
          </w:p>
        </w:tc>
        <w:tc>
          <w:tcPr>
            <w:tcW w:w="532" w:type="pct"/>
          </w:tcPr>
          <w:p w14:paraId="521FB957" w14:textId="62DEF514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26161A05" w14:textId="5035243E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991,59</w:t>
            </w:r>
          </w:p>
        </w:tc>
      </w:tr>
      <w:tr w:rsidR="00D464E3" w:rsidRPr="00601A8A" w14:paraId="1157D762" w14:textId="77777777" w:rsidTr="00D464E3">
        <w:trPr>
          <w:jc w:val="center"/>
        </w:trPr>
        <w:tc>
          <w:tcPr>
            <w:tcW w:w="300" w:type="pct"/>
            <w:vMerge/>
          </w:tcPr>
          <w:p w14:paraId="7122EBD6" w14:textId="77777777" w:rsidR="00D464E3" w:rsidRPr="00601A8A" w:rsidRDefault="00D464E3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3BE7211" w14:textId="77777777" w:rsidR="00D464E3" w:rsidRDefault="00D464E3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C2AE3CC" w14:textId="024760D3" w:rsidR="00D464E3" w:rsidRPr="00B27C77" w:rsidRDefault="00E461D4" w:rsidP="00B27C77">
            <w:pPr>
              <w:jc w:val="both"/>
            </w:pPr>
            <w:r w:rsidRPr="00253973">
              <w:t>Lazerinės pjovimo staklės CO₂</w:t>
            </w:r>
            <w:r>
              <w:t xml:space="preserve"> (</w:t>
            </w:r>
            <w:r w:rsidRPr="00253973">
              <w:t>1300 × 900 mm</w:t>
            </w:r>
            <w:r>
              <w:t>)</w:t>
            </w:r>
            <w:r w:rsidRPr="00253973">
              <w:t xml:space="preserve"> su pakeliamu stalu ir aušinimo sistema </w:t>
            </w:r>
            <w:r w:rsidR="00D464E3">
              <w:t>(inventoriaus Nr. 1909046)</w:t>
            </w:r>
          </w:p>
        </w:tc>
        <w:tc>
          <w:tcPr>
            <w:tcW w:w="621" w:type="pct"/>
          </w:tcPr>
          <w:p w14:paraId="3471D8FC" w14:textId="2D51E477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9 938,94</w:t>
            </w:r>
          </w:p>
        </w:tc>
        <w:tc>
          <w:tcPr>
            <w:tcW w:w="532" w:type="pct"/>
          </w:tcPr>
          <w:p w14:paraId="0E9E0727" w14:textId="39B6694B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F852135" w14:textId="12FFCC04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9 938,94</w:t>
            </w:r>
          </w:p>
        </w:tc>
      </w:tr>
      <w:tr w:rsidR="00D464E3" w:rsidRPr="00D464E3" w14:paraId="01EBE909" w14:textId="77777777" w:rsidTr="00D464E3">
        <w:trPr>
          <w:jc w:val="center"/>
        </w:trPr>
        <w:tc>
          <w:tcPr>
            <w:tcW w:w="3771" w:type="pct"/>
            <w:gridSpan w:val="4"/>
          </w:tcPr>
          <w:p w14:paraId="22E81764" w14:textId="77777777" w:rsidR="00D464E3" w:rsidRPr="00D464E3" w:rsidRDefault="00D464E3" w:rsidP="00B27C77">
            <w:pPr>
              <w:jc w:val="center"/>
              <w:rPr>
                <w:b/>
                <w:szCs w:val="24"/>
              </w:rPr>
            </w:pPr>
          </w:p>
        </w:tc>
        <w:tc>
          <w:tcPr>
            <w:tcW w:w="532" w:type="pct"/>
          </w:tcPr>
          <w:p w14:paraId="3CD61C56" w14:textId="3D0BEAA2" w:rsidR="00D464E3" w:rsidRPr="00D464E3" w:rsidRDefault="00D464E3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697" w:type="pct"/>
          </w:tcPr>
          <w:p w14:paraId="7D09F43E" w14:textId="29AC005B" w:rsidR="00D464E3" w:rsidRPr="00D464E3" w:rsidRDefault="00D464E3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15 255,07</w:t>
            </w:r>
          </w:p>
        </w:tc>
      </w:tr>
      <w:tr w:rsidR="00D464E3" w:rsidRPr="00601A8A" w14:paraId="723D49BD" w14:textId="77777777" w:rsidTr="00D464E3">
        <w:trPr>
          <w:jc w:val="center"/>
        </w:trPr>
        <w:tc>
          <w:tcPr>
            <w:tcW w:w="300" w:type="pct"/>
            <w:vMerge w:val="restart"/>
          </w:tcPr>
          <w:p w14:paraId="5AE09BBB" w14:textId="77777777" w:rsidR="00D464E3" w:rsidRPr="00601A8A" w:rsidRDefault="00D464E3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75C33FB4" w14:textId="5A63F3E8" w:rsidR="00D464E3" w:rsidRDefault="00D464E3" w:rsidP="00B27C77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18" w:type="pct"/>
          </w:tcPr>
          <w:p w14:paraId="5E6FD65F" w14:textId="580565CC" w:rsidR="00D464E3" w:rsidRDefault="00D464E3" w:rsidP="00B27C77">
            <w:pPr>
              <w:jc w:val="both"/>
            </w:pPr>
            <w:r w:rsidRPr="00D464E3">
              <w:t>Gręžimo staklės</w:t>
            </w:r>
            <w:r>
              <w:t xml:space="preserve"> (inventoriaus Nr. 1909030)</w:t>
            </w:r>
          </w:p>
        </w:tc>
        <w:tc>
          <w:tcPr>
            <w:tcW w:w="621" w:type="pct"/>
          </w:tcPr>
          <w:p w14:paraId="41B64665" w14:textId="4AF36374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991,60</w:t>
            </w:r>
          </w:p>
        </w:tc>
        <w:tc>
          <w:tcPr>
            <w:tcW w:w="532" w:type="pct"/>
          </w:tcPr>
          <w:p w14:paraId="037FEFA1" w14:textId="4EF50386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E18A34B" w14:textId="670791B1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991,60</w:t>
            </w:r>
          </w:p>
        </w:tc>
      </w:tr>
      <w:tr w:rsidR="00D464E3" w:rsidRPr="00601A8A" w14:paraId="438ABC67" w14:textId="77777777" w:rsidTr="00D464E3">
        <w:trPr>
          <w:jc w:val="center"/>
        </w:trPr>
        <w:tc>
          <w:tcPr>
            <w:tcW w:w="300" w:type="pct"/>
            <w:vMerge/>
          </w:tcPr>
          <w:p w14:paraId="242685CA" w14:textId="77777777" w:rsidR="00D464E3" w:rsidRPr="00601A8A" w:rsidRDefault="00D464E3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74E7594A" w14:textId="77777777" w:rsidR="00D464E3" w:rsidRDefault="00D464E3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5973F3" w14:textId="3BD2F231" w:rsidR="00D464E3" w:rsidRPr="00B27C77" w:rsidRDefault="00D464E3" w:rsidP="00B27C77">
            <w:pPr>
              <w:jc w:val="both"/>
            </w:pPr>
            <w:r w:rsidRPr="00D464E3">
              <w:t>Reismusavimo ir obliavimo staklės</w:t>
            </w:r>
            <w:r>
              <w:t xml:space="preserve"> (inventoriaus Nr. 1909042)</w:t>
            </w:r>
          </w:p>
        </w:tc>
        <w:tc>
          <w:tcPr>
            <w:tcW w:w="621" w:type="pct"/>
          </w:tcPr>
          <w:p w14:paraId="04C22C17" w14:textId="6E9B5DC2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3 628,79</w:t>
            </w:r>
          </w:p>
        </w:tc>
        <w:tc>
          <w:tcPr>
            <w:tcW w:w="532" w:type="pct"/>
          </w:tcPr>
          <w:p w14:paraId="282216AB" w14:textId="5968E079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ECC6D52" w14:textId="4176E5E9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3 628,79</w:t>
            </w:r>
          </w:p>
        </w:tc>
      </w:tr>
      <w:tr w:rsidR="00D464E3" w:rsidRPr="00601A8A" w14:paraId="6C6FC0F5" w14:textId="77777777" w:rsidTr="00D464E3">
        <w:trPr>
          <w:jc w:val="center"/>
        </w:trPr>
        <w:tc>
          <w:tcPr>
            <w:tcW w:w="300" w:type="pct"/>
            <w:vMerge/>
          </w:tcPr>
          <w:p w14:paraId="1C12F48B" w14:textId="77777777" w:rsidR="00D464E3" w:rsidRPr="00601A8A" w:rsidRDefault="00D464E3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E3C26E1" w14:textId="77777777" w:rsidR="00D464E3" w:rsidRDefault="00D464E3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4AC49ED" w14:textId="376E2F2A" w:rsidR="00D464E3" w:rsidRPr="00B27C77" w:rsidRDefault="00D464E3" w:rsidP="00B27C77">
            <w:pPr>
              <w:jc w:val="both"/>
            </w:pPr>
            <w:r w:rsidRPr="00D464E3">
              <w:t>Medienos pjovimo ir obliavimo staklės</w:t>
            </w:r>
            <w:r>
              <w:t xml:space="preserve"> (inventoriaus Nr. 1909035)</w:t>
            </w:r>
          </w:p>
        </w:tc>
        <w:tc>
          <w:tcPr>
            <w:tcW w:w="621" w:type="pct"/>
          </w:tcPr>
          <w:p w14:paraId="609CC7D0" w14:textId="075FD9FE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10 283,79</w:t>
            </w:r>
          </w:p>
        </w:tc>
        <w:tc>
          <w:tcPr>
            <w:tcW w:w="532" w:type="pct"/>
          </w:tcPr>
          <w:p w14:paraId="79AA51AC" w14:textId="033A9648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60C2EE5" w14:textId="5BAC0D70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10 283,79</w:t>
            </w:r>
          </w:p>
        </w:tc>
      </w:tr>
      <w:tr w:rsidR="00D464E3" w:rsidRPr="00D464E3" w14:paraId="25AC2DF6" w14:textId="77777777" w:rsidTr="00D464E3">
        <w:trPr>
          <w:jc w:val="center"/>
        </w:trPr>
        <w:tc>
          <w:tcPr>
            <w:tcW w:w="3771" w:type="pct"/>
            <w:gridSpan w:val="4"/>
          </w:tcPr>
          <w:p w14:paraId="69392817" w14:textId="77777777" w:rsidR="00D464E3" w:rsidRPr="00D464E3" w:rsidRDefault="00D464E3" w:rsidP="00B27C77">
            <w:pPr>
              <w:jc w:val="center"/>
              <w:rPr>
                <w:b/>
                <w:szCs w:val="24"/>
              </w:rPr>
            </w:pPr>
          </w:p>
        </w:tc>
        <w:tc>
          <w:tcPr>
            <w:tcW w:w="532" w:type="pct"/>
          </w:tcPr>
          <w:p w14:paraId="50C3F277" w14:textId="34FF0D94" w:rsidR="00D464E3" w:rsidRPr="00D464E3" w:rsidRDefault="00D464E3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697" w:type="pct"/>
          </w:tcPr>
          <w:p w14:paraId="08399F98" w14:textId="029CFD3F" w:rsidR="00D464E3" w:rsidRPr="00D464E3" w:rsidRDefault="00D464E3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14 904,18</w:t>
            </w:r>
          </w:p>
        </w:tc>
      </w:tr>
      <w:tr w:rsidR="008A22E7" w:rsidRPr="00601A8A" w14:paraId="655A4229" w14:textId="77777777" w:rsidTr="00D464E3">
        <w:trPr>
          <w:jc w:val="center"/>
        </w:trPr>
        <w:tc>
          <w:tcPr>
            <w:tcW w:w="300" w:type="pct"/>
            <w:vMerge w:val="restart"/>
          </w:tcPr>
          <w:p w14:paraId="5F9FE420" w14:textId="77777777" w:rsidR="008A22E7" w:rsidRPr="00601A8A" w:rsidRDefault="008A22E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13FF86BB" w14:textId="2385FBC7" w:rsidR="008A22E7" w:rsidRDefault="008A22E7" w:rsidP="00B27C77">
            <w:pPr>
              <w:rPr>
                <w:szCs w:val="24"/>
              </w:rPr>
            </w:pPr>
            <w:r w:rsidRPr="006F4BE7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Beržų progimnazija</w:t>
            </w:r>
          </w:p>
        </w:tc>
        <w:tc>
          <w:tcPr>
            <w:tcW w:w="1918" w:type="pct"/>
          </w:tcPr>
          <w:p w14:paraId="4CE06503" w14:textId="7DAA2E78" w:rsidR="008A22E7" w:rsidRDefault="008A22E7" w:rsidP="00B27C77">
            <w:pPr>
              <w:jc w:val="both"/>
            </w:pPr>
            <w:r w:rsidRPr="00D464E3">
              <w:t>Pjovimo</w:t>
            </w:r>
            <w:r w:rsidR="00E461D4">
              <w:t xml:space="preserve"> ir </w:t>
            </w:r>
            <w:r w:rsidRPr="00D464E3">
              <w:t>obliavimo staklės</w:t>
            </w:r>
            <w:r>
              <w:t xml:space="preserve"> (inventoriaus Nr. 1909033)</w:t>
            </w:r>
          </w:p>
        </w:tc>
        <w:tc>
          <w:tcPr>
            <w:tcW w:w="621" w:type="pct"/>
          </w:tcPr>
          <w:p w14:paraId="7F33F870" w14:textId="07126414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1 500,40</w:t>
            </w:r>
          </w:p>
        </w:tc>
        <w:tc>
          <w:tcPr>
            <w:tcW w:w="532" w:type="pct"/>
          </w:tcPr>
          <w:p w14:paraId="578FFCF4" w14:textId="5C7FED8D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9E806D0" w14:textId="6E50A8AC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1 500,40</w:t>
            </w:r>
          </w:p>
        </w:tc>
      </w:tr>
      <w:tr w:rsidR="008A22E7" w:rsidRPr="00601A8A" w14:paraId="41417CF6" w14:textId="77777777" w:rsidTr="00D464E3">
        <w:trPr>
          <w:jc w:val="center"/>
        </w:trPr>
        <w:tc>
          <w:tcPr>
            <w:tcW w:w="300" w:type="pct"/>
            <w:vMerge/>
          </w:tcPr>
          <w:p w14:paraId="359380D8" w14:textId="693916CD" w:rsidR="008A22E7" w:rsidRPr="00601A8A" w:rsidRDefault="008A22E7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76C2BADA" w14:textId="46ED58DE" w:rsidR="008A22E7" w:rsidRPr="006F4BE7" w:rsidRDefault="008A22E7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7873BFA" w14:textId="3A054231" w:rsidR="008A22E7" w:rsidRPr="008A22E7" w:rsidRDefault="008A22E7" w:rsidP="00B27C77">
            <w:pPr>
              <w:jc w:val="both"/>
            </w:pPr>
            <w:r w:rsidRPr="008A22E7">
              <w:t>Medžio tekinimo staklės</w:t>
            </w:r>
            <w:r>
              <w:t xml:space="preserve"> (inventoriaus Nr. 1909038)</w:t>
            </w:r>
          </w:p>
        </w:tc>
        <w:tc>
          <w:tcPr>
            <w:tcW w:w="621" w:type="pct"/>
          </w:tcPr>
          <w:p w14:paraId="0A14A630" w14:textId="3BF123CF" w:rsidR="008A22E7" w:rsidRPr="006F4B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2 311,10</w:t>
            </w:r>
          </w:p>
        </w:tc>
        <w:tc>
          <w:tcPr>
            <w:tcW w:w="532" w:type="pct"/>
          </w:tcPr>
          <w:p w14:paraId="55383409" w14:textId="2CF780AF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8312ABD" w14:textId="696149D3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2 311,10</w:t>
            </w:r>
          </w:p>
        </w:tc>
      </w:tr>
      <w:tr w:rsidR="008A22E7" w:rsidRPr="00601A8A" w14:paraId="7B2D31C4" w14:textId="77777777" w:rsidTr="00D464E3">
        <w:trPr>
          <w:jc w:val="center"/>
        </w:trPr>
        <w:tc>
          <w:tcPr>
            <w:tcW w:w="300" w:type="pct"/>
            <w:vMerge/>
          </w:tcPr>
          <w:p w14:paraId="2C4C5B53" w14:textId="77777777" w:rsidR="008A22E7" w:rsidRPr="00601A8A" w:rsidRDefault="008A22E7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08585480" w14:textId="37E1A7FC" w:rsidR="008A22E7" w:rsidRPr="006F4BE7" w:rsidRDefault="008A22E7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3FAE61B5" w14:textId="2D0B8E6A" w:rsidR="008A22E7" w:rsidRPr="008A22E7" w:rsidRDefault="00E461D4" w:rsidP="00B27C77">
            <w:pPr>
              <w:jc w:val="both"/>
            </w:pPr>
            <w:r w:rsidRPr="00253973">
              <w:t xml:space="preserve">Metalinių konstrukcijų modulinės staklės „8 in 1“ </w:t>
            </w:r>
            <w:r w:rsidR="008A22E7">
              <w:t>(inventoriaus Nr. 1909032)</w:t>
            </w:r>
          </w:p>
        </w:tc>
        <w:tc>
          <w:tcPr>
            <w:tcW w:w="621" w:type="pct"/>
          </w:tcPr>
          <w:p w14:paraId="1FE720DE" w14:textId="4FB0989E" w:rsidR="008A22E7" w:rsidRPr="006F4B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1 079,32</w:t>
            </w:r>
          </w:p>
        </w:tc>
        <w:tc>
          <w:tcPr>
            <w:tcW w:w="532" w:type="pct"/>
          </w:tcPr>
          <w:p w14:paraId="00E49C66" w14:textId="44DBD68A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D50ADEC" w14:textId="72F982EB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1 079,32</w:t>
            </w:r>
          </w:p>
        </w:tc>
      </w:tr>
      <w:tr w:rsidR="008A22E7" w:rsidRPr="00601A8A" w14:paraId="4951F064" w14:textId="77777777" w:rsidTr="00D464E3">
        <w:trPr>
          <w:jc w:val="center"/>
        </w:trPr>
        <w:tc>
          <w:tcPr>
            <w:tcW w:w="300" w:type="pct"/>
            <w:vMerge/>
          </w:tcPr>
          <w:p w14:paraId="4AEEE548" w14:textId="77777777" w:rsidR="008A22E7" w:rsidRPr="00601A8A" w:rsidRDefault="008A22E7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49DEC9D5" w14:textId="71F64FB9" w:rsidR="008A22E7" w:rsidRPr="006F4BE7" w:rsidRDefault="008A22E7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02F1BF95" w14:textId="152F39A4" w:rsidR="008A22E7" w:rsidRPr="008A22E7" w:rsidRDefault="008A22E7" w:rsidP="00B27C77">
            <w:pPr>
              <w:jc w:val="both"/>
            </w:pPr>
            <w:r w:rsidRPr="008A22E7">
              <w:t>3D spausdintuvas</w:t>
            </w:r>
            <w:r>
              <w:t xml:space="preserve"> (inventoriaus Nr. 1909037)</w:t>
            </w:r>
          </w:p>
        </w:tc>
        <w:tc>
          <w:tcPr>
            <w:tcW w:w="621" w:type="pct"/>
          </w:tcPr>
          <w:p w14:paraId="0F4F6A62" w14:textId="6E6F1B35" w:rsidR="008A22E7" w:rsidRPr="006F4B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2 037,64</w:t>
            </w:r>
          </w:p>
        </w:tc>
        <w:tc>
          <w:tcPr>
            <w:tcW w:w="532" w:type="pct"/>
          </w:tcPr>
          <w:p w14:paraId="74B0EE5E" w14:textId="3773A449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2B588E7" w14:textId="6C514B03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2 037,64</w:t>
            </w:r>
          </w:p>
        </w:tc>
      </w:tr>
      <w:tr w:rsidR="008A22E7" w:rsidRPr="00601A8A" w14:paraId="16B01E6D" w14:textId="77777777" w:rsidTr="00D464E3">
        <w:trPr>
          <w:jc w:val="center"/>
        </w:trPr>
        <w:tc>
          <w:tcPr>
            <w:tcW w:w="300" w:type="pct"/>
            <w:vMerge/>
          </w:tcPr>
          <w:p w14:paraId="7B2D298A" w14:textId="77777777" w:rsidR="008A22E7" w:rsidRPr="00601A8A" w:rsidRDefault="008A22E7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0E9F8746" w14:textId="77777777" w:rsidR="008A22E7" w:rsidRPr="006F4BE7" w:rsidRDefault="008A22E7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191550E3" w14:textId="0C671F88" w:rsidR="008A22E7" w:rsidRPr="008A22E7" w:rsidRDefault="008A22E7" w:rsidP="00B27C77">
            <w:pPr>
              <w:jc w:val="both"/>
            </w:pPr>
            <w:r w:rsidRPr="008A22E7">
              <w:t>Daugiafunkcės medžio apdirbimo staklės</w:t>
            </w:r>
            <w:r>
              <w:t xml:space="preserve"> (inventoriaus Nr. 1909044)</w:t>
            </w:r>
          </w:p>
        </w:tc>
        <w:tc>
          <w:tcPr>
            <w:tcW w:w="621" w:type="pct"/>
          </w:tcPr>
          <w:p w14:paraId="61CCE0BD" w14:textId="7F9BB45E" w:rsidR="008A22E7" w:rsidRPr="006F4B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5 073,32</w:t>
            </w:r>
          </w:p>
        </w:tc>
        <w:tc>
          <w:tcPr>
            <w:tcW w:w="532" w:type="pct"/>
          </w:tcPr>
          <w:p w14:paraId="0BD6AF6B" w14:textId="13637B2E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6145FE8" w14:textId="40BE6A86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5 072,32</w:t>
            </w:r>
          </w:p>
        </w:tc>
      </w:tr>
      <w:tr w:rsidR="008A22E7" w:rsidRPr="00601A8A" w14:paraId="796314CE" w14:textId="77777777" w:rsidTr="00D464E3">
        <w:trPr>
          <w:jc w:val="center"/>
        </w:trPr>
        <w:tc>
          <w:tcPr>
            <w:tcW w:w="300" w:type="pct"/>
            <w:vMerge/>
          </w:tcPr>
          <w:p w14:paraId="5E595AE3" w14:textId="77777777" w:rsidR="008A22E7" w:rsidRPr="00601A8A" w:rsidRDefault="008A22E7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5009BD8" w14:textId="77777777" w:rsidR="008A22E7" w:rsidRPr="006F4BE7" w:rsidRDefault="008A22E7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677E18" w14:textId="2A148AAA" w:rsidR="008A22E7" w:rsidRPr="008A22E7" w:rsidRDefault="008A22E7" w:rsidP="00B27C77">
            <w:pPr>
              <w:jc w:val="both"/>
            </w:pPr>
            <w:r w:rsidRPr="008A22E7">
              <w:t>Gręžimo staklės su krumpliaratine pavara</w:t>
            </w:r>
            <w:r>
              <w:t xml:space="preserve"> (inventoriaus Nr. 1909043)</w:t>
            </w:r>
          </w:p>
        </w:tc>
        <w:tc>
          <w:tcPr>
            <w:tcW w:w="621" w:type="pct"/>
          </w:tcPr>
          <w:p w14:paraId="545D2347" w14:textId="40BF631B" w:rsidR="008A22E7" w:rsidRPr="006F4B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3 853,85</w:t>
            </w:r>
          </w:p>
        </w:tc>
        <w:tc>
          <w:tcPr>
            <w:tcW w:w="532" w:type="pct"/>
          </w:tcPr>
          <w:p w14:paraId="141F3C5A" w14:textId="0949DEAD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D5B0F35" w14:textId="05A12A22" w:rsidR="008A22E7" w:rsidRDefault="008A22E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3 853,85</w:t>
            </w:r>
          </w:p>
        </w:tc>
      </w:tr>
      <w:tr w:rsidR="008A22E7" w:rsidRPr="008A22E7" w14:paraId="11FF418F" w14:textId="77777777" w:rsidTr="008A22E7">
        <w:trPr>
          <w:jc w:val="center"/>
        </w:trPr>
        <w:tc>
          <w:tcPr>
            <w:tcW w:w="3771" w:type="pct"/>
            <w:gridSpan w:val="4"/>
          </w:tcPr>
          <w:p w14:paraId="08FEF1F5" w14:textId="139C941C" w:rsidR="008A22E7" w:rsidRPr="008A22E7" w:rsidRDefault="008A22E7" w:rsidP="009653C9">
            <w:pPr>
              <w:jc w:val="center"/>
              <w:rPr>
                <w:b/>
                <w:szCs w:val="24"/>
              </w:rPr>
            </w:pPr>
          </w:p>
        </w:tc>
        <w:tc>
          <w:tcPr>
            <w:tcW w:w="532" w:type="pct"/>
          </w:tcPr>
          <w:p w14:paraId="3794F768" w14:textId="0D8D20C6" w:rsidR="008A22E7" w:rsidRPr="008A22E7" w:rsidRDefault="008A22E7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697" w:type="pct"/>
          </w:tcPr>
          <w:p w14:paraId="68E41B7C" w14:textId="700EFFF4" w:rsidR="008A22E7" w:rsidRPr="008A22E7" w:rsidRDefault="008A22E7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15 854,63</w:t>
            </w:r>
          </w:p>
        </w:tc>
      </w:tr>
      <w:tr w:rsidR="009653C9" w:rsidRPr="0093253D" w14:paraId="269682EA" w14:textId="09F025FF" w:rsidTr="00D464E3">
        <w:trPr>
          <w:jc w:val="center"/>
        </w:trPr>
        <w:tc>
          <w:tcPr>
            <w:tcW w:w="3771" w:type="pct"/>
            <w:gridSpan w:val="4"/>
          </w:tcPr>
          <w:p w14:paraId="25B9133C" w14:textId="1A2A7162" w:rsidR="009653C9" w:rsidRPr="00937429" w:rsidRDefault="009653C9" w:rsidP="009653C9">
            <w:pPr>
              <w:jc w:val="right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Iš viso</w:t>
            </w:r>
            <w:r w:rsidRPr="00E461D4">
              <w:rPr>
                <w:bCs/>
                <w:szCs w:val="24"/>
              </w:rPr>
              <w:t>:</w:t>
            </w:r>
          </w:p>
        </w:tc>
        <w:tc>
          <w:tcPr>
            <w:tcW w:w="532" w:type="pct"/>
          </w:tcPr>
          <w:p w14:paraId="34CA9ADA" w14:textId="5B5A0A82" w:rsidR="009653C9" w:rsidRPr="00937429" w:rsidRDefault="008A22E7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</w:p>
        </w:tc>
        <w:tc>
          <w:tcPr>
            <w:tcW w:w="697" w:type="pct"/>
            <w:vAlign w:val="center"/>
          </w:tcPr>
          <w:p w14:paraId="5BA36640" w14:textId="298DA6F8" w:rsidR="009653C9" w:rsidRPr="00937429" w:rsidRDefault="008A22E7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64 208,65</w:t>
            </w:r>
          </w:p>
        </w:tc>
      </w:tr>
    </w:tbl>
    <w:p w14:paraId="446765B0" w14:textId="1C390198" w:rsidR="008A22E7" w:rsidRDefault="008A22E7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2D8D5DE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13916CC2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4D06106A" w14:textId="059BF415" w:rsidR="008A22E7" w:rsidRDefault="008A22E7" w:rsidP="008A22E7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7CB08659" w14:textId="77777777" w:rsidR="008A22E7" w:rsidRPr="00002C95" w:rsidRDefault="008A22E7" w:rsidP="008A22E7">
      <w:pPr>
        <w:tabs>
          <w:tab w:val="left" w:pos="4773"/>
        </w:tabs>
        <w:ind w:firstLine="5245"/>
      </w:pPr>
    </w:p>
    <w:p w14:paraId="1B1F0E5A" w14:textId="7E0550AB" w:rsidR="008A22E7" w:rsidRPr="00601A8A" w:rsidRDefault="008A22E7" w:rsidP="008A22E7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Pr="00601A8A">
        <w:rPr>
          <w:b/>
          <w:szCs w:val="24"/>
        </w:rPr>
        <w:t xml:space="preserve">ĮSTAIGŲ, KURIOMS PERDUODAMAS </w:t>
      </w:r>
      <w:r>
        <w:rPr>
          <w:b/>
          <w:szCs w:val="24"/>
        </w:rPr>
        <w:t xml:space="preserve">TRUMPALAIKIS </w:t>
      </w:r>
      <w:r w:rsidRPr="00601A8A">
        <w:rPr>
          <w:b/>
          <w:szCs w:val="24"/>
        </w:rPr>
        <w:t>TURTAS, SĄRAŠAS</w:t>
      </w:r>
    </w:p>
    <w:p w14:paraId="11765CA7" w14:textId="77777777" w:rsidR="008A22E7" w:rsidRPr="00601A8A" w:rsidRDefault="008A22E7" w:rsidP="008A22E7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68"/>
        <w:gridCol w:w="3639"/>
        <w:gridCol w:w="1178"/>
        <w:gridCol w:w="1010"/>
        <w:gridCol w:w="1323"/>
      </w:tblGrid>
      <w:tr w:rsidR="008A22E7" w:rsidRPr="00601A8A" w14:paraId="7ACB5171" w14:textId="77777777" w:rsidTr="001C44F8">
        <w:trPr>
          <w:jc w:val="center"/>
        </w:trPr>
        <w:tc>
          <w:tcPr>
            <w:tcW w:w="300" w:type="pct"/>
          </w:tcPr>
          <w:p w14:paraId="04CD30DD" w14:textId="77777777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32" w:type="pct"/>
          </w:tcPr>
          <w:p w14:paraId="4ED8389E" w14:textId="77777777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8" w:type="pct"/>
          </w:tcPr>
          <w:p w14:paraId="381BAF52" w14:textId="4A4897FD" w:rsidR="008A22E7" w:rsidRDefault="008A22E7" w:rsidP="00425EC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</w:tc>
        <w:tc>
          <w:tcPr>
            <w:tcW w:w="621" w:type="pct"/>
          </w:tcPr>
          <w:p w14:paraId="1921A3AD" w14:textId="79304644" w:rsidR="008A22E7" w:rsidRDefault="008A22E7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32" w:type="pct"/>
          </w:tcPr>
          <w:p w14:paraId="3A90D0E1" w14:textId="4C04A9B2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7" w:type="pct"/>
          </w:tcPr>
          <w:p w14:paraId="60AA27F2" w14:textId="69EEE967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8A22E7" w:rsidRPr="00601A8A" w14:paraId="791583AC" w14:textId="77777777" w:rsidTr="001C44F8">
        <w:trPr>
          <w:jc w:val="center"/>
        </w:trPr>
        <w:tc>
          <w:tcPr>
            <w:tcW w:w="300" w:type="pct"/>
            <w:vMerge w:val="restart"/>
          </w:tcPr>
          <w:p w14:paraId="78072D98" w14:textId="77777777" w:rsidR="008A22E7" w:rsidRPr="00601A8A" w:rsidRDefault="008A22E7" w:rsidP="00425ECF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466D1914" w14:textId="77777777" w:rsidR="008A22E7" w:rsidRPr="00601A8A" w:rsidRDefault="008A22E7" w:rsidP="001C44F8">
            <w:r>
              <w:t>Panevėžio „Ąžuolo“ progimnazija</w:t>
            </w:r>
          </w:p>
        </w:tc>
        <w:tc>
          <w:tcPr>
            <w:tcW w:w="1918" w:type="pct"/>
          </w:tcPr>
          <w:p w14:paraId="6267EDA7" w14:textId="33014C7E" w:rsidR="008A22E7" w:rsidRDefault="00425ECF" w:rsidP="001C44F8">
            <w:pPr>
              <w:jc w:val="both"/>
              <w:rPr>
                <w:szCs w:val="24"/>
              </w:rPr>
            </w:pPr>
            <w:r>
              <w:t>Mokyklinis grafinis presas</w:t>
            </w:r>
          </w:p>
        </w:tc>
        <w:tc>
          <w:tcPr>
            <w:tcW w:w="621" w:type="pct"/>
          </w:tcPr>
          <w:p w14:paraId="48151442" w14:textId="5715FDCD" w:rsidR="008A22E7" w:rsidRDefault="00425ECF" w:rsidP="001C44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308,55</w:t>
            </w:r>
          </w:p>
        </w:tc>
        <w:tc>
          <w:tcPr>
            <w:tcW w:w="532" w:type="pct"/>
          </w:tcPr>
          <w:p w14:paraId="6BB6F3BA" w14:textId="77777777" w:rsidR="008A22E7" w:rsidRPr="00601A8A" w:rsidRDefault="008A22E7" w:rsidP="001C44F8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4B118E9" w14:textId="49EAEC22" w:rsidR="008A22E7" w:rsidRPr="00601A8A" w:rsidRDefault="00425ECF" w:rsidP="001C44F8">
            <w:pPr>
              <w:jc w:val="center"/>
            </w:pPr>
            <w:r>
              <w:rPr>
                <w:szCs w:val="24"/>
              </w:rPr>
              <w:t>308,55</w:t>
            </w:r>
          </w:p>
        </w:tc>
      </w:tr>
      <w:tr w:rsidR="008A22E7" w:rsidRPr="00601A8A" w14:paraId="4163A66B" w14:textId="77777777" w:rsidTr="001C44F8">
        <w:trPr>
          <w:jc w:val="center"/>
        </w:trPr>
        <w:tc>
          <w:tcPr>
            <w:tcW w:w="300" w:type="pct"/>
            <w:vMerge/>
          </w:tcPr>
          <w:p w14:paraId="4969664E" w14:textId="77777777" w:rsidR="008A22E7" w:rsidRPr="00601A8A" w:rsidRDefault="008A22E7" w:rsidP="001C44F8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B868BE2" w14:textId="77777777" w:rsidR="008A22E7" w:rsidRDefault="008A22E7" w:rsidP="001C44F8"/>
        </w:tc>
        <w:tc>
          <w:tcPr>
            <w:tcW w:w="1918" w:type="pct"/>
          </w:tcPr>
          <w:p w14:paraId="23B15D3B" w14:textId="5B636723" w:rsidR="008A22E7" w:rsidRPr="007D4DEF" w:rsidRDefault="00CB63A2" w:rsidP="001C44F8">
            <w:pPr>
              <w:jc w:val="both"/>
            </w:pPr>
            <w:r>
              <w:t>F</w:t>
            </w:r>
            <w:r w:rsidRPr="00CB63A2">
              <w:t>ilamentas</w:t>
            </w:r>
            <w:r>
              <w:t xml:space="preserve"> </w:t>
            </w:r>
            <w:r w:rsidRPr="00CB63A2">
              <w:t>PLA (baltas, juodas, mėlynas, žalias) po 1 kg</w:t>
            </w:r>
          </w:p>
        </w:tc>
        <w:tc>
          <w:tcPr>
            <w:tcW w:w="621" w:type="pct"/>
          </w:tcPr>
          <w:p w14:paraId="66526B49" w14:textId="4F8789A2" w:rsidR="008A22E7" w:rsidRDefault="00425ECF" w:rsidP="001C44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48,40</w:t>
            </w:r>
          </w:p>
        </w:tc>
        <w:tc>
          <w:tcPr>
            <w:tcW w:w="532" w:type="pct"/>
          </w:tcPr>
          <w:p w14:paraId="02EABAF9" w14:textId="35212FE2" w:rsidR="008A22E7" w:rsidRDefault="00425ECF" w:rsidP="001C44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021381B5" w14:textId="086EB586" w:rsidR="008A22E7" w:rsidRDefault="00425ECF" w:rsidP="001C44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193,60</w:t>
            </w:r>
          </w:p>
        </w:tc>
      </w:tr>
      <w:tr w:rsidR="008A22E7" w:rsidRPr="00846C5D" w14:paraId="4701470B" w14:textId="77777777" w:rsidTr="001C44F8">
        <w:trPr>
          <w:jc w:val="center"/>
        </w:trPr>
        <w:tc>
          <w:tcPr>
            <w:tcW w:w="3771" w:type="pct"/>
            <w:gridSpan w:val="4"/>
          </w:tcPr>
          <w:p w14:paraId="16E09196" w14:textId="77777777" w:rsidR="008A22E7" w:rsidRPr="00846C5D" w:rsidRDefault="008A22E7" w:rsidP="001C44F8">
            <w:pPr>
              <w:jc w:val="center"/>
              <w:rPr>
                <w:b/>
                <w:szCs w:val="24"/>
              </w:rPr>
            </w:pPr>
          </w:p>
        </w:tc>
        <w:tc>
          <w:tcPr>
            <w:tcW w:w="532" w:type="pct"/>
          </w:tcPr>
          <w:p w14:paraId="403DF2A5" w14:textId="3918F6A0" w:rsidR="008A22E7" w:rsidRPr="00846C5D" w:rsidRDefault="00425ECF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697" w:type="pct"/>
          </w:tcPr>
          <w:p w14:paraId="239284E7" w14:textId="6900A68B" w:rsidR="008A22E7" w:rsidRPr="00846C5D" w:rsidRDefault="00425ECF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502,15</w:t>
            </w:r>
          </w:p>
        </w:tc>
      </w:tr>
      <w:tr w:rsidR="008A22E7" w:rsidRPr="00601A8A" w14:paraId="477BB37D" w14:textId="77777777" w:rsidTr="001C44F8">
        <w:trPr>
          <w:jc w:val="center"/>
        </w:trPr>
        <w:tc>
          <w:tcPr>
            <w:tcW w:w="300" w:type="pct"/>
            <w:vMerge w:val="restart"/>
          </w:tcPr>
          <w:p w14:paraId="0536C4F6" w14:textId="77777777" w:rsidR="008A22E7" w:rsidRPr="00601A8A" w:rsidRDefault="008A22E7" w:rsidP="00425ECF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212EC599" w14:textId="77777777" w:rsidR="008A22E7" w:rsidRDefault="008A22E7" w:rsidP="001C44F8">
            <w:pPr>
              <w:rPr>
                <w:szCs w:val="24"/>
              </w:rPr>
            </w:pPr>
            <w:r w:rsidRPr="006F4BE7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Beržų progimnazija</w:t>
            </w:r>
          </w:p>
        </w:tc>
        <w:tc>
          <w:tcPr>
            <w:tcW w:w="1918" w:type="pct"/>
          </w:tcPr>
          <w:p w14:paraId="1A5F39D8" w14:textId="0DE99085" w:rsidR="008A22E7" w:rsidRDefault="00425ECF" w:rsidP="001C44F8">
            <w:pPr>
              <w:jc w:val="both"/>
            </w:pPr>
            <w:r w:rsidRPr="00425ECF">
              <w:t>Elektrinės skersinio pjovimo staklės</w:t>
            </w:r>
          </w:p>
        </w:tc>
        <w:tc>
          <w:tcPr>
            <w:tcW w:w="621" w:type="pct"/>
          </w:tcPr>
          <w:p w14:paraId="523AD1B2" w14:textId="295052D4" w:rsidR="008A22E7" w:rsidRDefault="00425ECF" w:rsidP="001C44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435,60</w:t>
            </w:r>
          </w:p>
        </w:tc>
        <w:tc>
          <w:tcPr>
            <w:tcW w:w="532" w:type="pct"/>
          </w:tcPr>
          <w:p w14:paraId="358B8107" w14:textId="77777777" w:rsidR="008A22E7" w:rsidRDefault="008A22E7" w:rsidP="001C44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43E1C628" w14:textId="02EC6FEC" w:rsidR="008A22E7" w:rsidRDefault="00425ECF" w:rsidP="001C44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435,60</w:t>
            </w:r>
          </w:p>
        </w:tc>
      </w:tr>
      <w:tr w:rsidR="00425ECF" w:rsidRPr="00601A8A" w14:paraId="730162F1" w14:textId="77777777" w:rsidTr="001C44F8">
        <w:trPr>
          <w:jc w:val="center"/>
        </w:trPr>
        <w:tc>
          <w:tcPr>
            <w:tcW w:w="300" w:type="pct"/>
            <w:vMerge/>
          </w:tcPr>
          <w:p w14:paraId="6FA19CC5" w14:textId="77777777" w:rsidR="00425ECF" w:rsidRPr="00601A8A" w:rsidRDefault="00425ECF" w:rsidP="00425ECF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26083405" w14:textId="77777777" w:rsidR="00425ECF" w:rsidRPr="006F4BE7" w:rsidRDefault="00425ECF" w:rsidP="00425ECF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23C0606F" w14:textId="4147EA31" w:rsidR="00425ECF" w:rsidRPr="008A22E7" w:rsidRDefault="00CB63A2" w:rsidP="00425ECF">
            <w:pPr>
              <w:jc w:val="both"/>
            </w:pPr>
            <w:r>
              <w:t>F</w:t>
            </w:r>
            <w:r w:rsidRPr="00CB63A2">
              <w:t>ilamentas</w:t>
            </w:r>
            <w:r>
              <w:t xml:space="preserve"> </w:t>
            </w:r>
            <w:r w:rsidRPr="00CB63A2">
              <w:t>PLA (baltas, juodas, mėlynas, žalias) po 1 kg</w:t>
            </w:r>
          </w:p>
        </w:tc>
        <w:tc>
          <w:tcPr>
            <w:tcW w:w="621" w:type="pct"/>
          </w:tcPr>
          <w:p w14:paraId="26405A24" w14:textId="04716AF6" w:rsidR="00425ECF" w:rsidRPr="006F4BE7" w:rsidRDefault="00425ECF" w:rsidP="00425E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48,40</w:t>
            </w:r>
          </w:p>
        </w:tc>
        <w:tc>
          <w:tcPr>
            <w:tcW w:w="532" w:type="pct"/>
          </w:tcPr>
          <w:p w14:paraId="0DCEEC6D" w14:textId="247B2A0D" w:rsidR="00425ECF" w:rsidRDefault="00425ECF" w:rsidP="00425E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97" w:type="pct"/>
          </w:tcPr>
          <w:p w14:paraId="5650C0CD" w14:textId="05E8D0E2" w:rsidR="00425ECF" w:rsidRDefault="00425ECF" w:rsidP="00425E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193,60</w:t>
            </w:r>
          </w:p>
        </w:tc>
      </w:tr>
      <w:tr w:rsidR="008A22E7" w:rsidRPr="008A22E7" w14:paraId="61C14411" w14:textId="77777777" w:rsidTr="001C44F8">
        <w:trPr>
          <w:jc w:val="center"/>
        </w:trPr>
        <w:tc>
          <w:tcPr>
            <w:tcW w:w="3771" w:type="pct"/>
            <w:gridSpan w:val="4"/>
          </w:tcPr>
          <w:p w14:paraId="09D2374B" w14:textId="77777777" w:rsidR="008A22E7" w:rsidRPr="008A22E7" w:rsidRDefault="008A22E7" w:rsidP="001C44F8">
            <w:pPr>
              <w:jc w:val="center"/>
              <w:rPr>
                <w:b/>
                <w:szCs w:val="24"/>
              </w:rPr>
            </w:pPr>
          </w:p>
        </w:tc>
        <w:tc>
          <w:tcPr>
            <w:tcW w:w="532" w:type="pct"/>
          </w:tcPr>
          <w:p w14:paraId="609FF29D" w14:textId="197EE17C" w:rsidR="008A22E7" w:rsidRPr="008A22E7" w:rsidRDefault="00425ECF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697" w:type="pct"/>
          </w:tcPr>
          <w:p w14:paraId="732B5DFA" w14:textId="31A3C063" w:rsidR="008A22E7" w:rsidRPr="008A22E7" w:rsidRDefault="00425ECF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629,20</w:t>
            </w:r>
          </w:p>
        </w:tc>
      </w:tr>
      <w:tr w:rsidR="008A22E7" w:rsidRPr="0093253D" w14:paraId="2CD5BBBA" w14:textId="77777777" w:rsidTr="001C44F8">
        <w:trPr>
          <w:jc w:val="center"/>
        </w:trPr>
        <w:tc>
          <w:tcPr>
            <w:tcW w:w="3771" w:type="pct"/>
            <w:gridSpan w:val="4"/>
          </w:tcPr>
          <w:p w14:paraId="4E5D30F1" w14:textId="77777777" w:rsidR="008A22E7" w:rsidRPr="00937429" w:rsidRDefault="008A22E7" w:rsidP="001C44F8">
            <w:pPr>
              <w:jc w:val="right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Iš viso</w:t>
            </w:r>
            <w:r w:rsidRPr="00CB63A2">
              <w:rPr>
                <w:bCs/>
                <w:szCs w:val="24"/>
              </w:rPr>
              <w:t>:</w:t>
            </w:r>
          </w:p>
        </w:tc>
        <w:tc>
          <w:tcPr>
            <w:tcW w:w="532" w:type="pct"/>
          </w:tcPr>
          <w:p w14:paraId="682B758D" w14:textId="13754685" w:rsidR="008A22E7" w:rsidRPr="00937429" w:rsidRDefault="00425ECF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697" w:type="pct"/>
            <w:vAlign w:val="center"/>
          </w:tcPr>
          <w:p w14:paraId="6649808E" w14:textId="7F41AEC2" w:rsidR="008A22E7" w:rsidRPr="00937429" w:rsidRDefault="00425ECF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1 131,35</w:t>
            </w:r>
          </w:p>
        </w:tc>
      </w:tr>
    </w:tbl>
    <w:p w14:paraId="51FEF477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C58D8" w14:textId="77777777" w:rsidR="003E4D34" w:rsidRDefault="003E4D34">
      <w:r>
        <w:separator/>
      </w:r>
    </w:p>
  </w:endnote>
  <w:endnote w:type="continuationSeparator" w:id="0">
    <w:p w14:paraId="5C300093" w14:textId="77777777" w:rsidR="003E4D34" w:rsidRDefault="003E4D34">
      <w:r>
        <w:continuationSeparator/>
      </w:r>
    </w:p>
  </w:endnote>
  <w:endnote w:type="continuationNotice" w:id="1">
    <w:p w14:paraId="771F8A73" w14:textId="77777777" w:rsidR="003E4D34" w:rsidRDefault="003E4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6E0FB" w14:textId="77777777" w:rsidR="003E4D34" w:rsidRDefault="003E4D34">
      <w:r>
        <w:separator/>
      </w:r>
    </w:p>
  </w:footnote>
  <w:footnote w:type="continuationSeparator" w:id="0">
    <w:p w14:paraId="7E2C0BB3" w14:textId="77777777" w:rsidR="003E4D34" w:rsidRDefault="003E4D34">
      <w:r>
        <w:continuationSeparator/>
      </w:r>
    </w:p>
  </w:footnote>
  <w:footnote w:type="continuationNotice" w:id="1">
    <w:p w14:paraId="280C5BCA" w14:textId="77777777" w:rsidR="003E4D34" w:rsidRDefault="003E4D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46A29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352591">
    <w:abstractNumId w:val="0"/>
  </w:num>
  <w:num w:numId="2" w16cid:durableId="208345540">
    <w:abstractNumId w:val="1"/>
  </w:num>
  <w:num w:numId="3" w16cid:durableId="1839954967">
    <w:abstractNumId w:val="7"/>
  </w:num>
  <w:num w:numId="4" w16cid:durableId="1710297919">
    <w:abstractNumId w:val="6"/>
  </w:num>
  <w:num w:numId="5" w16cid:durableId="1802264444">
    <w:abstractNumId w:val="4"/>
  </w:num>
  <w:num w:numId="6" w16cid:durableId="1409884330">
    <w:abstractNumId w:val="5"/>
  </w:num>
  <w:num w:numId="7" w16cid:durableId="696347711">
    <w:abstractNumId w:val="3"/>
  </w:num>
  <w:num w:numId="8" w16cid:durableId="1927303761">
    <w:abstractNumId w:val="2"/>
  </w:num>
  <w:num w:numId="9" w16cid:durableId="13376853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347E1"/>
    <w:rsid w:val="00153B94"/>
    <w:rsid w:val="00154920"/>
    <w:rsid w:val="00154C9A"/>
    <w:rsid w:val="00167A09"/>
    <w:rsid w:val="001A5007"/>
    <w:rsid w:val="001B1FE3"/>
    <w:rsid w:val="001C7606"/>
    <w:rsid w:val="001D09FB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6C54"/>
    <w:rsid w:val="0024706D"/>
    <w:rsid w:val="00247206"/>
    <w:rsid w:val="00247391"/>
    <w:rsid w:val="002526D2"/>
    <w:rsid w:val="00253973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2F7F2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4D34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25ECF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B7147"/>
    <w:rsid w:val="004C0744"/>
    <w:rsid w:val="004C07E0"/>
    <w:rsid w:val="004D35C5"/>
    <w:rsid w:val="004D3E33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942A9"/>
    <w:rsid w:val="006A4BC0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138F6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13"/>
    <w:rsid w:val="007B3F17"/>
    <w:rsid w:val="007B67EA"/>
    <w:rsid w:val="007B7010"/>
    <w:rsid w:val="007C0B0C"/>
    <w:rsid w:val="007D1C8C"/>
    <w:rsid w:val="007D1D8C"/>
    <w:rsid w:val="007D3F07"/>
    <w:rsid w:val="007D4DEF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46C5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A22E7"/>
    <w:rsid w:val="008B105F"/>
    <w:rsid w:val="008B28AB"/>
    <w:rsid w:val="008B3D5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429"/>
    <w:rsid w:val="00942B11"/>
    <w:rsid w:val="00956EFA"/>
    <w:rsid w:val="00957B7F"/>
    <w:rsid w:val="0096348F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4B90"/>
    <w:rsid w:val="00CB63A2"/>
    <w:rsid w:val="00CC23E4"/>
    <w:rsid w:val="00CC5B6A"/>
    <w:rsid w:val="00CD5CCA"/>
    <w:rsid w:val="00CE1C5C"/>
    <w:rsid w:val="00CF4026"/>
    <w:rsid w:val="00CF7A5E"/>
    <w:rsid w:val="00D16849"/>
    <w:rsid w:val="00D25AF1"/>
    <w:rsid w:val="00D25F2C"/>
    <w:rsid w:val="00D33742"/>
    <w:rsid w:val="00D464E3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DE6086"/>
    <w:rsid w:val="00E00B4D"/>
    <w:rsid w:val="00E066F0"/>
    <w:rsid w:val="00E21A77"/>
    <w:rsid w:val="00E25C90"/>
    <w:rsid w:val="00E34BFA"/>
    <w:rsid w:val="00E429EE"/>
    <w:rsid w:val="00E461D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9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91325-D835-4F23-84F1-03990A7A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674</Words>
  <Characters>4439</Characters>
  <Application>Microsoft Office Word</Application>
  <DocSecurity>4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2025-06-12T05:10:00Z</dcterms:created>
  <dcterms:modified xsi:type="dcterms:W3CDTF">2025-06-12T05:10:00Z</dcterms:modified>
</cp:coreProperties>
</file>