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104B20EC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F90892">
        <w:rPr>
          <w:b/>
        </w:rPr>
        <w:t>SAVIVALDYBĖS TARYBOS 2025 M. VASARIO 24 D. SPRENDIMO NR.</w:t>
      </w:r>
      <w:r w:rsidR="004070C9">
        <w:rPr>
          <w:b/>
        </w:rPr>
        <w:t xml:space="preserve"> </w:t>
      </w:r>
      <w:r w:rsidR="00F90892">
        <w:rPr>
          <w:b/>
        </w:rPr>
        <w:t xml:space="preserve">1-30 „DĖL </w:t>
      </w:r>
      <w:r w:rsidR="00502825" w:rsidRPr="00163D86">
        <w:rPr>
          <w:b/>
          <w:bCs/>
          <w:lang w:eastAsia="lt-LT"/>
        </w:rPr>
        <w:t>PANEVĖŽIO MIESTO SAVIVALDYBĖS 202</w:t>
      </w:r>
      <w:r w:rsidR="004D1337">
        <w:rPr>
          <w:b/>
          <w:bCs/>
          <w:lang w:eastAsia="lt-LT"/>
        </w:rPr>
        <w:t>5</w:t>
      </w:r>
      <w:r w:rsidR="00502825" w:rsidRPr="00163D86">
        <w:rPr>
          <w:b/>
          <w:bCs/>
          <w:lang w:eastAsia="lt-LT"/>
        </w:rPr>
        <w:t>–202</w:t>
      </w:r>
      <w:r w:rsidR="004D1337">
        <w:rPr>
          <w:b/>
          <w:bCs/>
          <w:lang w:eastAsia="lt-LT"/>
        </w:rPr>
        <w:t>7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  <w:r w:rsidR="00F90892">
        <w:rPr>
          <w:b/>
          <w:bCs/>
          <w:lang w:eastAsia="lt-LT"/>
        </w:rPr>
        <w:t>“ 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gegužės 13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TSP-213</w:t>
      </w:r>
      <w:r>
        <w:fldChar w:fldCharType="end"/>
      </w:r>
      <w:bookmarkEnd w:id="1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2C728C9E" w:rsidR="00D9300D" w:rsidRDefault="00D9300D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metodika, patvirtinta Lietuvos Respublikos Vyriausybės 2021 m. balandžio 28 d. nutarimu Nr. 292 „Dėl Strateginio valdymo metodikos patvirtinimo“</w:t>
      </w:r>
      <w:r>
        <w:rPr>
          <w:lang w:eastAsia="lt-LT"/>
        </w:rPr>
        <w:t xml:space="preserve">, </w:t>
      </w:r>
      <w:r w:rsidRPr="00A478D3">
        <w:rPr>
          <w:lang w:eastAsia="lt-LT"/>
        </w:rPr>
        <w:t>Panevėžio miesto savivaldybės taryba  n u s p r e n d ž i a:</w:t>
      </w:r>
    </w:p>
    <w:p w14:paraId="471A3986" w14:textId="2795D25F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F90892">
        <w:rPr>
          <w:lang w:eastAsia="lt-LT"/>
        </w:rPr>
        <w:t xml:space="preserve">Pakeisti </w:t>
      </w:r>
      <w:r w:rsidR="00EB7290" w:rsidRPr="00D52CAB">
        <w:rPr>
          <w:lang w:eastAsia="lt-LT"/>
        </w:rPr>
        <w:t>Panevėžio miesto savivaldybės 202</w:t>
      </w:r>
      <w:r w:rsidR="00372529">
        <w:rPr>
          <w:lang w:eastAsia="lt-LT"/>
        </w:rPr>
        <w:t>5</w:t>
      </w:r>
      <w:r w:rsidR="00EB7290" w:rsidRPr="00D52CAB">
        <w:rPr>
          <w:lang w:eastAsia="lt-LT"/>
        </w:rPr>
        <w:t>–202</w:t>
      </w:r>
      <w:r w:rsidR="00372529">
        <w:rPr>
          <w:lang w:eastAsia="lt-LT"/>
        </w:rPr>
        <w:t>7</w:t>
      </w:r>
      <w:r w:rsidR="00EB7290" w:rsidRPr="00D52CAB">
        <w:rPr>
          <w:lang w:eastAsia="lt-LT"/>
        </w:rPr>
        <w:t xml:space="preserve"> metų </w:t>
      </w:r>
      <w:r w:rsidR="00F02B11">
        <w:rPr>
          <w:lang w:eastAsia="lt-LT"/>
        </w:rPr>
        <w:t>strategin</w:t>
      </w:r>
      <w:r w:rsidR="00F90892">
        <w:rPr>
          <w:lang w:eastAsia="lt-LT"/>
        </w:rPr>
        <w:t xml:space="preserve">io </w:t>
      </w:r>
      <w:r w:rsidR="00F02B11">
        <w:rPr>
          <w:lang w:eastAsia="lt-LT"/>
        </w:rPr>
        <w:t>veiklos plan</w:t>
      </w:r>
      <w:r w:rsidR="00F90892">
        <w:rPr>
          <w:lang w:eastAsia="lt-LT"/>
        </w:rPr>
        <w:t>o</w:t>
      </w:r>
      <w:r w:rsidR="00C307E9" w:rsidRPr="008D652A">
        <w:rPr>
          <w:lang w:eastAsia="lt-LT"/>
        </w:rPr>
        <w:t>, patvirtinto Panevėžio miesto savivaldybės tarybos 202</w:t>
      </w:r>
      <w:r w:rsidR="00C307E9">
        <w:rPr>
          <w:lang w:eastAsia="lt-LT"/>
        </w:rPr>
        <w:t>5</w:t>
      </w:r>
      <w:r w:rsidR="00C307E9" w:rsidRPr="008D652A">
        <w:rPr>
          <w:lang w:eastAsia="lt-LT"/>
        </w:rPr>
        <w:t xml:space="preserve"> m. </w:t>
      </w:r>
      <w:r w:rsidR="00C307E9">
        <w:rPr>
          <w:lang w:eastAsia="lt-LT"/>
        </w:rPr>
        <w:t xml:space="preserve">vasario </w:t>
      </w:r>
      <w:r w:rsidR="00C307E9" w:rsidRPr="008D652A">
        <w:rPr>
          <w:lang w:eastAsia="lt-LT"/>
        </w:rPr>
        <w:t>2</w:t>
      </w:r>
      <w:r w:rsidR="00C307E9">
        <w:rPr>
          <w:lang w:eastAsia="lt-LT"/>
        </w:rPr>
        <w:t>4</w:t>
      </w:r>
      <w:r w:rsidR="00C307E9" w:rsidRPr="008D652A">
        <w:rPr>
          <w:lang w:eastAsia="lt-LT"/>
        </w:rPr>
        <w:t xml:space="preserve"> d. sprendimu Nr. 1-</w:t>
      </w:r>
      <w:r w:rsidR="00C307E9">
        <w:rPr>
          <w:lang w:eastAsia="lt-LT"/>
        </w:rPr>
        <w:t>30</w:t>
      </w:r>
      <w:r w:rsidR="00C307E9" w:rsidRPr="008D652A">
        <w:rPr>
          <w:lang w:eastAsia="lt-LT"/>
        </w:rPr>
        <w:t xml:space="preserve"> „Dėl Panevėžio miesto savivaldybės 202</w:t>
      </w:r>
      <w:r w:rsidR="00C307E9">
        <w:rPr>
          <w:lang w:eastAsia="lt-LT"/>
        </w:rPr>
        <w:t>5</w:t>
      </w:r>
      <w:r w:rsidR="00C307E9" w:rsidRPr="008D652A">
        <w:rPr>
          <w:lang w:eastAsia="lt-LT"/>
        </w:rPr>
        <w:t>–202</w:t>
      </w:r>
      <w:r w:rsidR="00C307E9">
        <w:rPr>
          <w:lang w:eastAsia="lt-LT"/>
        </w:rPr>
        <w:t>7</w:t>
      </w:r>
      <w:r w:rsidR="00C307E9" w:rsidRPr="008D652A">
        <w:rPr>
          <w:lang w:eastAsia="lt-LT"/>
        </w:rPr>
        <w:t xml:space="preserve"> metų strateginio veiklos plano, socialinės ir ekonominės plėtros programų patvirtinimo“, 2 ir 3 lenteles ir išdėstyti jas nauja redakcija </w:t>
      </w:r>
      <w:r w:rsidR="005F496C">
        <w:rPr>
          <w:lang w:eastAsia="lt-LT"/>
        </w:rPr>
        <w:t>(pridedama)</w:t>
      </w:r>
      <w:r w:rsidR="00F84114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57D1051B" w14:textId="07B09FB7" w:rsidR="004D1337" w:rsidRDefault="00620BF2" w:rsidP="004D1337">
      <w:pPr>
        <w:tabs>
          <w:tab w:val="left" w:pos="7655"/>
        </w:tabs>
      </w:pPr>
      <w:r w:rsidRPr="00F10358">
        <w:t xml:space="preserve">                                                                     </w:t>
      </w:r>
    </w:p>
    <w:p w14:paraId="2E057FFB" w14:textId="31480ABF" w:rsidR="0062551B" w:rsidRPr="00F10358" w:rsidRDefault="00C43501" w:rsidP="00C43501">
      <w:pPr>
        <w:tabs>
          <w:tab w:val="left" w:pos="7655"/>
        </w:tabs>
        <w:jc w:val="center"/>
        <w:rPr>
          <w:rFonts w:eastAsia="Calibri"/>
          <w:szCs w:val="24"/>
        </w:rPr>
      </w:pPr>
      <w:r>
        <w:t>Savivaldybės</w:t>
      </w:r>
      <w:r w:rsidR="00EE454F">
        <w:t xml:space="preserve"> merė</w:t>
      </w:r>
      <w:r w:rsidR="004D1337">
        <w:tab/>
      </w:r>
      <w:r w:rsidR="00EE454F">
        <w:t>Loreta Masiliūnienė</w:t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0A7497" w14:textId="77777777" w:rsidR="0056173B" w:rsidRDefault="0056173B">
      <w:r>
        <w:separator/>
      </w:r>
    </w:p>
  </w:endnote>
  <w:endnote w:type="continuationSeparator" w:id="0">
    <w:p w14:paraId="0D168C49" w14:textId="77777777" w:rsidR="0056173B" w:rsidRDefault="0056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DE871" w14:textId="77777777" w:rsidR="0056173B" w:rsidRDefault="0056173B">
      <w:r>
        <w:separator/>
      </w:r>
    </w:p>
  </w:footnote>
  <w:footnote w:type="continuationSeparator" w:id="0">
    <w:p w14:paraId="16E51A88" w14:textId="77777777" w:rsidR="0056173B" w:rsidRDefault="00561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30701"/>
    <w:rsid w:val="0004429A"/>
    <w:rsid w:val="000479D5"/>
    <w:rsid w:val="0005080B"/>
    <w:rsid w:val="0005169C"/>
    <w:rsid w:val="000626E5"/>
    <w:rsid w:val="00075594"/>
    <w:rsid w:val="00075D5A"/>
    <w:rsid w:val="000811E1"/>
    <w:rsid w:val="00097687"/>
    <w:rsid w:val="000C037B"/>
    <w:rsid w:val="000D334B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5F12"/>
    <w:rsid w:val="00136ECC"/>
    <w:rsid w:val="00153B94"/>
    <w:rsid w:val="00163D86"/>
    <w:rsid w:val="00193F21"/>
    <w:rsid w:val="00194AB6"/>
    <w:rsid w:val="001A383B"/>
    <w:rsid w:val="001B1FE3"/>
    <w:rsid w:val="001C5B09"/>
    <w:rsid w:val="001D1AC1"/>
    <w:rsid w:val="001D3CB6"/>
    <w:rsid w:val="001E4DFD"/>
    <w:rsid w:val="001F7914"/>
    <w:rsid w:val="0020204A"/>
    <w:rsid w:val="00206FC7"/>
    <w:rsid w:val="002106EE"/>
    <w:rsid w:val="002148CF"/>
    <w:rsid w:val="0023417F"/>
    <w:rsid w:val="00234FD8"/>
    <w:rsid w:val="00244CAF"/>
    <w:rsid w:val="0024706D"/>
    <w:rsid w:val="002526D2"/>
    <w:rsid w:val="002630A9"/>
    <w:rsid w:val="002658A0"/>
    <w:rsid w:val="0027367C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2529"/>
    <w:rsid w:val="00373EC8"/>
    <w:rsid w:val="00392558"/>
    <w:rsid w:val="0039707D"/>
    <w:rsid w:val="003A14FE"/>
    <w:rsid w:val="003A313F"/>
    <w:rsid w:val="003A3559"/>
    <w:rsid w:val="003A41C2"/>
    <w:rsid w:val="003A4C4E"/>
    <w:rsid w:val="003B1DD8"/>
    <w:rsid w:val="003C2AC0"/>
    <w:rsid w:val="003D113C"/>
    <w:rsid w:val="003D4C07"/>
    <w:rsid w:val="003D6535"/>
    <w:rsid w:val="003E44E1"/>
    <w:rsid w:val="003E58F0"/>
    <w:rsid w:val="003F3684"/>
    <w:rsid w:val="003F398F"/>
    <w:rsid w:val="003F535A"/>
    <w:rsid w:val="003F7003"/>
    <w:rsid w:val="004014AB"/>
    <w:rsid w:val="00402E2C"/>
    <w:rsid w:val="004070C9"/>
    <w:rsid w:val="004100D4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6515E"/>
    <w:rsid w:val="00480D2E"/>
    <w:rsid w:val="004849ED"/>
    <w:rsid w:val="00484F18"/>
    <w:rsid w:val="00487DF6"/>
    <w:rsid w:val="00490DE8"/>
    <w:rsid w:val="0049617C"/>
    <w:rsid w:val="004A3610"/>
    <w:rsid w:val="004A7F1D"/>
    <w:rsid w:val="004B1D8F"/>
    <w:rsid w:val="004B3EA9"/>
    <w:rsid w:val="004C07E0"/>
    <w:rsid w:val="004D01C0"/>
    <w:rsid w:val="004D1337"/>
    <w:rsid w:val="004D35C5"/>
    <w:rsid w:val="004D438E"/>
    <w:rsid w:val="004E4142"/>
    <w:rsid w:val="0050190F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5B88"/>
    <w:rsid w:val="00547180"/>
    <w:rsid w:val="0056173B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315FB"/>
    <w:rsid w:val="0073296D"/>
    <w:rsid w:val="007406F8"/>
    <w:rsid w:val="00740946"/>
    <w:rsid w:val="00741169"/>
    <w:rsid w:val="00743B7D"/>
    <w:rsid w:val="007452C6"/>
    <w:rsid w:val="0074633F"/>
    <w:rsid w:val="00751E0E"/>
    <w:rsid w:val="007742F5"/>
    <w:rsid w:val="00780E8C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6DD"/>
    <w:rsid w:val="007E2B12"/>
    <w:rsid w:val="007F00AE"/>
    <w:rsid w:val="007F1F9E"/>
    <w:rsid w:val="007F23C1"/>
    <w:rsid w:val="007F2ABF"/>
    <w:rsid w:val="007F3F25"/>
    <w:rsid w:val="00801DD2"/>
    <w:rsid w:val="00811E67"/>
    <w:rsid w:val="00820C69"/>
    <w:rsid w:val="008212D1"/>
    <w:rsid w:val="0083152B"/>
    <w:rsid w:val="00831C0E"/>
    <w:rsid w:val="00843699"/>
    <w:rsid w:val="008454C2"/>
    <w:rsid w:val="00855CA9"/>
    <w:rsid w:val="008608CB"/>
    <w:rsid w:val="0086111D"/>
    <w:rsid w:val="00870A60"/>
    <w:rsid w:val="0087456D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33AC"/>
    <w:rsid w:val="008D6312"/>
    <w:rsid w:val="008D7F28"/>
    <w:rsid w:val="008E1693"/>
    <w:rsid w:val="008E2589"/>
    <w:rsid w:val="008E525B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42EE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009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47B32"/>
    <w:rsid w:val="00B52FFC"/>
    <w:rsid w:val="00B552B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BF2D69"/>
    <w:rsid w:val="00C008EA"/>
    <w:rsid w:val="00C104AD"/>
    <w:rsid w:val="00C13EA5"/>
    <w:rsid w:val="00C14F8B"/>
    <w:rsid w:val="00C15247"/>
    <w:rsid w:val="00C15D82"/>
    <w:rsid w:val="00C16D88"/>
    <w:rsid w:val="00C307E9"/>
    <w:rsid w:val="00C40FD3"/>
    <w:rsid w:val="00C420AA"/>
    <w:rsid w:val="00C43501"/>
    <w:rsid w:val="00C52416"/>
    <w:rsid w:val="00C52509"/>
    <w:rsid w:val="00C72861"/>
    <w:rsid w:val="00C72CB4"/>
    <w:rsid w:val="00C74548"/>
    <w:rsid w:val="00C75F05"/>
    <w:rsid w:val="00C82519"/>
    <w:rsid w:val="00C9091E"/>
    <w:rsid w:val="00C9449F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4084"/>
    <w:rsid w:val="00D679FC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4693"/>
    <w:rsid w:val="00E94E7A"/>
    <w:rsid w:val="00EA0DC8"/>
    <w:rsid w:val="00EA2453"/>
    <w:rsid w:val="00EA6A5E"/>
    <w:rsid w:val="00EB01E1"/>
    <w:rsid w:val="00EB69B3"/>
    <w:rsid w:val="00EB7290"/>
    <w:rsid w:val="00EC12D2"/>
    <w:rsid w:val="00EC25B1"/>
    <w:rsid w:val="00EC32F2"/>
    <w:rsid w:val="00EC4E26"/>
    <w:rsid w:val="00ED6339"/>
    <w:rsid w:val="00EE454F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D22"/>
    <w:rsid w:val="00F37F64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0892"/>
    <w:rsid w:val="00F9348D"/>
    <w:rsid w:val="00F96986"/>
    <w:rsid w:val="00F97C2A"/>
    <w:rsid w:val="00FA3CCA"/>
    <w:rsid w:val="00FA5FAE"/>
    <w:rsid w:val="00FB4603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174</Words>
  <Characters>1205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2025-05-13T06:08:00Z</dcterms:created>
  <dcterms:modified xsi:type="dcterms:W3CDTF">2025-05-13T06:08:00Z</dcterms:modified>
</cp:coreProperties>
</file>