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DF442B6" w:rsidR="0062551B" w:rsidRPr="00A562AA" w:rsidRDefault="006127B2" w:rsidP="00E5385D">
      <w:pPr>
        <w:pStyle w:val="Antrat1"/>
      </w:pPr>
      <w:r>
        <w:t>DĖL</w:t>
      </w:r>
      <w:r w:rsidR="00575957">
        <w:t xml:space="preserve"> </w:t>
      </w:r>
      <w:r w:rsidR="00575957" w:rsidRPr="00575957">
        <w:t>PRITARIMO PROJEKTO „PANEVĖŽIO MIESTO AUTOBUSŲ STOTIES PRIEIGŲ URBANIZUOTOS TERITORIJOS KONVERSIJA Į ŽALIĄJĄ ERDVĘ IR REIKALINGOS SUSISIEKIMO INFRASTRUKTŪROS MODERNIZAVIMAS“ ĮGYVENDINIMO PLANO TEIKIMUI EUROPOS SĄJUNGOS FONDŲ INVESTICIJOMS GAUTI, PROJEKTO DALINIO FINANSAVIMO IR ĮGYVENDINIMO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12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TSP-210</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64F1179F" w14:textId="71A9F797" w:rsidR="00F5674E" w:rsidRPr="00E5385D" w:rsidRDefault="0062551B" w:rsidP="00F5674E">
      <w:pPr>
        <w:spacing w:line="360" w:lineRule="auto"/>
        <w:ind w:firstLine="720"/>
        <w:jc w:val="both"/>
        <w:rPr>
          <w:bCs/>
          <w:kern w:val="28"/>
          <w:szCs w:val="24"/>
          <w:lang w:eastAsia="lt-LT"/>
        </w:rPr>
      </w:pPr>
      <w:r w:rsidRPr="00E5385D">
        <w:rPr>
          <w:szCs w:val="24"/>
        </w:rPr>
        <w:t>Vadovaudamasi</w:t>
      </w:r>
      <w:r w:rsidR="00F5674E" w:rsidRPr="00E5385D">
        <w:rPr>
          <w:szCs w:val="24"/>
          <w:lang w:eastAsia="lt-LT"/>
        </w:rPr>
        <w:t xml:space="preserve"> Lietuvos Respublikos vietos savivaldos įstatymo 6 straipsnio 22, 23 ir 38 punktais, 15 straipsnio 2 dalies 19 punktu, 66 straipsnio 1 dalimi, </w:t>
      </w:r>
      <w:r w:rsidR="00575957">
        <w:rPr>
          <w:szCs w:val="24"/>
          <w:lang w:eastAsia="lt-LT"/>
        </w:rPr>
        <w:t>k</w:t>
      </w:r>
      <w:r w:rsidR="00F5674E" w:rsidRPr="00E5385D">
        <w:rPr>
          <w:szCs w:val="24"/>
          <w:lang w:eastAsia="lt-LT"/>
        </w:rPr>
        <w:t>vietimu teikti projektų įgyvendinimo planus „</w:t>
      </w:r>
      <w:r w:rsidR="00F5674E" w:rsidRPr="00E5385D">
        <w:rPr>
          <w:bCs/>
          <w:kern w:val="36"/>
          <w:szCs w:val="24"/>
          <w:lang w:eastAsia="lt-LT"/>
        </w:rPr>
        <w:t>Viešųjų erdvių pritaikymas socialinėms veikloms, kultūrinių paslaugų įvairovės, miesto reprezentacinių zonų patrauklumo didinimas (I etapas)</w:t>
      </w:r>
      <w:r w:rsidR="00F5674E" w:rsidRPr="00E5385D">
        <w:rPr>
          <w:szCs w:val="24"/>
          <w:lang w:eastAsia="lt-LT"/>
        </w:rPr>
        <w:t xml:space="preserve">“, parengtu pagal </w:t>
      </w:r>
      <w:r w:rsidR="00F5674E" w:rsidRPr="00E5385D">
        <w:rPr>
          <w:bCs/>
          <w:szCs w:val="24"/>
        </w:rPr>
        <w:t>Regioninės pažangos priemonės Nr.</w:t>
      </w:r>
      <w:r w:rsidR="00F5674E" w:rsidRPr="00E5385D">
        <w:rPr>
          <w:bCs/>
          <w:kern w:val="28"/>
          <w:szCs w:val="24"/>
          <w:lang w:eastAsia="lt-LT"/>
        </w:rPr>
        <w:t xml:space="preserve"> 01-004-07-02-01 (RE) „Pagerinti viešųjų paslaugų prieinamumą, darbo vietų pasiekiamumą ir tam reikalingų išteklių naudojimo efektyvumą“ finansavimo gaires, patvirtintas </w:t>
      </w:r>
      <w:r w:rsidR="00F5674E" w:rsidRPr="00E5385D">
        <w:rPr>
          <w:szCs w:val="24"/>
          <w:lang w:eastAsia="lt-LT"/>
        </w:rPr>
        <w:t>Lietuvos Respublikos vidaus reikalų ministro 2023 m. balandžio 7 d. įsakymu Nr. 1V-199 „</w:t>
      </w:r>
      <w:r w:rsidR="00F5674E" w:rsidRPr="00E5385D">
        <w:rPr>
          <w:bCs/>
          <w:kern w:val="28"/>
          <w:szCs w:val="24"/>
          <w:lang w:eastAsia="lt-LT"/>
        </w:rPr>
        <w:t xml:space="preserve">Dėl </w:t>
      </w:r>
      <w:r w:rsidR="00F5674E" w:rsidRPr="00E5385D">
        <w:rPr>
          <w:bCs/>
          <w:szCs w:val="24"/>
        </w:rPr>
        <w:t xml:space="preserve">Regioninės pažangos </w:t>
      </w:r>
      <w:r w:rsidR="00F5674E" w:rsidRPr="00E5385D">
        <w:rPr>
          <w:bCs/>
          <w:kern w:val="28"/>
          <w:szCs w:val="24"/>
          <w:lang w:eastAsia="lt-LT"/>
        </w:rPr>
        <w:t xml:space="preserve">priemonės 01-004-07-02-01 (RE) „Pagerinti viešųjų paslaugų prieinamumą, darbo vietų pasiekiamumą ir tam reikalingų išteklių naudojimo efektyvumą“ finansavimo gairių patvirtinimo“, </w:t>
      </w:r>
      <w:r w:rsidR="00F5674E" w:rsidRPr="00E5385D">
        <w:rPr>
          <w:szCs w:val="24"/>
          <w:shd w:val="clear" w:color="auto" w:fill="FFFFFF"/>
        </w:rPr>
        <w:t>Panevėžio miesto savivaldybės vardu sudaromų sutarčių pasirašymo tvarkos aprašo</w:t>
      </w:r>
      <w:r w:rsidR="00F5674E" w:rsidRPr="00E5385D">
        <w:rPr>
          <w:szCs w:val="24"/>
        </w:rPr>
        <w:t>, patvirtinto Panevėžio miesto savivaldybės tarybos 2023 m. gruodžio 28 d. sprendimu Nr. 1-394 „</w:t>
      </w:r>
      <w:r w:rsidR="00F5674E" w:rsidRPr="00E5385D">
        <w:rPr>
          <w:bCs/>
          <w:szCs w:val="24"/>
        </w:rPr>
        <w:t>Dėl Panevėžio miesto savivaldybės vardu sudaromų sutarčių pasirašymo tvarkos aprašo patvirtinimo, Savivaldybės tarybos 2014 m. gegužės 29 d. sprendimo Nr. 1-154 pripažinimo netekusiu galios ir įgaliojimo Savivaldybės merui</w:t>
      </w:r>
      <w:r w:rsidR="00F5674E" w:rsidRPr="00E5385D">
        <w:rPr>
          <w:szCs w:val="24"/>
        </w:rPr>
        <w:t xml:space="preserve">“, 7 ir 19 punktais, </w:t>
      </w:r>
      <w:r w:rsidR="00F5674E" w:rsidRPr="00E5385D">
        <w:rPr>
          <w:szCs w:val="24"/>
          <w:lang w:eastAsia="lt-LT"/>
        </w:rPr>
        <w:t xml:space="preserve">Panevėžio miesto savivaldybės taryba </w:t>
      </w:r>
      <w:r w:rsidR="00575957">
        <w:rPr>
          <w:szCs w:val="24"/>
          <w:lang w:eastAsia="lt-LT"/>
        </w:rPr>
        <w:br/>
      </w:r>
      <w:r w:rsidR="00F5674E" w:rsidRPr="00E5385D">
        <w:rPr>
          <w:szCs w:val="24"/>
          <w:lang w:eastAsia="lt-LT"/>
        </w:rPr>
        <w:t>n u s p r e n d ž i a:</w:t>
      </w:r>
    </w:p>
    <w:p w14:paraId="1024198A" w14:textId="62E5D381" w:rsidR="00F5674E" w:rsidRPr="00E5385D" w:rsidRDefault="00F5674E" w:rsidP="00F5674E">
      <w:pPr>
        <w:pStyle w:val="Sraopastraipa"/>
        <w:numPr>
          <w:ilvl w:val="0"/>
          <w:numId w:val="1"/>
        </w:numPr>
        <w:tabs>
          <w:tab w:val="left" w:pos="1134"/>
        </w:tabs>
        <w:spacing w:line="360" w:lineRule="auto"/>
        <w:ind w:left="0" w:firstLine="851"/>
        <w:jc w:val="both"/>
        <w:rPr>
          <w:szCs w:val="24"/>
        </w:rPr>
      </w:pPr>
      <w:r w:rsidRPr="00E5385D">
        <w:t>Pritarti projekto „</w:t>
      </w:r>
      <w:r w:rsidR="00802FE2" w:rsidRPr="00E5385D">
        <w:t>Panevėžio miesto autobusų stoties prieigų urbanizuotos teritorijos konversija į žaliąją erdvę ir reikalingos susisiekimo infrastruktūros modernizavimas</w:t>
      </w:r>
      <w:r w:rsidRPr="00E5385D">
        <w:rPr>
          <w:bCs/>
          <w:szCs w:val="24"/>
        </w:rPr>
        <w:t>“</w:t>
      </w:r>
      <w:r w:rsidRPr="00E5385D">
        <w:t xml:space="preserve"> (toliau – Projektas) įgyvendinimo plano teikimui Europos Sąjungos fondų investicijoms gauti.</w:t>
      </w:r>
    </w:p>
    <w:p w14:paraId="53F47063" w14:textId="77777777" w:rsidR="00F5674E" w:rsidRPr="00E5385D" w:rsidRDefault="00F5674E" w:rsidP="00F5674E">
      <w:pPr>
        <w:pStyle w:val="Sraopastraipa"/>
        <w:numPr>
          <w:ilvl w:val="0"/>
          <w:numId w:val="1"/>
        </w:numPr>
        <w:tabs>
          <w:tab w:val="left" w:pos="1134"/>
        </w:tabs>
        <w:spacing w:line="360" w:lineRule="auto"/>
        <w:ind w:left="0" w:firstLine="851"/>
        <w:jc w:val="both"/>
        <w:rPr>
          <w:szCs w:val="24"/>
        </w:rPr>
      </w:pPr>
      <w:r w:rsidRPr="00E5385D">
        <w:t>Skirti 1 punkte minimam Projektui iš dalies finansuoti ne mažiau kaip 15 proc. visų tinkamų finansuoti Projekto išlaidų iš savivaldybės biudžeto.</w:t>
      </w:r>
    </w:p>
    <w:p w14:paraId="63887B13" w14:textId="77777777" w:rsidR="00F5674E" w:rsidRPr="00E5385D" w:rsidRDefault="00F5674E" w:rsidP="00F5674E">
      <w:pPr>
        <w:pStyle w:val="Sraopastraipa"/>
        <w:numPr>
          <w:ilvl w:val="0"/>
          <w:numId w:val="1"/>
        </w:numPr>
        <w:tabs>
          <w:tab w:val="left" w:pos="1134"/>
        </w:tabs>
        <w:spacing w:line="360" w:lineRule="auto"/>
        <w:ind w:left="0" w:firstLine="851"/>
        <w:jc w:val="both"/>
      </w:pPr>
      <w:r w:rsidRPr="00E5385D">
        <w:t>Padengti tinkamų finansuoti išlaidų dalį, kurios nepadengia Projektui skiriamo finansavimo lėšos, ir netinkamas finansuoti, tačiau Projektui įgyvendinti būtinas išlaidas.</w:t>
      </w:r>
    </w:p>
    <w:p w14:paraId="05E68470" w14:textId="2375BF11" w:rsidR="00F5674E" w:rsidRPr="00F5674E" w:rsidRDefault="00F5674E" w:rsidP="00F5674E">
      <w:pPr>
        <w:pStyle w:val="Sraopastraipa"/>
        <w:numPr>
          <w:ilvl w:val="0"/>
          <w:numId w:val="1"/>
        </w:numPr>
        <w:tabs>
          <w:tab w:val="left" w:pos="1134"/>
        </w:tabs>
        <w:spacing w:line="360" w:lineRule="auto"/>
        <w:ind w:left="0" w:firstLine="851"/>
        <w:jc w:val="both"/>
        <w:rPr>
          <w:color w:val="0070C0"/>
          <w:szCs w:val="24"/>
        </w:rPr>
      </w:pPr>
      <w:r w:rsidRPr="00E5385D">
        <w:rPr>
          <w:szCs w:val="24"/>
        </w:rPr>
        <w:t>Įgalioti Panevėžio miesto savivaldybės administracijos direktorių</w:t>
      </w:r>
      <w:r w:rsidRPr="00E5385D">
        <w:rPr>
          <w:szCs w:val="24"/>
          <w:lang w:eastAsia="lt-LT"/>
        </w:rPr>
        <w:t xml:space="preserve"> </w:t>
      </w:r>
      <w:r w:rsidRPr="00E5385D">
        <w:rPr>
          <w:szCs w:val="24"/>
        </w:rPr>
        <w:t>pasirašyti su Projekto įgyvendinimo plano teikimu ir Projekto įgyvendinimu susijusius dokumentus</w:t>
      </w:r>
      <w:r w:rsidR="00575957">
        <w:rPr>
          <w:szCs w:val="24"/>
        </w:rPr>
        <w:t>,</w:t>
      </w:r>
      <w:r w:rsidRPr="00E5385D">
        <w:rPr>
          <w:szCs w:val="24"/>
        </w:rPr>
        <w:t xml:space="preserve"> Projekto sutartį.</w:t>
      </w:r>
    </w:p>
    <w:p w14:paraId="77736BD0" w14:textId="77777777" w:rsidR="00F5674E" w:rsidRPr="00E5385D" w:rsidRDefault="00F5674E" w:rsidP="00F5674E">
      <w:pPr>
        <w:pStyle w:val="Sraopastraipa"/>
        <w:numPr>
          <w:ilvl w:val="0"/>
          <w:numId w:val="1"/>
        </w:numPr>
        <w:tabs>
          <w:tab w:val="left" w:pos="1134"/>
        </w:tabs>
        <w:spacing w:line="360" w:lineRule="auto"/>
        <w:ind w:left="0" w:firstLine="851"/>
        <w:jc w:val="both"/>
        <w:rPr>
          <w:szCs w:val="24"/>
          <w:lang w:eastAsia="lt-LT"/>
        </w:rPr>
      </w:pPr>
      <w:r w:rsidRPr="00E5385D">
        <w:rPr>
          <w:szCs w:val="24"/>
        </w:rPr>
        <w:lastRenderedPageBreak/>
        <w:t xml:space="preserve">Pavesti Savivaldybės administracijai įgyvendinti Projektą ir užtikrinti </w:t>
      </w:r>
      <w:r w:rsidRPr="00E5385D">
        <w:rPr>
          <w:szCs w:val="24"/>
          <w:lang w:eastAsia="lt-LT"/>
        </w:rPr>
        <w:t xml:space="preserve">Projekto investicijų tęstinumą ne mažiau kaip 5 metus po Projekto finansavimo pabaigos, jei </w:t>
      </w:r>
      <w:r w:rsidRPr="00E5385D">
        <w:rPr>
          <w:szCs w:val="24"/>
        </w:rPr>
        <w:t>finansavimas Projektui bus skirtas</w:t>
      </w:r>
      <w:r w:rsidRPr="00E5385D">
        <w:rPr>
          <w:szCs w:val="24"/>
          <w:lang w:eastAsia="lt-LT"/>
        </w:rPr>
        <w:t>.</w:t>
      </w:r>
    </w:p>
    <w:p w14:paraId="21FC146F" w14:textId="77777777" w:rsidR="00F5674E" w:rsidRPr="00E5385D" w:rsidRDefault="00F5674E" w:rsidP="00F5674E">
      <w:pPr>
        <w:pStyle w:val="Sraopastraipa"/>
        <w:numPr>
          <w:ilvl w:val="0"/>
          <w:numId w:val="1"/>
        </w:numPr>
        <w:tabs>
          <w:tab w:val="left" w:pos="1134"/>
        </w:tabs>
        <w:autoSpaceDE w:val="0"/>
        <w:autoSpaceDN w:val="0"/>
        <w:adjustRightInd w:val="0"/>
        <w:spacing w:line="360" w:lineRule="auto"/>
        <w:ind w:left="0" w:firstLine="851"/>
        <w:jc w:val="both"/>
        <w:rPr>
          <w:szCs w:val="24"/>
          <w:lang w:eastAsia="lt-LT"/>
        </w:rPr>
      </w:pPr>
      <w:r w:rsidRPr="00E5385D">
        <w:rPr>
          <w:szCs w:val="24"/>
          <w:lang w:eastAsia="lt-LT"/>
        </w:rPr>
        <w:t>Pavesti Savivaldybės administracijai nustatyta tvarka vykdyti Projekto užsakovo funkcijas.</w:t>
      </w:r>
    </w:p>
    <w:p w14:paraId="5EA8A231" w14:textId="7AF281A7" w:rsidR="00F5674E" w:rsidRPr="00E5385D" w:rsidRDefault="00F5674E" w:rsidP="00F5674E">
      <w:pPr>
        <w:pStyle w:val="Sraopastraipa"/>
        <w:numPr>
          <w:ilvl w:val="0"/>
          <w:numId w:val="1"/>
        </w:numPr>
        <w:tabs>
          <w:tab w:val="left" w:pos="1134"/>
        </w:tabs>
        <w:spacing w:line="360" w:lineRule="auto"/>
        <w:ind w:left="0" w:firstLine="851"/>
        <w:jc w:val="both"/>
        <w:rPr>
          <w:szCs w:val="24"/>
        </w:rPr>
      </w:pPr>
      <w:r w:rsidRPr="00E5385D">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567FB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78E12" w14:textId="77777777" w:rsidR="00F85D6D" w:rsidRDefault="00F85D6D">
      <w:r>
        <w:separator/>
      </w:r>
    </w:p>
  </w:endnote>
  <w:endnote w:type="continuationSeparator" w:id="0">
    <w:p w14:paraId="0230695A" w14:textId="77777777" w:rsidR="00F85D6D" w:rsidRDefault="00F8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0EAD4" w14:textId="77777777" w:rsidR="00F85D6D" w:rsidRDefault="00F85D6D">
      <w:r>
        <w:separator/>
      </w:r>
    </w:p>
  </w:footnote>
  <w:footnote w:type="continuationSeparator" w:id="0">
    <w:p w14:paraId="2C700ACA" w14:textId="77777777" w:rsidR="00F85D6D" w:rsidRDefault="00F85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5A62AC"/>
    <w:multiLevelType w:val="multilevel"/>
    <w:tmpl w:val="909E7028"/>
    <w:lvl w:ilvl="0">
      <w:start w:val="1"/>
      <w:numFmt w:val="decimal"/>
      <w:lvlText w:val="%1."/>
      <w:lvlJc w:val="left"/>
      <w:pPr>
        <w:ind w:left="7448"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4992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2480"/>
    <w:rsid w:val="00153B94"/>
    <w:rsid w:val="00155F1B"/>
    <w:rsid w:val="0017252F"/>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1E9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3243"/>
    <w:rsid w:val="00562BCD"/>
    <w:rsid w:val="00566FC8"/>
    <w:rsid w:val="00567FB9"/>
    <w:rsid w:val="00571BF3"/>
    <w:rsid w:val="00575957"/>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1A30"/>
    <w:rsid w:val="00662FB1"/>
    <w:rsid w:val="0068030A"/>
    <w:rsid w:val="006B0BC0"/>
    <w:rsid w:val="006B61F6"/>
    <w:rsid w:val="006D107B"/>
    <w:rsid w:val="006D6344"/>
    <w:rsid w:val="006D7A59"/>
    <w:rsid w:val="00701945"/>
    <w:rsid w:val="007129E5"/>
    <w:rsid w:val="00721F6A"/>
    <w:rsid w:val="00740946"/>
    <w:rsid w:val="00743B7D"/>
    <w:rsid w:val="007452C6"/>
    <w:rsid w:val="00780E8C"/>
    <w:rsid w:val="00783ED5"/>
    <w:rsid w:val="00785145"/>
    <w:rsid w:val="00793437"/>
    <w:rsid w:val="00796E6A"/>
    <w:rsid w:val="007978F3"/>
    <w:rsid w:val="007A38DC"/>
    <w:rsid w:val="007D3F07"/>
    <w:rsid w:val="007E2320"/>
    <w:rsid w:val="007E2B12"/>
    <w:rsid w:val="007F1F9E"/>
    <w:rsid w:val="007F2ABF"/>
    <w:rsid w:val="007F3F25"/>
    <w:rsid w:val="00801DD2"/>
    <w:rsid w:val="00802FE2"/>
    <w:rsid w:val="00811E67"/>
    <w:rsid w:val="008212D1"/>
    <w:rsid w:val="008608CB"/>
    <w:rsid w:val="0086111D"/>
    <w:rsid w:val="008617DA"/>
    <w:rsid w:val="00876E15"/>
    <w:rsid w:val="0088367B"/>
    <w:rsid w:val="00883F12"/>
    <w:rsid w:val="00895637"/>
    <w:rsid w:val="008A2000"/>
    <w:rsid w:val="008B28AB"/>
    <w:rsid w:val="008B3D51"/>
    <w:rsid w:val="008D7F28"/>
    <w:rsid w:val="008F1635"/>
    <w:rsid w:val="008F62A9"/>
    <w:rsid w:val="008F75A5"/>
    <w:rsid w:val="009111D4"/>
    <w:rsid w:val="00916D5D"/>
    <w:rsid w:val="00931ACB"/>
    <w:rsid w:val="00942B11"/>
    <w:rsid w:val="00956EFA"/>
    <w:rsid w:val="00976276"/>
    <w:rsid w:val="00983960"/>
    <w:rsid w:val="00984C5C"/>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711"/>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743F"/>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385D"/>
    <w:rsid w:val="00E60928"/>
    <w:rsid w:val="00E6329A"/>
    <w:rsid w:val="00E73C7C"/>
    <w:rsid w:val="00E81C99"/>
    <w:rsid w:val="00E874D4"/>
    <w:rsid w:val="00E9055A"/>
    <w:rsid w:val="00E94693"/>
    <w:rsid w:val="00E94E7A"/>
    <w:rsid w:val="00EA2453"/>
    <w:rsid w:val="00EA6A5E"/>
    <w:rsid w:val="00EB01E1"/>
    <w:rsid w:val="00EC4E26"/>
    <w:rsid w:val="00ED6339"/>
    <w:rsid w:val="00F0622E"/>
    <w:rsid w:val="00F0681D"/>
    <w:rsid w:val="00F43577"/>
    <w:rsid w:val="00F47074"/>
    <w:rsid w:val="00F51B6C"/>
    <w:rsid w:val="00F5674E"/>
    <w:rsid w:val="00F83894"/>
    <w:rsid w:val="00F85D6D"/>
    <w:rsid w:val="00F86B18"/>
    <w:rsid w:val="00F9348D"/>
    <w:rsid w:val="00F97C2A"/>
    <w:rsid w:val="00FA273F"/>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E5385D"/>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E5385D"/>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6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3</TotalTime>
  <Pages>2</Pages>
  <Words>397</Words>
  <Characters>2893</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2025-05-12T11:51:00Z</dcterms:created>
  <dcterms:modified xsi:type="dcterms:W3CDTF">2025-05-12T11:51:00Z</dcterms:modified>
</cp:coreProperties>
</file>