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balandžio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TSP-154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7AAB12F8" w:rsidR="0062551B" w:rsidRPr="00F10358" w:rsidRDefault="004D1337" w:rsidP="004D1337">
      <w:pPr>
        <w:tabs>
          <w:tab w:val="left" w:pos="7655"/>
        </w:tabs>
        <w:rPr>
          <w:rFonts w:eastAsia="Calibri"/>
          <w:szCs w:val="24"/>
        </w:rPr>
      </w:pPr>
      <w:r w:rsidRPr="004D1337">
        <w:t xml:space="preserve">Savivaldybės </w:t>
      </w:r>
      <w:r w:rsidR="00C1464A">
        <w:t>meras</w:t>
      </w:r>
      <w:r>
        <w:tab/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76E51" w14:textId="77777777" w:rsidR="005D1AE9" w:rsidRDefault="005D1AE9">
      <w:r>
        <w:separator/>
      </w:r>
    </w:p>
  </w:endnote>
  <w:endnote w:type="continuationSeparator" w:id="0">
    <w:p w14:paraId="3D830E7A" w14:textId="77777777" w:rsidR="005D1AE9" w:rsidRDefault="005D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830BC" w14:textId="77777777" w:rsidR="005D1AE9" w:rsidRDefault="005D1AE9">
      <w:r>
        <w:separator/>
      </w:r>
    </w:p>
  </w:footnote>
  <w:footnote w:type="continuationSeparator" w:id="0">
    <w:p w14:paraId="7D31CE24" w14:textId="77777777" w:rsidR="005D1AE9" w:rsidRDefault="005D1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4BE7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33C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44CAF"/>
    <w:rsid w:val="0024706D"/>
    <w:rsid w:val="002526D2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D1AE9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77285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64A"/>
    <w:rsid w:val="00C14F8B"/>
    <w:rsid w:val="00C15247"/>
    <w:rsid w:val="00C15D82"/>
    <w:rsid w:val="00C16D88"/>
    <w:rsid w:val="00C307E9"/>
    <w:rsid w:val="00C40FD3"/>
    <w:rsid w:val="00C420AA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4</cp:revision>
  <cp:lastPrinted>2022-09-13T06:28:00Z</cp:lastPrinted>
  <dcterms:created xsi:type="dcterms:W3CDTF">2025-04-09T08:00:00Z</dcterms:created>
  <dcterms:modified xsi:type="dcterms:W3CDTF">2025-04-24T05:27:00Z</dcterms:modified>
</cp:coreProperties>
</file>