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2D467AE8" w:rsidR="0061206D" w:rsidRDefault="0061206D" w:rsidP="00274C1E">
      <w:pPr>
        <w:tabs>
          <w:tab w:val="left" w:pos="5245"/>
          <w:tab w:val="left" w:pos="7371"/>
        </w:tabs>
        <w:rPr>
          <w:szCs w:val="24"/>
        </w:rPr>
      </w:pPr>
    </w:p>
    <w:p w14:paraId="03E5F0B9" w14:textId="2750A5E7" w:rsidR="003573C0" w:rsidRDefault="003573C0" w:rsidP="00274C1E">
      <w:pPr>
        <w:tabs>
          <w:tab w:val="left" w:pos="5245"/>
          <w:tab w:val="left" w:pos="7371"/>
        </w:tabs>
        <w:rPr>
          <w:szCs w:val="24"/>
        </w:rPr>
      </w:pPr>
    </w:p>
    <w:p w14:paraId="5BF94756" w14:textId="77777777" w:rsidR="003573C0" w:rsidRPr="00DF041B" w:rsidRDefault="003573C0" w:rsidP="00274C1E">
      <w:pPr>
        <w:tabs>
          <w:tab w:val="left" w:pos="5245"/>
          <w:tab w:val="left" w:pos="7371"/>
        </w:tabs>
        <w:rPr>
          <w:szCs w:val="24"/>
        </w:rPr>
      </w:pPr>
    </w:p>
    <w:p w14:paraId="42B686F8" w14:textId="5707E4E2" w:rsidR="00274C1E" w:rsidRPr="00274C1E" w:rsidRDefault="00274C1E" w:rsidP="00274C1E">
      <w:pPr>
        <w:keepNext/>
        <w:outlineLvl w:val="0"/>
        <w:rPr>
          <w:b/>
        </w:rPr>
      </w:pPr>
      <w:bookmarkStart w:id="3" w:name="_Hlk132809648"/>
      <w:r>
        <w:rPr>
          <w:b/>
        </w:rPr>
        <w:t xml:space="preserve">TEIKIMAS </w:t>
      </w:r>
      <w:r w:rsidRPr="00274C1E">
        <w:rPr>
          <w:b/>
        </w:rPr>
        <w:t xml:space="preserve">DĖL </w:t>
      </w:r>
      <w:r w:rsidR="00FD6AA8" w:rsidRPr="00D50842">
        <w:rPr>
          <w:rFonts w:eastAsia="NSimSun"/>
          <w:b/>
          <w:kern w:val="2"/>
          <w:szCs w:val="24"/>
          <w:lang w:eastAsia="zh-CN" w:bidi="hi-IN"/>
        </w:rPr>
        <w:t>VISUOMENĖS SVEIKATOS RĖMIMO SPECIALIOSIOS PROGRAMOS PRIEMONIŲ VYKDYMO 202</w:t>
      </w:r>
      <w:r w:rsidR="00FD6AA8">
        <w:rPr>
          <w:rFonts w:eastAsia="NSimSun"/>
          <w:b/>
          <w:kern w:val="2"/>
          <w:szCs w:val="24"/>
          <w:lang w:eastAsia="zh-CN" w:bidi="hi-IN"/>
        </w:rPr>
        <w:t>4</w:t>
      </w:r>
      <w:r w:rsidR="00FD6AA8" w:rsidRPr="00D50842">
        <w:rPr>
          <w:rFonts w:eastAsia="NSimSun"/>
          <w:b/>
          <w:kern w:val="2"/>
          <w:szCs w:val="24"/>
          <w:lang w:eastAsia="zh-CN" w:bidi="hi-IN"/>
        </w:rPr>
        <w:t xml:space="preserve"> METŲ ATASKAIT</w:t>
      </w:r>
      <w:r w:rsidR="00FD6AA8">
        <w:rPr>
          <w:rFonts w:eastAsia="NSimSun"/>
          <w:b/>
          <w:kern w:val="2"/>
          <w:szCs w:val="24"/>
          <w:lang w:eastAsia="zh-CN" w:bidi="hi-IN"/>
        </w:rPr>
        <w:t>OS TVIRTINIMO</w:t>
      </w: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564EEF7D" w14:textId="0A3C4883" w:rsidR="003573C0" w:rsidRDefault="00C950BA" w:rsidP="003573C0">
      <w:pPr>
        <w:pStyle w:val="Antrat2"/>
        <w:spacing w:before="0" w:line="36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144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Vadovaudamasi</w:t>
      </w:r>
      <w:r w:rsidR="00FD6AA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Pr="004144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9A7524" w:rsidRPr="009A75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Lietuvos Respublikos vietos savivaldos įstatymo 15 straipsnio 4 dalimi</w:t>
      </w:r>
      <w:r w:rsidR="009A75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ir</w:t>
      </w:r>
      <w:r w:rsidR="009A7524" w:rsidRPr="00FD6A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D6AA8" w:rsidRPr="00FD6A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Lietuvos Respublikos sveikatos sistemos įstatymo 41 straipsnio 4 dalimi</w:t>
      </w:r>
      <w:r w:rsidR="00FD6A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FD6AA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0425B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teikiu </w:t>
      </w:r>
      <w:r w:rsidRPr="004144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Panevėžio miesto savivaldybės tarybai</w:t>
      </w:r>
      <w:r w:rsidR="000425B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tvirtinti </w:t>
      </w:r>
      <w:r w:rsidR="00274C1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Panevėžio miesto savivaldybės visuomenės </w:t>
      </w:r>
      <w:r w:rsidR="00FD6A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sveikatos rėmimo specialiosios programos priemonių vykdymo 2024 metų ataskaitos projektą</w:t>
      </w:r>
      <w:r w:rsidR="00AC79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A57DC06" w14:textId="0DA85821" w:rsidR="0061206D" w:rsidRPr="003573C0" w:rsidRDefault="003573C0" w:rsidP="003573C0">
      <w:pPr>
        <w:pStyle w:val="Antrat2"/>
        <w:spacing w:before="0" w:line="360" w:lineRule="auto"/>
        <w:ind w:firstLine="72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573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PRIDEDAMA. Visuomenės sveikatos </w:t>
      </w:r>
      <w:r w:rsidR="00FD6A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rėmimo specialiosios programos priemonių vykdymo 2024 m. ataskaitos </w:t>
      </w:r>
      <w:r w:rsidR="00ED7E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projektas.docx</w:t>
      </w:r>
    </w:p>
    <w:p w14:paraId="768CCB7E" w14:textId="086BD690" w:rsidR="00274C1E" w:rsidRDefault="00274C1E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2C1317EC" w14:textId="77777777" w:rsidR="00274C1E" w:rsidRPr="00DF041B" w:rsidRDefault="00274C1E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14198E0D" w14:textId="77777777" w:rsidR="00BF13FE" w:rsidRDefault="00BF13FE" w:rsidP="00BF13FE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bookmarkStart w:id="4" w:name="_Hlk132809589"/>
    </w:p>
    <w:p w14:paraId="3B025F2E" w14:textId="77777777" w:rsidR="00FD6AA8" w:rsidRPr="00A562AA" w:rsidRDefault="00FD6AA8" w:rsidP="00FD6AA8">
      <w:pPr>
        <w:tabs>
          <w:tab w:val="left" w:pos="6663"/>
        </w:tabs>
        <w:jc w:val="both"/>
        <w:rPr>
          <w:szCs w:val="24"/>
        </w:rPr>
      </w:pPr>
      <w:r w:rsidRPr="0084103B">
        <w:rPr>
          <w:color w:val="000000" w:themeColor="text1"/>
        </w:rPr>
        <w:t>Mero pareigas laikinai einantis Savivaldybės tarybos narys</w:t>
      </w:r>
      <w:r>
        <w:rPr>
          <w:rFonts w:eastAsia="Calibri"/>
          <w:szCs w:val="24"/>
        </w:rPr>
        <w:tab/>
        <w:t xml:space="preserve">                Petras </w:t>
      </w:r>
      <w:proofErr w:type="spellStart"/>
      <w:r>
        <w:rPr>
          <w:rFonts w:eastAsia="Calibri"/>
          <w:szCs w:val="24"/>
        </w:rPr>
        <w:t>Luomanas</w:t>
      </w:r>
      <w:proofErr w:type="spellEnd"/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3A72421B" w:rsidR="008626D3" w:rsidRDefault="008626D3" w:rsidP="0061206D">
      <w:pPr>
        <w:jc w:val="both"/>
        <w:rPr>
          <w:szCs w:val="24"/>
        </w:rPr>
      </w:pPr>
    </w:p>
    <w:p w14:paraId="1434DB2E" w14:textId="77777777" w:rsidR="003573C0" w:rsidRDefault="003573C0" w:rsidP="0061206D">
      <w:pPr>
        <w:jc w:val="both"/>
        <w:rPr>
          <w:szCs w:val="24"/>
        </w:rPr>
      </w:pPr>
    </w:p>
    <w:p w14:paraId="2AFA82A7" w14:textId="77777777" w:rsidR="00ED7E8F" w:rsidRDefault="00ED7E8F" w:rsidP="00EE09FF">
      <w:pPr>
        <w:jc w:val="both"/>
      </w:pPr>
    </w:p>
    <w:p w14:paraId="42600658" w14:textId="77777777" w:rsidR="00ED7E8F" w:rsidRDefault="00ED7E8F" w:rsidP="00EE09FF">
      <w:pPr>
        <w:jc w:val="both"/>
      </w:pPr>
    </w:p>
    <w:p w14:paraId="4B5CC24C" w14:textId="77777777" w:rsidR="00ED7E8F" w:rsidRDefault="00ED7E8F" w:rsidP="00EE09FF">
      <w:pPr>
        <w:jc w:val="both"/>
      </w:pPr>
    </w:p>
    <w:p w14:paraId="6EEC20C3" w14:textId="77777777" w:rsidR="00ED7E8F" w:rsidRDefault="00ED7E8F" w:rsidP="00EE09FF">
      <w:pPr>
        <w:jc w:val="both"/>
      </w:pPr>
    </w:p>
    <w:p w14:paraId="042EC2CE" w14:textId="77777777" w:rsidR="00ED7E8F" w:rsidRDefault="00ED7E8F" w:rsidP="00EE09FF">
      <w:pPr>
        <w:jc w:val="both"/>
      </w:pPr>
    </w:p>
    <w:p w14:paraId="7DF665D1" w14:textId="77777777" w:rsidR="00ED7E8F" w:rsidRDefault="00ED7E8F" w:rsidP="00EE09FF">
      <w:pPr>
        <w:jc w:val="both"/>
      </w:pPr>
    </w:p>
    <w:p w14:paraId="37D3E0F2" w14:textId="77777777" w:rsidR="00ED7E8F" w:rsidRDefault="00ED7E8F" w:rsidP="00EE09FF">
      <w:pPr>
        <w:jc w:val="both"/>
      </w:pPr>
    </w:p>
    <w:p w14:paraId="03AF9A14" w14:textId="0FAFEAF7" w:rsidR="0061206D" w:rsidRPr="00DF041B" w:rsidRDefault="00EE09FF" w:rsidP="00EE09FF">
      <w:pPr>
        <w:jc w:val="both"/>
      </w:pPr>
      <w:r>
        <w:t>I.</w:t>
      </w:r>
      <w:r w:rsidRPr="000F5D22">
        <w:t xml:space="preserve"> </w:t>
      </w:r>
      <w:r>
        <w:t xml:space="preserve">Konkovė, tel. (8 45) 501203, </w:t>
      </w:r>
      <w:proofErr w:type="spellStart"/>
      <w:r w:rsidRPr="00773AD0">
        <w:t>el.p</w:t>
      </w:r>
      <w:proofErr w:type="spellEnd"/>
      <w:r w:rsidRPr="00773AD0">
        <w:t>.</w:t>
      </w:r>
      <w:r>
        <w:t xml:space="preserve"> ieva.konkove</w:t>
      </w:r>
      <w:r w:rsidRPr="00773AD0">
        <w:t>@panevezys.lt</w:t>
      </w:r>
    </w:p>
    <w:sectPr w:rsidR="0061206D" w:rsidRPr="00DF041B" w:rsidSect="00450C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2FC2C" w14:textId="77777777" w:rsidR="00AB070D" w:rsidRDefault="00AB070D">
      <w:r>
        <w:separator/>
      </w:r>
    </w:p>
  </w:endnote>
  <w:endnote w:type="continuationSeparator" w:id="0">
    <w:p w14:paraId="25ED540A" w14:textId="77777777" w:rsidR="00AB070D" w:rsidRDefault="00AB0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45FC5" w14:textId="77777777" w:rsidR="00BB29E2" w:rsidRDefault="00BB29E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F6DDB" w14:textId="75755625" w:rsidR="00356FEC" w:rsidRPr="00BB29E2" w:rsidRDefault="00356FEC" w:rsidP="00BB29E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53F01" w14:textId="77777777" w:rsidR="00AB070D" w:rsidRDefault="00AB070D">
      <w:r>
        <w:separator/>
      </w:r>
    </w:p>
  </w:footnote>
  <w:footnote w:type="continuationSeparator" w:id="0">
    <w:p w14:paraId="3E9E71D3" w14:textId="77777777" w:rsidR="00AB070D" w:rsidRDefault="00AB0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6AAD3" w14:textId="77777777" w:rsidR="00BB29E2" w:rsidRDefault="00BB29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D849D" w14:textId="77777777" w:rsidR="00BB29E2" w:rsidRDefault="00BB29E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5B7"/>
    <w:rsid w:val="000427DF"/>
    <w:rsid w:val="000448C1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A667B"/>
    <w:rsid w:val="001B54AA"/>
    <w:rsid w:val="001D1AC1"/>
    <w:rsid w:val="001E2BAA"/>
    <w:rsid w:val="001E67F8"/>
    <w:rsid w:val="001F2356"/>
    <w:rsid w:val="0020204A"/>
    <w:rsid w:val="00222E44"/>
    <w:rsid w:val="00234FD8"/>
    <w:rsid w:val="00240399"/>
    <w:rsid w:val="0024706D"/>
    <w:rsid w:val="00260773"/>
    <w:rsid w:val="002630A9"/>
    <w:rsid w:val="00274C1E"/>
    <w:rsid w:val="00282351"/>
    <w:rsid w:val="00291649"/>
    <w:rsid w:val="002A2097"/>
    <w:rsid w:val="002D57F9"/>
    <w:rsid w:val="002D7E2D"/>
    <w:rsid w:val="002F5851"/>
    <w:rsid w:val="003055E2"/>
    <w:rsid w:val="00337F93"/>
    <w:rsid w:val="00355495"/>
    <w:rsid w:val="00356FEC"/>
    <w:rsid w:val="003573C0"/>
    <w:rsid w:val="00366880"/>
    <w:rsid w:val="00367B58"/>
    <w:rsid w:val="00367CEB"/>
    <w:rsid w:val="003A17C4"/>
    <w:rsid w:val="003A4D3C"/>
    <w:rsid w:val="003C15C2"/>
    <w:rsid w:val="003D2FB8"/>
    <w:rsid w:val="003D6535"/>
    <w:rsid w:val="003E533C"/>
    <w:rsid w:val="003F3684"/>
    <w:rsid w:val="004014AB"/>
    <w:rsid w:val="004100D4"/>
    <w:rsid w:val="00414494"/>
    <w:rsid w:val="0041586B"/>
    <w:rsid w:val="00416AE7"/>
    <w:rsid w:val="00421D43"/>
    <w:rsid w:val="00450C82"/>
    <w:rsid w:val="004605B3"/>
    <w:rsid w:val="00486959"/>
    <w:rsid w:val="004A2685"/>
    <w:rsid w:val="004C07E0"/>
    <w:rsid w:val="004D0470"/>
    <w:rsid w:val="004E4142"/>
    <w:rsid w:val="004F0603"/>
    <w:rsid w:val="00550D94"/>
    <w:rsid w:val="005A14DA"/>
    <w:rsid w:val="005A4B8E"/>
    <w:rsid w:val="005B12B2"/>
    <w:rsid w:val="005B1469"/>
    <w:rsid w:val="005B5236"/>
    <w:rsid w:val="005C5EB5"/>
    <w:rsid w:val="005E7475"/>
    <w:rsid w:val="0060717D"/>
    <w:rsid w:val="00611EE0"/>
    <w:rsid w:val="0061206D"/>
    <w:rsid w:val="00616305"/>
    <w:rsid w:val="00617966"/>
    <w:rsid w:val="0062243A"/>
    <w:rsid w:val="00656225"/>
    <w:rsid w:val="00684693"/>
    <w:rsid w:val="006968D2"/>
    <w:rsid w:val="006C12E4"/>
    <w:rsid w:val="006D107B"/>
    <w:rsid w:val="006D6344"/>
    <w:rsid w:val="006E330B"/>
    <w:rsid w:val="007148D4"/>
    <w:rsid w:val="007404E7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321B9"/>
    <w:rsid w:val="00844E2B"/>
    <w:rsid w:val="008626D3"/>
    <w:rsid w:val="00876E15"/>
    <w:rsid w:val="008B12FC"/>
    <w:rsid w:val="008B1422"/>
    <w:rsid w:val="008C0E3A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A7524"/>
    <w:rsid w:val="009B7DEC"/>
    <w:rsid w:val="009D1F2C"/>
    <w:rsid w:val="009F68B7"/>
    <w:rsid w:val="00A1353C"/>
    <w:rsid w:val="00A23E2D"/>
    <w:rsid w:val="00A36213"/>
    <w:rsid w:val="00A644A2"/>
    <w:rsid w:val="00AA5D00"/>
    <w:rsid w:val="00AB070D"/>
    <w:rsid w:val="00AB76C5"/>
    <w:rsid w:val="00AC04FF"/>
    <w:rsid w:val="00AC79A9"/>
    <w:rsid w:val="00AD081E"/>
    <w:rsid w:val="00AD3217"/>
    <w:rsid w:val="00AD4E21"/>
    <w:rsid w:val="00B408ED"/>
    <w:rsid w:val="00B71C01"/>
    <w:rsid w:val="00BA69D8"/>
    <w:rsid w:val="00BB29E2"/>
    <w:rsid w:val="00BB6886"/>
    <w:rsid w:val="00BE4566"/>
    <w:rsid w:val="00BF13FE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A4188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555F"/>
    <w:rsid w:val="00D961FD"/>
    <w:rsid w:val="00DA226C"/>
    <w:rsid w:val="00DB19B0"/>
    <w:rsid w:val="00DC75E0"/>
    <w:rsid w:val="00DE4BF3"/>
    <w:rsid w:val="00DE5117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1F97"/>
    <w:rsid w:val="00E63D82"/>
    <w:rsid w:val="00E85649"/>
    <w:rsid w:val="00E9442E"/>
    <w:rsid w:val="00EA2453"/>
    <w:rsid w:val="00EA3E8C"/>
    <w:rsid w:val="00EA6DBD"/>
    <w:rsid w:val="00EC43AB"/>
    <w:rsid w:val="00EC4E26"/>
    <w:rsid w:val="00ED7E8F"/>
    <w:rsid w:val="00EE09FF"/>
    <w:rsid w:val="00EE2672"/>
    <w:rsid w:val="00F112B2"/>
    <w:rsid w:val="00F43227"/>
    <w:rsid w:val="00F5546F"/>
    <w:rsid w:val="00F72981"/>
    <w:rsid w:val="00F77FC0"/>
    <w:rsid w:val="00F9348D"/>
    <w:rsid w:val="00F97C2A"/>
    <w:rsid w:val="00FB1500"/>
    <w:rsid w:val="00FB6C36"/>
    <w:rsid w:val="00FC1FBA"/>
    <w:rsid w:val="00FD6AA8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95</Words>
  <Characters>806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2025-03-14T06:33:00Z</dcterms:created>
  <dcterms:modified xsi:type="dcterms:W3CDTF">2025-03-14T06:33:00Z</dcterms:modified>
</cp:coreProperties>
</file>