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F0154" w14:textId="77777777" w:rsidR="00AD08B3" w:rsidRPr="00CE4F49" w:rsidRDefault="00AD08B3" w:rsidP="00AD08B3">
      <w:pPr>
        <w:jc w:val="center"/>
        <w:rPr>
          <w:szCs w:val="24"/>
        </w:rPr>
      </w:pPr>
      <w:r w:rsidRPr="00CE4F49">
        <w:rPr>
          <w:noProof/>
          <w:lang w:eastAsia="lt-LT"/>
        </w:rPr>
        <w:drawing>
          <wp:inline distT="0" distB="0" distL="0" distR="0" wp14:anchorId="61D3B199" wp14:editId="115125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E674" w14:textId="77777777" w:rsidR="00AD08B3" w:rsidRPr="00CE4F49" w:rsidRDefault="00AD08B3" w:rsidP="00AD08B3">
      <w:pPr>
        <w:jc w:val="center"/>
        <w:rPr>
          <w:szCs w:val="24"/>
        </w:rPr>
      </w:pPr>
    </w:p>
    <w:p w14:paraId="3A0FE268" w14:textId="77777777" w:rsidR="00AD08B3" w:rsidRPr="00CE4F49" w:rsidRDefault="00AD08B3" w:rsidP="00AD08B3">
      <w:pPr>
        <w:jc w:val="center"/>
        <w:rPr>
          <w:b/>
          <w:sz w:val="28"/>
        </w:rPr>
      </w:pPr>
      <w:r w:rsidRPr="00CE4F49">
        <w:rPr>
          <w:b/>
          <w:sz w:val="28"/>
        </w:rPr>
        <w:t>PANEVĖŽIO MIESTO SAVIVALDYBĖS TARYBA</w:t>
      </w:r>
    </w:p>
    <w:p w14:paraId="0E6D89C6" w14:textId="77777777" w:rsidR="00AD08B3" w:rsidRPr="00CE4F49" w:rsidRDefault="00AD08B3" w:rsidP="00AD08B3">
      <w:pPr>
        <w:keepNext/>
        <w:jc w:val="center"/>
        <w:outlineLvl w:val="1"/>
      </w:pPr>
    </w:p>
    <w:p w14:paraId="1B4B2A2D" w14:textId="77777777" w:rsidR="00AD08B3" w:rsidRPr="00CE4F49" w:rsidRDefault="00AD08B3" w:rsidP="00AD08B3">
      <w:pPr>
        <w:keepNext/>
        <w:jc w:val="center"/>
        <w:outlineLvl w:val="1"/>
      </w:pPr>
    </w:p>
    <w:p w14:paraId="2D9DD17F" w14:textId="77777777" w:rsidR="00AD08B3" w:rsidRPr="00CE4F49" w:rsidRDefault="00AD08B3" w:rsidP="00AD08B3">
      <w:pPr>
        <w:keepNext/>
        <w:jc w:val="center"/>
        <w:outlineLvl w:val="1"/>
        <w:rPr>
          <w:b/>
        </w:rPr>
      </w:pPr>
      <w:r w:rsidRPr="00CE4F49">
        <w:rPr>
          <w:b/>
        </w:rPr>
        <w:t>SPRENDIMAS</w:t>
      </w:r>
    </w:p>
    <w:p w14:paraId="1A7AC41D" w14:textId="77777777" w:rsidR="00AD08B3" w:rsidRPr="00CE4F49" w:rsidRDefault="00AD08B3" w:rsidP="00AD08B3">
      <w:pPr>
        <w:pStyle w:val="Antrat1"/>
      </w:pPr>
      <w:r w:rsidRPr="00CE4F49">
        <w:t xml:space="preserve">DĖL </w:t>
      </w:r>
      <w:r w:rsidRPr="00CE4F49">
        <w:rPr>
          <w:szCs w:val="24"/>
        </w:rPr>
        <w:t xml:space="preserve">SAVIVALDYBĖS TARYBOS 2020 M. RUGPJŪČIO 27 D. SPRENDIMO NR. 1-229 „DĖL PANEVĖŽIO MIESTO KULTŪROS IR MENO PROJEKTŲ KOFINANSAVIMO NUOSTATŲ PATVIRTINIMO“ </w:t>
      </w:r>
      <w:r w:rsidRPr="00CE4F49">
        <w:t>PAKEITIMO</w:t>
      </w:r>
    </w:p>
    <w:p w14:paraId="72C2513E" w14:textId="77777777" w:rsidR="00AD08B3" w:rsidRPr="00CE4F49" w:rsidRDefault="00AD08B3" w:rsidP="00AD08B3">
      <w:pPr>
        <w:jc w:val="center"/>
      </w:pPr>
    </w:p>
    <w:p w14:paraId="3E4AB40F" w14:textId="77777777" w:rsidR="000504EB" w:rsidRDefault="000504EB" w:rsidP="00AD08B3">
      <w:pPr>
        <w:keepNext/>
        <w:jc w:val="center"/>
        <w:outlineLvl w:val="2"/>
        <w:rPr>
          <w:rStyle w:val="Style3"/>
          <w:szCs w:val="24"/>
        </w:rPr>
      </w:pPr>
      <w:r>
        <w:rPr>
          <w:rStyle w:val="Style3"/>
          <w:szCs w:val="24"/>
        </w:rPr>
        <w:t>2022 m. rugpjūčio 31 d. Nr. 1-300</w:t>
      </w:r>
    </w:p>
    <w:p w14:paraId="3E1B2915" w14:textId="52EA8A06" w:rsidR="00AD08B3" w:rsidRPr="00CE4F49" w:rsidRDefault="00AD08B3" w:rsidP="00AD08B3">
      <w:pPr>
        <w:keepNext/>
        <w:jc w:val="center"/>
        <w:outlineLvl w:val="2"/>
        <w:rPr>
          <w:b/>
        </w:rPr>
      </w:pPr>
      <w:r w:rsidRPr="00CE4F49">
        <w:t>Panevėžys</w:t>
      </w:r>
    </w:p>
    <w:p w14:paraId="3303E24C" w14:textId="77777777" w:rsidR="00AD08B3" w:rsidRPr="00CE4F49" w:rsidRDefault="00AD08B3" w:rsidP="00AD08B3">
      <w:pPr>
        <w:jc w:val="center"/>
      </w:pPr>
    </w:p>
    <w:p w14:paraId="370D4504" w14:textId="77777777" w:rsidR="00AD08B3" w:rsidRPr="00CE4F49" w:rsidRDefault="00AD08B3" w:rsidP="00AD08B3">
      <w:pPr>
        <w:jc w:val="center"/>
      </w:pPr>
    </w:p>
    <w:p w14:paraId="131D8844" w14:textId="77777777" w:rsidR="00AD08B3" w:rsidRPr="00CE4F49" w:rsidRDefault="00AD08B3" w:rsidP="00AD08B3">
      <w:pPr>
        <w:spacing w:line="360" w:lineRule="auto"/>
        <w:ind w:firstLine="851"/>
        <w:jc w:val="both"/>
        <w:rPr>
          <w:szCs w:val="24"/>
        </w:rPr>
      </w:pPr>
      <w:bookmarkStart w:id="0" w:name="Nr"/>
      <w:bookmarkStart w:id="1" w:name="Pavadinimas"/>
      <w:r w:rsidRPr="00CE4F49">
        <w:rPr>
          <w:szCs w:val="24"/>
        </w:rPr>
        <w:t>Vadovaudamasi Lietuvos Respublikos vietos savivaldos įstatymo</w:t>
      </w:r>
      <w:r>
        <w:rPr>
          <w:szCs w:val="24"/>
        </w:rPr>
        <w:t xml:space="preserve"> </w:t>
      </w:r>
      <w:r w:rsidRPr="00653D40">
        <w:rPr>
          <w:szCs w:val="24"/>
          <w:lang w:eastAsia="lt-LT"/>
        </w:rPr>
        <w:t>6 straipsnio 13 punktu</w:t>
      </w:r>
      <w:r w:rsidRPr="007B38D6">
        <w:rPr>
          <w:szCs w:val="24"/>
          <w:lang w:eastAsia="lt-LT"/>
        </w:rPr>
        <w:t>,</w:t>
      </w:r>
      <w:r>
        <w:rPr>
          <w:szCs w:val="24"/>
          <w:lang w:eastAsia="lt-LT"/>
        </w:rPr>
        <w:br/>
      </w:r>
      <w:r w:rsidRPr="00CE4F49">
        <w:rPr>
          <w:szCs w:val="24"/>
        </w:rPr>
        <w:t xml:space="preserve">18 straipsnio 1 dalimi ir Lietuvos Respublikos </w:t>
      </w:r>
      <w:r>
        <w:rPr>
          <w:szCs w:val="24"/>
        </w:rPr>
        <w:t>b</w:t>
      </w:r>
      <w:r w:rsidRPr="00CE4F49">
        <w:rPr>
          <w:szCs w:val="24"/>
        </w:rPr>
        <w:t>iudžeto sandaros įstatymo 4 straipsnio 2 dalimi, 5</w:t>
      </w:r>
      <w:r>
        <w:rPr>
          <w:szCs w:val="24"/>
        </w:rPr>
        <w:t> </w:t>
      </w:r>
      <w:r w:rsidRPr="00CE4F49">
        <w:rPr>
          <w:szCs w:val="24"/>
        </w:rPr>
        <w:t>straipsnio 1 dalimi, Panevėžio miesto savivaldybės taryba  n u s p r e n d ž i a:</w:t>
      </w:r>
    </w:p>
    <w:p w14:paraId="6F015C10" w14:textId="77777777" w:rsidR="00AD08B3" w:rsidRPr="00653D40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653D40">
        <w:rPr>
          <w:szCs w:val="24"/>
        </w:rPr>
        <w:t>1.</w:t>
      </w:r>
      <w:r>
        <w:rPr>
          <w:szCs w:val="24"/>
        </w:rPr>
        <w:t xml:space="preserve"> </w:t>
      </w:r>
      <w:r w:rsidRPr="00653D40">
        <w:rPr>
          <w:szCs w:val="24"/>
        </w:rPr>
        <w:t>Pakeisti Panevėžio miesto savivaldybės kultūros ir meno projektų kofinansavimo nuostatus, patvirtintus Panevėžio miesto savivaldybės tarybos 2020 m. rugpjūčio 27 d. sprendimu Nr.</w:t>
      </w:r>
      <w:r>
        <w:rPr>
          <w:szCs w:val="24"/>
        </w:rPr>
        <w:t> </w:t>
      </w:r>
      <w:r w:rsidRPr="00653D40">
        <w:rPr>
          <w:szCs w:val="24"/>
        </w:rPr>
        <w:t>1-229 „Dėl Panevėžio miesto kultūros ir meno projektų kofinansavimo nuostatų patvirtinimo“, taip:</w:t>
      </w:r>
    </w:p>
    <w:p w14:paraId="2235B6F8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8</w:t>
      </w:r>
      <w:r>
        <w:rPr>
          <w:szCs w:val="24"/>
        </w:rPr>
        <w:t>, 9</w:t>
      </w:r>
      <w:r w:rsidRPr="008A78B4">
        <w:rPr>
          <w:szCs w:val="24"/>
        </w:rPr>
        <w:t xml:space="preserve"> punkt</w:t>
      </w:r>
      <w:r>
        <w:rPr>
          <w:szCs w:val="24"/>
        </w:rPr>
        <w:t>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 </w:t>
      </w:r>
    </w:p>
    <w:p w14:paraId="01B903F7" w14:textId="77777777" w:rsidR="00AD08B3" w:rsidRPr="008A78B4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8A78B4">
        <w:rPr>
          <w:szCs w:val="24"/>
        </w:rPr>
        <w:t xml:space="preserve">„8. Projektams, gavusiems dalinį finansavimą iš Lietuvos kultūros tarybos rėmimo ir kitų valstybės fondų, skiriamas ne mažiau kaip 30 procentų </w:t>
      </w:r>
      <w:r w:rsidRPr="00CB27E5">
        <w:rPr>
          <w:szCs w:val="24"/>
        </w:rPr>
        <w:t xml:space="preserve">prisidėjimas </w:t>
      </w:r>
      <w:r w:rsidRPr="008A78B4">
        <w:rPr>
          <w:szCs w:val="24"/>
        </w:rPr>
        <w:t xml:space="preserve">iš savivaldybės biudžeto Kultūros ir meno programos, neviršijant einamaisiais metais Savivaldybės </w:t>
      </w:r>
      <w:r w:rsidRPr="00CB27E5">
        <w:rPr>
          <w:szCs w:val="24"/>
        </w:rPr>
        <w:t xml:space="preserve">prisidėjimui </w:t>
      </w:r>
      <w:r w:rsidRPr="008A78B4">
        <w:rPr>
          <w:szCs w:val="24"/>
        </w:rPr>
        <w:t>numatytos sumos projektams kofinansuoti.</w:t>
      </w:r>
    </w:p>
    <w:p w14:paraId="31D9D33A" w14:textId="77777777" w:rsidR="00AD08B3" w:rsidRDefault="00AD08B3" w:rsidP="00AD08B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9. Kvietimas ir visa informacija dėl projektų kofinansavimo kitiems metams kasmet skelbiama Savivaldybės interneto svetainėje (</w:t>
      </w:r>
      <w:r w:rsidRPr="00062E91">
        <w:rPr>
          <w:szCs w:val="24"/>
        </w:rPr>
        <w:t>www.panevezys.lt</w:t>
      </w:r>
      <w:r>
        <w:rPr>
          <w:szCs w:val="24"/>
        </w:rPr>
        <w:t xml:space="preserve">) </w:t>
      </w:r>
      <w:r w:rsidRPr="00C71F70">
        <w:rPr>
          <w:color w:val="000000" w:themeColor="text1"/>
          <w:szCs w:val="24"/>
        </w:rPr>
        <w:t>Kultūros ir meno skyriaus iniciatyva.“.</w:t>
      </w:r>
    </w:p>
    <w:p w14:paraId="0C89304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11.4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060D632B" w14:textId="77777777" w:rsidR="00AD08B3" w:rsidRPr="007C387C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„11.4. numatomų dalyvių ir (ar) partnerių sutikimų dalyvauti projekte kopijos;“.</w:t>
      </w:r>
    </w:p>
    <w:p w14:paraId="4AA2208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Pripažinti netekusiu galios 11.5 papunktį.</w:t>
      </w:r>
    </w:p>
    <w:p w14:paraId="48C6552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 w:rsidRPr="008A78B4">
        <w:rPr>
          <w:szCs w:val="24"/>
        </w:rPr>
        <w:t>Pakeisti 12 punktą ir jį išdėstyti taip:</w:t>
      </w:r>
    </w:p>
    <w:p w14:paraId="7BBC790C" w14:textId="77777777" w:rsidR="00AD08B3" w:rsidRDefault="00AD08B3" w:rsidP="00AD08B3">
      <w:pPr>
        <w:tabs>
          <w:tab w:val="left" w:pos="1134"/>
        </w:tabs>
        <w:spacing w:line="360" w:lineRule="auto"/>
        <w:ind w:firstLine="851"/>
        <w:jc w:val="both"/>
        <w:rPr>
          <w:color w:val="000000" w:themeColor="text1"/>
        </w:rPr>
      </w:pPr>
      <w:r w:rsidRPr="008A78B4">
        <w:rPr>
          <w:szCs w:val="24"/>
        </w:rPr>
        <w:t xml:space="preserve">„12. Pareiškėjas, kuris teikia paraišką dėl projekto finansavimo Lietuvos kultūros tarybos rėmimo ir kitiems valstybės fondams ir siekia gauti Savivaldybės garantinį raštą dėl šio projekto kofinansavimo, turi pateikti paraišką Savivaldybės administracijai </w:t>
      </w:r>
      <w:r w:rsidRPr="00C71F70">
        <w:rPr>
          <w:color w:val="000000" w:themeColor="text1"/>
          <w:szCs w:val="24"/>
        </w:rPr>
        <w:t>iki kvietime nurodytos datos.“.</w:t>
      </w:r>
      <w:r w:rsidRPr="00C71F70">
        <w:rPr>
          <w:color w:val="000000" w:themeColor="text1"/>
        </w:rPr>
        <w:t xml:space="preserve"> </w:t>
      </w:r>
    </w:p>
    <w:p w14:paraId="087CCC0E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25.1, 25.2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36ACF0F4" w14:textId="77777777" w:rsidR="00AD08B3" w:rsidRPr="00C71F70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„25.1. projekto atitiktis prioritetams (30-20</w:t>
      </w:r>
      <w:r w:rsidRPr="00C71F70">
        <w:rPr>
          <w:color w:val="000000" w:themeColor="text1"/>
        </w:rPr>
        <w:t>-15-</w:t>
      </w:r>
      <w:r>
        <w:t>0);</w:t>
      </w:r>
    </w:p>
    <w:p w14:paraId="23A49F80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25.2. projekto idėjos aktualumas, pagrįstumas ir inovatyvumas (20-15-</w:t>
      </w:r>
      <w:r w:rsidRPr="00062E91">
        <w:t>10</w:t>
      </w:r>
      <w:r>
        <w:t>-5-0);“.</w:t>
      </w:r>
    </w:p>
    <w:p w14:paraId="7D87C9B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 xml:space="preserve"> Pakeisti 25.4, 25.5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5D515D1F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„25.4. projekto planuojamų veiklų ir rezultatų viešinimas ir sklaida (</w:t>
      </w:r>
      <w:r w:rsidRPr="00062E91">
        <w:t>10</w:t>
      </w:r>
      <w:r>
        <w:t>-5-3-0);</w:t>
      </w:r>
    </w:p>
    <w:p w14:paraId="156E5597" w14:textId="77777777" w:rsidR="00AD08B3" w:rsidRPr="00285498" w:rsidRDefault="00AD08B3" w:rsidP="00AD08B3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>
        <w:t>25.5. projekto veiklų prieinamumo didinimas ir Panevėžio miesto gyventojų įtrauktis (</w:t>
      </w:r>
      <w:r w:rsidRPr="00062E91">
        <w:t>10</w:t>
      </w:r>
      <w:r>
        <w:t>-5-3-0);“.</w:t>
      </w:r>
    </w:p>
    <w:p w14:paraId="44D647D7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38.4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6B8ECF9B" w14:textId="77777777" w:rsidR="00AD08B3" w:rsidRPr="00147B56" w:rsidRDefault="00AD08B3" w:rsidP="00AD08B3">
      <w:pPr>
        <w:tabs>
          <w:tab w:val="left" w:pos="1134"/>
        </w:tabs>
        <w:spacing w:line="360" w:lineRule="auto"/>
        <w:ind w:firstLine="851"/>
        <w:jc w:val="both"/>
      </w:pPr>
      <w:r>
        <w:t>„38.4. paslaugų pirkimo išlaidoms (</w:t>
      </w:r>
      <w:r w:rsidRPr="00E640AD">
        <w:t xml:space="preserve">patalpų, techninės įrangos, transporto nuomos, leidybos, </w:t>
      </w:r>
      <w:r w:rsidRPr="00E640AD">
        <w:rPr>
          <w:szCs w:val="24"/>
        </w:rPr>
        <w:t>apgyvendinimo</w:t>
      </w:r>
      <w:r w:rsidRPr="00E640AD">
        <w:t>, maitinimo ir kitoms atlygintinoms paslaugoms)</w:t>
      </w:r>
      <w:r>
        <w:t>;“.</w:t>
      </w:r>
    </w:p>
    <w:p w14:paraId="60BF589B" w14:textId="77777777" w:rsidR="00AD08B3" w:rsidRPr="00EF287A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1, 2, 3</w:t>
      </w:r>
      <w:r>
        <w:rPr>
          <w:szCs w:val="24"/>
        </w:rPr>
        <w:t>, 5, 7</w:t>
      </w:r>
      <w:r w:rsidRPr="008A78B4">
        <w:rPr>
          <w:szCs w:val="24"/>
        </w:rPr>
        <w:t xml:space="preserve"> priedus ir juos išdėstyti nauja redakcija (pridedama).</w:t>
      </w:r>
    </w:p>
    <w:bookmarkEnd w:id="0"/>
    <w:bookmarkEnd w:id="1"/>
    <w:p w14:paraId="27B71058" w14:textId="77777777" w:rsidR="00AD08B3" w:rsidRPr="00217925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>2. Nustatyti, kad sprendimas skelbiamas Teisės aktų registre ir Panevėžio miesto savivaldybės interneto svetainėje.</w:t>
      </w:r>
    </w:p>
    <w:p w14:paraId="34FAD83C" w14:textId="77777777" w:rsidR="00AD08B3" w:rsidRPr="00EF287A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 xml:space="preserve">3. Nustatyti, kad sprendimas įsigalioja kitą dieną po oficialaus paskelbimo Teisės aktų </w:t>
      </w:r>
      <w:r w:rsidRPr="00EF287A">
        <w:rPr>
          <w:szCs w:val="24"/>
        </w:rPr>
        <w:t>registre</w:t>
      </w:r>
      <w:r>
        <w:rPr>
          <w:szCs w:val="24"/>
        </w:rPr>
        <w:t>.</w:t>
      </w:r>
    </w:p>
    <w:p w14:paraId="16464E97" w14:textId="77777777" w:rsidR="00AD08B3" w:rsidRDefault="00AD08B3" w:rsidP="00AD08B3">
      <w:pPr>
        <w:jc w:val="both"/>
        <w:rPr>
          <w:szCs w:val="24"/>
        </w:rPr>
      </w:pPr>
    </w:p>
    <w:p w14:paraId="2241B3B3" w14:textId="77777777" w:rsidR="00AD08B3" w:rsidRDefault="00AD08B3" w:rsidP="00AD08B3">
      <w:pPr>
        <w:jc w:val="both"/>
        <w:rPr>
          <w:szCs w:val="24"/>
        </w:rPr>
      </w:pPr>
    </w:p>
    <w:p w14:paraId="4D97A062" w14:textId="77777777" w:rsidR="00AD08B3" w:rsidRPr="00CE4F49" w:rsidRDefault="00AD08B3" w:rsidP="00AD08B3">
      <w:pPr>
        <w:jc w:val="both"/>
        <w:rPr>
          <w:szCs w:val="24"/>
        </w:rPr>
      </w:pPr>
    </w:p>
    <w:p w14:paraId="4CF0BEF2" w14:textId="77777777" w:rsidR="00AD08B3" w:rsidRPr="00CE4F49" w:rsidRDefault="00AD08B3" w:rsidP="00AD08B3">
      <w:pPr>
        <w:tabs>
          <w:tab w:val="left" w:pos="6663"/>
        </w:tabs>
        <w:jc w:val="center"/>
        <w:rPr>
          <w:rFonts w:eastAsia="Calibri"/>
          <w:szCs w:val="24"/>
        </w:rPr>
      </w:pPr>
      <w:r w:rsidRPr="00CE4F49">
        <w:rPr>
          <w:rFonts w:eastAsia="Calibri"/>
          <w:szCs w:val="24"/>
        </w:rPr>
        <w:t>Savivaldybės meras</w:t>
      </w:r>
      <w:r w:rsidRPr="00CE4F49">
        <w:rPr>
          <w:rFonts w:eastAsia="Calibri"/>
          <w:szCs w:val="24"/>
        </w:rPr>
        <w:tab/>
        <w:t>Rytis Mykolas Račkauskas</w:t>
      </w:r>
    </w:p>
    <w:p w14:paraId="4ADA209B" w14:textId="77777777" w:rsidR="00AD08B3" w:rsidRDefault="00AD08B3" w:rsidP="00AD08B3">
      <w:pPr>
        <w:rPr>
          <w:rFonts w:eastAsia="Calibri"/>
          <w:szCs w:val="24"/>
        </w:rPr>
      </w:pPr>
    </w:p>
    <w:p w14:paraId="2D21BA38" w14:textId="77777777" w:rsidR="00AD08B3" w:rsidRDefault="00AD08B3" w:rsidP="00AD08B3">
      <w:pPr>
        <w:rPr>
          <w:rFonts w:eastAsia="Calibri"/>
          <w:szCs w:val="24"/>
        </w:rPr>
      </w:pPr>
    </w:p>
    <w:p w14:paraId="01F1BD01" w14:textId="77777777" w:rsidR="00AD08B3" w:rsidRPr="00CE4F49" w:rsidRDefault="00AD08B3" w:rsidP="00AD08B3">
      <w:pPr>
        <w:rPr>
          <w:rFonts w:eastAsia="Calibri"/>
          <w:szCs w:val="24"/>
        </w:rPr>
      </w:pPr>
      <w:r w:rsidRPr="00CE4F49">
        <w:rPr>
          <w:rFonts w:eastAsia="Calibri"/>
          <w:szCs w:val="24"/>
        </w:rPr>
        <w:br w:type="page"/>
      </w:r>
    </w:p>
    <w:p w14:paraId="31EC8DDB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5B0AD0C4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48F7E79D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97D47E7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>1 priedas</w:t>
      </w:r>
    </w:p>
    <w:p w14:paraId="063C48E8" w14:textId="77777777" w:rsidR="00AD08B3" w:rsidRPr="00CE4F49" w:rsidRDefault="00AD08B3" w:rsidP="00AD08B3">
      <w:pPr>
        <w:ind w:firstLine="5529"/>
        <w:jc w:val="both"/>
        <w:rPr>
          <w:szCs w:val="24"/>
        </w:rPr>
      </w:pPr>
    </w:p>
    <w:p w14:paraId="51C5938B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23BA1C3B" w14:textId="77777777" w:rsidR="00AD08B3" w:rsidRPr="00CE4F49" w:rsidRDefault="00AD08B3" w:rsidP="00AD08B3">
      <w:pPr>
        <w:ind w:left="1518" w:hanging="1518"/>
        <w:jc w:val="center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(Kultūros ir meno projektų kofinansavimo paraiškos forma)</w:t>
      </w:r>
    </w:p>
    <w:p w14:paraId="35D9CA04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7F27D956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71076831" wp14:editId="4435256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6160" cy="333375"/>
                <wp:effectExtent l="0" t="0" r="27940" b="28575"/>
                <wp:wrapNone/>
                <wp:docPr id="29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478A2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76831" id="_x0000_t202" coordsize="21600,21600" o:spt="202" path="m,l,21600r21600,l21600,xe">
                <v:stroke joinstyle="miter"/>
                <v:path gradientshapeok="t" o:connecttype="rect"/>
              </v:shapetype>
              <v:shape id="Frame12" o:spid="_x0000_s1026" type="#_x0000_t202" style="position:absolute;left:0;text-align:left;margin-left:429.6pt;margin-top:.7pt;width:480.8pt;height:26.2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GuWL0wEAALMDAAAOAAAAZHJzL2Uyb0RvYy54bWysU9uO2yAQfa/Uf0C8N75sku1acVZtV6kq VW2lbT8AY4iRgKFAYufvOxBvNtt9q8oDMJzxmZkz4839ZDQ5Ch8U2JZWi5ISYTn0yu5b+uvn7t17 SkJktmcarGjpSQR6v337ZjO6RtQwgO6FJ0hiQzO6lg4xuqYoAh+EYWEBTlgEJXjDIpp+X/Sejchu dFGX5boYwffOAxch4OvDGaTbzC+l4PG7lEFEoluKucW8+7x3aS+2G9bsPXOD4nMa7B+yMExZDHqh emCRkYNXr6iM4h4CyLjgYAqQUnGRa8BqqvKvah4H5kSuBcUJ7iJT+H+0/Nvxhyeqb2l9R4llBnu0 83hUddJmdKFBl0eHTnH6CBP2+Ok94GMqeZLepBOLIYijyqeLsmKKhOPjuirX1RohjtgNrttVoime v3Y+xM8CDEmXlnrsXBaUHb+GeHZ9cknBAmjV75TW2fD77pP25Miwy7u8ZvYXbtqSEVO5WZWZ+QUW rinKvF5TYLraYtZJlXP16Ranbpql6qA/oVIjzlNLw+8D84IS/cViw+6q5TINYDaWq9saDX+NdNcI s3wAHNOzBhY+HCJIlXVIIc9x5kxwMrKS8xSn0bu2s9fzv7b9AwAA//8DAFBLAwQUAAYACAAAACEA 9nP3a9oAAAAFAQAADwAAAGRycy9kb3ducmV2LnhtbEyPwU7DMBBE70j9B2uRuFGnDUQ0xKkKEhLi RptLb268TSLsdWS7Tfh7lhMcd2Y087bazs6KK4Y4eFKwWmYgkFpvBuoUNIe3+ycQMWky2npCBd8Y YVsvbipdGj/RJ173qRNcQrHUCvqUxlLK2PbodFz6EYm9sw9OJz5DJ03QE5c7K9dZVkinB+KFXo/4 2mP7tb84Be/FSzpiYz5Mvs791Mg2nG1U6u523j2DSDinvzD84jM61Mx08hcyUVgF/Ehi9QEEm5ti VYA4KXjMNyDrSv6nr38AAAD//wMAUEsBAi0AFAAGAAgAAAAhALaDOJL+AAAA4QEAABMAAAAAAAAA AAAAAAAAAAAAAFtDb250ZW50X1R5cGVzXS54bWxQSwECLQAUAAYACAAAACEAOP0h/9YAAACUAQAA CwAAAAAAAAAAAAAAAAAvAQAAX3JlbHMvLnJlbHNQSwECLQAUAAYACAAAACEAiRrli9MBAACzAwAA DgAAAAAAAAAAAAAAAAAuAgAAZHJzL2Uyb0RvYy54bWxQSwECLQAUAAYACAAAACEA9nP3a9oAAAAF AQAADwAAAAAAAAAAAAAAAAAtBAAAZHJzL2Rvd25yZXYueG1sUEsFBgAAAAAEAAQA8wAAADQFAAAA AA== " strokeweight=".5pt">
                <v:textbox>
                  <w:txbxContent>
                    <w:p w14:paraId="6A478A2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9A8EF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7162B9DB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pavadinimas)</w:t>
      </w:r>
    </w:p>
    <w:p w14:paraId="7380E90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45E88ECC" wp14:editId="05BB12A9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096000" cy="333375"/>
                <wp:effectExtent l="0" t="0" r="19050" b="28575"/>
                <wp:wrapNone/>
                <wp:docPr id="3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58CEBDD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88ECC" id="_x0000_s1027" type="#_x0000_t202" style="position:absolute;left:0;text-align:left;margin-left:428.8pt;margin-top:13.7pt;width:480pt;height:26.25pt;z-index:25167257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fSZ1wEAALoDAAAOAAAAZHJzL2Uyb0RvYy54bWysU9tu2zAMfR+wfxD0vti5djXiFNuKDAOG dUC3D5BlKRag2ygldv5+lJym7vpWTA+SKNKHh4f09m4wmpwEBOVsTeezkhJhuWuVPdT096/9h4+U hMhsy7SzoqZnEejd7v27be8rsXCd060AgiA2VL2vaRejr4oi8E4YFmbOC4tO6cCwiCYcihZYj+hG F4uy3BS9g9aD4yIEfL0fnXSX8aUUPD5IGUQkuqbILeYd8t6kvdhtWXUA5jvFLzTYG1gYpiwmvULd s8jIEdQrKKM4uOBknHFnCiel4iLXgNXMy3+qeeyYF7kWFCf4q0zh/8HyH6efQFRb0yXKY5nBHu0B j/kiadP7UGHIo8egOHx2A/b46T3gYyp5kGDSicUQ9CPM+aqsGCLh+LgpbzdliS6OviWum3WCKZ6/ 9hDiV+EMSZeaAnYuC8pO30McQ59CUrLgtGr3SutswKH5ooGcGHZ5n9cF/UWYtqRHKst1mZFf+MIU ApkmsmPWSRjS1RZZJ1XG6tMtDs2QFbwq07j2jIL1OFY1DX+ODAQl+pvFvt3OV6s0h9lYrW8WaMDU 00w9zPLO4bSOUlj36RidVFmOlHnMcyGEA5IFvQxzmsCpnaOef7ndXwAAAP//AwBQSwMEFAAGAAgA AAAhAFAiJTbaAAAABgEAAA8AAABkcnMvZG93bnJldi54bWxMj8FOwzAQRO9I/IO1SNyo0xSlJMSp AAkJcaPkws2Nt0lUex3ZbhP+nuUEx50Zzbytd4uz4oIhjp4UrFcZCKTOm5F6Be3n690DiJg0GW09 oYJvjLBrrq9qXRk/0wde9qkXXEKx0gqGlKZKytgN6HRc+QmJvaMPTic+Qy9N0DOXOyvzLCuk0yPx wqAnfBmwO+3PTsFb8Zy+sDXvZpNv/NzKLhxtVOr2Znl6BJFwSX9h+MVndGiY6eDPZKKwCviRpCDf 3oNgtywyFg4KtmUJsqnlf/zmBwAA//8DAFBLAQItABQABgAIAAAAIQC2gziS/gAAAOEBAAATAAAA AAAAAAAAAAAAAAAAAABbQ29udGVudF9UeXBlc10ueG1sUEsBAi0AFAAGAAgAAAAhADj9If/WAAAA lAEAAAsAAAAAAAAAAAAAAAAALwEAAF9yZWxzLy5yZWxzUEsBAi0AFAAGAAgAAAAhAFax9JnXAQAA ugMAAA4AAAAAAAAAAAAAAAAALgIAAGRycy9lMm9Eb2MueG1sUEsBAi0AFAAGAAgAAAAhAFAiJTba AAAABgEAAA8AAAAAAAAAAAAAAAAAMQQAAGRycy9kb3ducmV2LnhtbFBLBQYAAAAABAAEAPMAAAA4 BQAAAAA= " strokeweight=".5pt">
                <v:textbox>
                  <w:txbxContent>
                    <w:p w14:paraId="558CEBDD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80C01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F715C34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5AEB08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sz w:val="22"/>
          <w:szCs w:val="22"/>
          <w:lang w:eastAsia="zh-CN"/>
        </w:rPr>
        <w:t>(juridinio asmens teisinė forma, juridinio asmens kodas)</w:t>
      </w:r>
    </w:p>
    <w:p w14:paraId="05B455B5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74C79C1B" wp14:editId="28BCB949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333375"/>
                <wp:effectExtent l="0" t="0" r="19050" b="28575"/>
                <wp:wrapNone/>
                <wp:docPr id="3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415F5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79C1B" id="_x0000_s1028" type="#_x0000_t202" style="position:absolute;left:0;text-align:left;margin-left:428.8pt;margin-top:13.65pt;width:480pt;height:26.25pt;z-index:25167360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wi22AEAALoDAAAOAAAAZHJzL2Uyb0RvYy54bWysU9tu2zAMfR+wfxD0vtjOrasRp9hWZBgw rAO6fYAiS7EA3UYpsfP3o+Q0dde3YnqQRJE+PDykN3eD0eQkIChnG1rNSkqE5a5V9tDQ3792Hz5S EiKzLdPOioaeRaB32/fvNr2vxdx1TrcCCILYUPe+oV2Mvi6KwDthWJg5Lyw6pQPDIppwKFpgPaIb XczLcl30DloPjosQ8PV+dNJtxpdS8PggZRCR6IYit5h3yPs+7cV2w+oDMN8pfqHB3sDCMGUx6RXq nkVGjqBeQRnFwQUn44w7UzgpFRe5BqymKv+p5rFjXuRaUJzgrzKF/wfLf5x+AlFtQxcVJZYZ7NEO 8KjmSZvehxpDHj0GxeGzG7DHT+8BH1PJgwSTTiyGoB9VPl+VFUMkHB/X5e26LNHF0bfAdbNKMMXz 1x5C/CqcIenSUMDOZUHZ6XuIY+hTSEoWnFbtTmmdDTjsv2ggJ4Zd3uV1QX8Rpi3pkcpiVWbkF74w hUCmieyYdRKGdLVF1kmVsfp0i8N+yApeFdu79oyC9ThWDQ1/jgwEJfqbxb7dVstlmsNsLFc3czRg 6tlPPczyzuG0jlJY9+kYnVRZjpR5zHMhhAOSBb0Mc5rAqZ2jnn+57V8AAAD//wMAUEsDBBQABgAI AAAAIQBhgXe92gAAAAYBAAAPAAAAZHJzL2Rvd25yZXYueG1sTI/BTsMwEETvSPyDtZW4UaeJlLYh mwqQkBA3Si7c3HibRNjryHab8PeYExx3ZjTztj4s1ogr+TA6RtisMxDEndMj9wjtx8v9DkSIirUy jgnhmwIcmtubWlXazfxO12PsRSrhUCmEIcapkjJ0A1kV1m4iTt7ZeatiOn0vtVdzKrdG5llWSqtG TguDmuh5oO7reLEIr+VT/KRWv+kiL9zcys6fTUC8Wy2PDyAiLfEvDL/4CR2axHRyF9ZBGIT0SETI twWI5O7LLAknhO1+B7Kp5X/85gcAAP//AwBQSwECLQAUAAYACAAAACEAtoM4kv4AAADhAQAAEwAA AAAAAAAAAAAAAAAAAAAAW0NvbnRlbnRfVHlwZXNdLnhtbFBLAQItABQABgAIAAAAIQA4/SH/1gAA AJQBAAALAAAAAAAAAAAAAAAAAC8BAABfcmVscy8ucmVsc1BLAQItABQABgAIAAAAIQCxPwi22AEA ALoDAAAOAAAAAAAAAAAAAAAAAC4CAABkcnMvZTJvRG9jLnhtbFBLAQItABQABgAIAAAAIQBhgXe9 2gAAAAYBAAAPAAAAAAAAAAAAAAAAADIEAABkcnMvZG93bnJldi54bWxQSwUGAAAAAAQABADzAAAA OQUAAAAA " strokeweight=".5pt">
                <v:textbox>
                  <w:txbxContent>
                    <w:p w14:paraId="1A415F5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8A89D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879812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85C8139" w14:textId="77777777" w:rsidR="00AD08B3" w:rsidRPr="00CE4F49" w:rsidRDefault="00AD08B3" w:rsidP="00AD08B3">
      <w:pPr>
        <w:jc w:val="center"/>
        <w:rPr>
          <w:lang w:eastAsia="zh-CN"/>
        </w:rPr>
      </w:pPr>
      <w:r w:rsidRPr="00CE4F49">
        <w:rPr>
          <w:sz w:val="22"/>
          <w:szCs w:val="22"/>
          <w:lang w:eastAsia="zh-CN"/>
        </w:rPr>
        <w:t>(juridinio asmens buveinė, tel. numeris, el. pašto adresas)</w:t>
      </w:r>
    </w:p>
    <w:p w14:paraId="2FD62932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5F733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B1CFA90" wp14:editId="51C5465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06160" cy="333375"/>
                <wp:effectExtent l="0" t="0" r="27940" b="28575"/>
                <wp:wrapNone/>
                <wp:docPr id="3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F46A12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CFA90" id="_x0000_s1029" type="#_x0000_t202" style="position:absolute;left:0;text-align:left;margin-left:429.6pt;margin-top:2.2pt;width:480.8pt;height:26.25pt;z-index:25167564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pTnE1QEAALoDAAAOAAAAZHJzL2Uyb0RvYy54bWysU9uO2yAQfa/Uf0C8N7Zz29aKs2q7SlWp 6lba9gMwhhgJGAokdv6+A06y2e5bVR6A4YzPzJwZb+5Ho8lR+KDANrSalZQIy6FTdt/QXz93795T EiKzHdNgRUNPItD77ds3m8HVYg496E54giQ21INraB+jq4si8F4YFmbghEVQgjcsoun3RefZgOxG F/OyXBcD+M554CIEfH2YQLrN/FIKHh+lDCIS3VDMLebd571Ne7HdsHrvmesVP6fB/iELw5TFoFeq BxYZOXj1isoo7iGAjDMOpgApFRe5BqymKv+q5qlnTuRaUJzgrjKF/0fLvx9/eKK6hi5WlFhmsEc7 j0c1T9oMLtTo8uTQKY6fYMQeX94DPqaSR+lNOrEYgjiqfLoqK8ZIOD6uq3JdrRHiiC1w3a0STfH8 tfMhfhFgSLo01GPnsqDs+C3EyfXikoIF0KrbKa2z4fftZ+3JkWGXd3md2V+4aUsGTGWxKjPzCyzc UpR5vabAdLXFrJMqU/XpFsd2nBS8KNNCd0LBBhyrhobfB+YFJfqrxb59qJbLNIfZWK7u5mj4W6S9 RZjlPeC0TlJY+HiIIFWWI0We4pwTwgHJgp6HOU3grZ29nn+57R8AAAD//wMAUEsDBBQABgAIAAAA IQBJ4t6u2gAAAAUBAAAPAAAAZHJzL2Rvd25yZXYueG1sTI/NTsMwEITvSLyDtUjcqNMfLBqyqQAJ CXGjzYWbG2+TCHsd2W4T3h5zguNoRjPfVLvZWXGhEAfPCMtFAYK49WbgDqE5vN49gIhJs9HWMyF8 U4RdfX1V6dL4iT/osk+dyCUcS43QpzSWUsa2J6fjwo/E2Tv54HTKMnTSBD3lcmflqiiUdHrgvNDr kV56ar/2Z4fwpp7TJzXm3axXaz81sg0nGxFvb+anRxCJ5vQXhl/8jA51Zjr6M5soLEI+khA2GxDZ 3KqlAnFEuFdbkHUl/9PXPwAAAP//AwBQSwECLQAUAAYACAAAACEAtoM4kv4AAADhAQAAEwAAAAAA AAAAAAAAAAAAAAAAW0NvbnRlbnRfVHlwZXNdLnhtbFBLAQItABQABgAIAAAAIQA4/SH/1gAAAJQB AAALAAAAAAAAAAAAAAAAAC8BAABfcmVscy8ucmVsc1BLAQItABQABgAIAAAAIQCZpTnE1QEAALoD AAAOAAAAAAAAAAAAAAAAAC4CAABkcnMvZTJvRG9jLnhtbFBLAQItABQABgAIAAAAIQBJ4t6u2gAA AAUBAAAPAAAAAAAAAAAAAAAAAC8EAABkcnMvZG93bnJldi54bWxQSwUGAAAAAAQABADzAAAANgUA AAAA " strokeweight=".5pt">
                <v:textbox>
                  <w:txbxContent>
                    <w:p w14:paraId="58F46A12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1F155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0F141170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banko rekvizitai: banko pavadinimas, biudžetinės sąskaitos Nr.)</w:t>
      </w:r>
    </w:p>
    <w:p w14:paraId="0FEDBB1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18297F42" wp14:editId="0B03CB2A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096000" cy="333375"/>
                <wp:effectExtent l="0" t="0" r="19050" b="28575"/>
                <wp:wrapNone/>
                <wp:docPr id="34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39614F9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7F42" id="_x0000_s1030" type="#_x0000_t202" style="position:absolute;left:0;text-align:left;margin-left:428.8pt;margin-top:14.75pt;width:480pt;height:26.25pt;z-index:25167462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TKCz2AEAALoDAAAOAAAAZHJzL2Uyb0RvYy54bWysU9uO0zAQfUfiHyy/06TXZaOmK2BVhIRY pIUPcBy7seQbY7dJ/56x03az8Ibwg+3xTM6cOTPZPgxGk5OAoJyt6XxWUiIsd62yh5r+/LF/956S EJltmXZW1PQsAn3YvX2z7X0lFq5zuhVAEMSGqvc17WL0VVEE3gnDwsx5YdEpHRgW0YRD0QLrEd3o YlGWm6J30HpwXISAr4+jk+4yvpSCxycpg4hE1xS5xbxD3pu0F7stqw7AfKf4hQb7BxaGKYtJb1CP LDJyBPUXlFEcXHAyzrgzhZNScZFrwGrm5R/VPHfMi1wLihP8Tabw/2D5t9N3IKqt6XJFiWUGe7QH POaLpE3vQ4Uhzx6D4vDRDdjj63vAx1TyIMGkE4sh6EeVzzdlxRAJx8dNeb8pS3Rx9C1x3a0TTPHy tYcQPwtnSLrUFLBzWVB2+hriGHoNScmC06rdK62zAYfmkwZyYtjlfV4X9Fdh2pIeqSzXZUZ+5QtT CGSayI5ZJ2FIV1tknVQZq0+3ODRDVnB1VaZx7RkF63Gsahp+HRkISvQXi327n69WaQ6zsVrfLdCA qaeZepjlncNpHaWw7sMxOqmyHCnzmOdCCAckC3oZ5jSBUztHvfxyu98AAAD//wMAUEsDBBQABgAI AAAAIQDwrBVr2gAAAAYBAAAPAAAAZHJzL2Rvd25yZXYueG1sTI/NTsMwEITvSLyDtUjcqE0qojZk UwESEuJGmws3N94mEf6JbLcJb89yguPOjGa+rXeLs+JCMY3BI9yvFAjyXTCj7xHaw+vdBkTK2htt gyeEb0qwa66val2ZMPsPuuxzL7jEp0ojDDlPlZSpG8jptAoTefZOITqd+Yy9NFHPXO6sLJQqpdOj 54VBT/QyUPe1PzuEt/I5f1Jr3s26WIe5lV082YR4e7M8PYLItOS/MPziMzo0zHQMZ2+SsAj8SEYo tg8g2N2WioUjwqZQIJta/sdvfgAAAP//AwBQSwECLQAUAAYACAAAACEAtoM4kv4AAADhAQAAEwAA AAAAAAAAAAAAAAAAAAAAW0NvbnRlbnRfVHlwZXNdLnhtbFBLAQItABQABgAIAAAAIQA4/SH/1gAA AJQBAAALAAAAAAAAAAAAAAAAAC8BAABfcmVscy8ucmVsc1BLAQItABQABgAIAAAAIQCgTKCz2AEA ALoDAAAOAAAAAAAAAAAAAAAAAC4CAABkcnMvZTJvRG9jLnhtbFBLAQItABQABgAIAAAAIQDwrBVr 2gAAAAYBAAAPAAAAAAAAAAAAAAAAADIEAABkcnMvZG93bnJldi54bWxQSwUGAAAAAAQABADzAAAA OQUAAAAA " strokeweight=".5pt">
                <v:textbox>
                  <w:txbxContent>
                    <w:p w14:paraId="339614F9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E830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9653CB8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BD739E2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(tikslus projekto pavadinimas)</w:t>
      </w:r>
    </w:p>
    <w:p w14:paraId="1AD4612E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0A0DF8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6AC1244" w14:textId="77777777" w:rsidR="00AD08B3" w:rsidRPr="00CE4F49" w:rsidRDefault="00AD08B3" w:rsidP="00AD08B3">
      <w:pPr>
        <w:jc w:val="center"/>
        <w:rPr>
          <w:sz w:val="16"/>
          <w:szCs w:val="16"/>
          <w:lang w:eastAsia="zh-CN"/>
        </w:rPr>
      </w:pPr>
      <w:r w:rsidRPr="00CE4F49">
        <w:rPr>
          <w:b/>
          <w:szCs w:val="24"/>
          <w:lang w:eastAsia="zh-CN"/>
        </w:rPr>
        <w:t>PARAIŠKA DĖL KULTŪROS IR MENO PROJEKTŲ KOFINANSAVIMO</w:t>
      </w:r>
    </w:p>
    <w:p w14:paraId="62457479" w14:textId="77777777" w:rsidR="00AD08B3" w:rsidRPr="00CE4F49" w:rsidRDefault="00AD08B3" w:rsidP="00AD08B3">
      <w:pPr>
        <w:rPr>
          <w:szCs w:val="24"/>
          <w:lang w:eastAsia="zh-CN"/>
        </w:rPr>
      </w:pPr>
    </w:p>
    <w:p w14:paraId="1D922186" w14:textId="77777777" w:rsidR="00AD08B3" w:rsidRPr="00CE4F49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1. </w:t>
      </w:r>
      <w:r w:rsidRPr="00CE4F49">
        <w:rPr>
          <w:b/>
          <w:szCs w:val="24"/>
          <w:lang w:eastAsia="zh-CN"/>
        </w:rPr>
        <w:t>INFORMACIJA APIE PROJEKTO VYKDYTOJUS</w:t>
      </w:r>
    </w:p>
    <w:p w14:paraId="0A1CC3CF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</w:p>
    <w:p w14:paraId="0C90A389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95C8F9" wp14:editId="2C4BD39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33825" cy="466725"/>
                <wp:effectExtent l="0" t="0" r="28575" b="28575"/>
                <wp:wrapNone/>
                <wp:docPr id="1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AF6588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C8F9" id="_x0000_s1031" type="#_x0000_t202" style="position:absolute;margin-left:258.55pt;margin-top:.8pt;width:309.75pt;height:36.75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iBn51QEAALoDAAAOAAAAZHJzL2Uyb0RvYy54bWysU8lu2zAQvRfoPxC815LlJYlgOWgbuChQ NAXSfABFkRYBbh3Slvz3HdKO7TS3IjyQnEWP896MVvej0WQvIChnGzqdlJQIy12n7Lahz783n24p CZHZjmlnRUMPItD79ccPq8HXonK9050AgiA21INvaB+jr4si8F4YFibOC4tB6cCwiCZsiw7YgOhG F1VZLovBQefBcRECeh+OQbrO+FIKHh+lDCIS3VCsLeYd8t6mvVivWL0F5nvFT2Ww/6jCMGXx0TPU A4uM7EC9gTKKgwtOxgl3pnBSKi4yB2QzLf9h89QzLzIXFCf4s0zh/WD5z/0vIKrD3lWUWGawRxvA A03UZvChxpQnj0lx/OJGzHvxB3QmyqMEk04kQzCOKh/OyooxEo7O2d1sdlstKOEYmy+XN3hH+OLy tYcQvwlnSLo0FLBzWVC2/xHiMfUlJT0WnFbdRmmdDdi2XzWQPcMub/I6ob9K05YMDV3OFmVGfhUL 1xBlXm8hsFxtseqkypF9usWxHbOCmVLytK47oGADjlVDw58dA0GJ/m6xb3fT+TzNYTbmi5sKDbiO tNcRZnnvcFqPUlj3eRedVFmOyzungnBAsqCnYU4TeG3nrMsvt/4LAAD//wMAUEsDBBQABgAIAAAA IQAfJigy2gAAAAUBAAAPAAAAZHJzL2Rvd25yZXYueG1sTI/BTsMwEETvSPyDtUi9USetGiDEqQCp EuJGyYWbG2+TCHsd2W6T/n2XExx3ZjTzttrOzoozhjh4UpAvMxBIrTcDdQqar939I4iYNBltPaGC C0bY1rc3lS6Nn+gTz/vUCS6hWGoFfUpjKWVse3Q6Lv2IxN7RB6cTn6GTJuiJy52VqywrpNMD8UKv R3zrsf3Zn5yC9+I1fWNjPsx6tfZTI9twtFGpxd388gwi4Zz+wvCLz+hQM9PBn8hEYRXwI4nVAgSb Rf60AXFQ8LDJQdaV/E9fXwEAAP//AwBQSwECLQAUAAYACAAAACEAtoM4kv4AAADhAQAAEwAAAAAA AAAAAAAAAAAAAAAAW0NvbnRlbnRfVHlwZXNdLnhtbFBLAQItABQABgAIAAAAIQA4/SH/1gAAAJQB AAALAAAAAAAAAAAAAAAAAC8BAABfcmVscy8ucmVsc1BLAQItABQABgAIAAAAIQDEiBn51QEAALoD AAAOAAAAAAAAAAAAAAAAAC4CAABkcnMvZTJvRG9jLnhtbFBLAQItABQABgAIAAAAIQAfJigy2gAA AAUBAAAPAAAAAAAAAAAAAAAAAC8EAABkcnMvZG93bnJldi54bWxQSwUGAAAAAAQABADzAAAANgUA AAAA " strokeweight=".5pt">
                <v:textbox>
                  <w:txbxContent>
                    <w:p w14:paraId="1FAF6588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1.1. Juridinio asmens vadovas</w:t>
      </w:r>
    </w:p>
    <w:p w14:paraId="23DE6F40" w14:textId="77777777" w:rsidR="00AD08B3" w:rsidRPr="00CE4F49" w:rsidRDefault="00AD08B3" w:rsidP="00AD08B3">
      <w:pPr>
        <w:rPr>
          <w:szCs w:val="24"/>
          <w:lang w:eastAsia="zh-CN"/>
        </w:rPr>
      </w:pPr>
    </w:p>
    <w:p w14:paraId="275EB1BC" w14:textId="77777777" w:rsidR="00AD08B3" w:rsidRPr="00CE4F49" w:rsidRDefault="00AD08B3" w:rsidP="00AD08B3">
      <w:pPr>
        <w:rPr>
          <w:szCs w:val="24"/>
          <w:lang w:eastAsia="zh-CN"/>
        </w:rPr>
      </w:pPr>
    </w:p>
    <w:p w14:paraId="76D537B6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6CC726B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4005D14" wp14:editId="4CFFCEB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3943985" cy="466725"/>
                <wp:effectExtent l="0" t="0" r="18415" b="28575"/>
                <wp:wrapNone/>
                <wp:docPr id="13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6D6DA6A" w14:textId="77777777" w:rsidR="00AD08B3" w:rsidRPr="00BE74A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5D14" id="Frame13" o:spid="_x0000_s1032" type="#_x0000_t202" style="position:absolute;margin-left:259.35pt;margin-top:13.85pt;width:310.55pt;height:36.7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TczX2AEAALoDAAAOAAAAZHJzL2Uyb0RvYy54bWysU81u2zAMvg/YOwi6L3YSx22MOMW2IsOA YR3Q7QFkWYoFyKImKbHz9qPkJE3X2zAdKPHHH8mP9OZh7DU5CucVmJrOZzklwnBoldnX9NfP3Yd7 SnxgpmUajKjpSXj6sH3/bjPYSiygA90KRxDE+GqwNe1CsFWWed6JnvkZWGHQKcH1LKDq9lnr2IDo vc4WeV5mA7jWOuDCe7Q+Tk66TfhSCh6epPQiEF1TrC0k6ZJsosy2G1btHbOd4ucy2D9U0TNlMOkV 6pEFRg5OvYHqFXfgQYYZhz4DKRUXqQfsZp7/1c1zx6xIvSA53l5p8v8Pln8//nBEtTi7JSWG9Tij ncMLVeRmsL7CkGeLQWH8BCPGXewejbHlUbo+3tgMQT+yfLoyK8ZAOBqX62K5vl9RwtFXlOXdYhVh spevrfPhi4CexEdNHU4uEcqO33yYQi8hMZkHrdqd0jopbt981o4cGU55l84Z/VWYNmSoablc5Qn5 lc/fQuTpvIXAcrXBqiMrU/fxFcZmTAyWF2YaaE9I2IBrVVP/+8CcoER/NTi39bwo4h4mpVjdLVBx t57m1sMM7wC3daLCwMdDAKkSHTHzlOdcEC5IIvS8zHEDb/UU9fLLbf8AAAD//wMAUEsDBBQABgAI AAAAIQC5zWzE2gAAAAcBAAAPAAAAZHJzL2Rvd25yZXYueG1sTI9BS8QwFITvgv8hPMGbmzYLXalN FxUE8ebai7ds87YtJi8lyW7rv/d50uMww8w3zX71TlwwpimQhnJTgEDqg51o0NB9vNzdg0jZkDUu EGr4xgT79vqqMbUNC73j5ZAHwSWUaqNhzHmupUz9iN6kTZiR2DuF6E1mGQdpo1m43DupiqKS3kzE C6OZ8XnE/utw9hpeq6f8iZ19s1u1DUsn+3hySevbm/XxAUTGNf+F4Ref0aFlpmM4k03CaeAjWYPa 7UCwW6myBHHkWFEqkG0j//O3PwAAAP//AwBQSwECLQAUAAYACAAAACEAtoM4kv4AAADhAQAAEwAA AAAAAAAAAAAAAAAAAAAAW0NvbnRlbnRfVHlwZXNdLnhtbFBLAQItABQABgAIAAAAIQA4/SH/1gAA AJQBAAALAAAAAAAAAAAAAAAAAC8BAABfcmVscy8ucmVsc1BLAQItABQABgAIAAAAIQDLTczX2AEA ALoDAAAOAAAAAAAAAAAAAAAAAC4CAABkcnMvZTJvRG9jLnhtbFBLAQItABQABgAIAAAAIQC5zWzE 2gAAAAcBAAAPAAAAAAAAAAAAAAAAADIEAABkcnMvZG93bnJldi54bWxQSwUGAAAAAAQABADzAAAA OQUAAAAA " strokeweight=".5pt">
                <v:textbox>
                  <w:txbxContent>
                    <w:p w14:paraId="26D6DA6A" w14:textId="77777777" w:rsidR="00AD08B3" w:rsidRPr="00BE74A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5465F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1.2.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Projekto vadovas</w:t>
      </w:r>
    </w:p>
    <w:p w14:paraId="44098925" w14:textId="77777777" w:rsidR="00AD08B3" w:rsidRPr="00CE4F49" w:rsidRDefault="00AD08B3" w:rsidP="00AD08B3">
      <w:pPr>
        <w:rPr>
          <w:szCs w:val="24"/>
          <w:lang w:eastAsia="zh-CN"/>
        </w:rPr>
      </w:pPr>
    </w:p>
    <w:p w14:paraId="3CDF3A17" w14:textId="77777777" w:rsidR="00AD08B3" w:rsidRPr="00CE4F49" w:rsidRDefault="00AD08B3" w:rsidP="00AD08B3">
      <w:pPr>
        <w:rPr>
          <w:szCs w:val="24"/>
          <w:lang w:eastAsia="zh-CN"/>
        </w:rPr>
      </w:pPr>
    </w:p>
    <w:p w14:paraId="5AC4628A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3B052E56" w14:textId="77777777" w:rsidR="00AD08B3" w:rsidRPr="00CE4F49" w:rsidRDefault="00AD08B3" w:rsidP="00AD08B3">
      <w:pPr>
        <w:rPr>
          <w:sz w:val="22"/>
          <w:szCs w:val="22"/>
          <w:lang w:eastAsia="zh-CN"/>
        </w:rPr>
      </w:pPr>
    </w:p>
    <w:p w14:paraId="50CF69C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1.3. Projekto vadovo ir kitų specialistų, įgyvendinančių planuojamą projektą, kvalifikacija</w:t>
      </w:r>
    </w:p>
    <w:p w14:paraId="401A4E56" w14:textId="77777777" w:rsidR="00AD08B3" w:rsidRPr="00CE4F49" w:rsidRDefault="00AD08B3" w:rsidP="00AD08B3">
      <w:pPr>
        <w:rPr>
          <w:b/>
          <w:szCs w:val="24"/>
          <w:lang w:eastAsia="lt-LT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0CA90AAF" wp14:editId="4C0B9FC2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087110" cy="1418590"/>
                <wp:effectExtent l="0" t="0" r="27940" b="10160"/>
                <wp:wrapNone/>
                <wp:docPr id="14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110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85DD57" w14:textId="77777777" w:rsidR="00AD08B3" w:rsidRDefault="00AD08B3" w:rsidP="00AD08B3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0AAF" id="Frame14" o:spid="_x0000_s1033" type="#_x0000_t202" style="position:absolute;margin-left:0;margin-top:1.05pt;width:479.3pt;height:111.7pt;z-index:25167052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+c0Y2AEAALsDAAAOAAAAZHJzL2Uyb0RvYy54bWysU9uO0zAQfUfiHyy/0yQl3XajpitgVYSE AGnhAxzHbiz5xtht0r9n7F62y74h/OB4fMZnZs5M1g+T0eQgIChnW1rNSkqE5a5XdtfSXz+371aU hMhsz7SzoqVHEejD5u2b9egbMXeD070AgiQ2NKNv6RCjb4oi8EEYFmbOC4ugdGBYRBN2RQ9sRHaj i3lZ3hWjg96D4yIEvH08gXST+aUUPH6XMohIdEsxt5h3yHuX9mKzZs0OmB8UP6fB/iELw5TFoFeq RxYZ2YN6RWUUBxecjDPuTOGkVFzkGrCaqvyrmqeBeZFrQXGCv8oU/h8t/3b4AUT12LuaEssM9mgL +EETtRl9aNDlyaNTnD66Cf0u9wEvU8mTBJO+WAxBHFU+XpUVUyQcL+/K1bKqEOKIVXW1Wtxn7Yvn 5x5C/CycIenQUsDWZUXZ4WuImAq6XlxStOC06rdK62zArvukgRwYtnmbV8oSn7xw05aMmMv7RZmZ X2DhlqLM6zUFEmqLvEmWU/npFKduyhIuL9J0rj+iYiPOVUvD7z0DQYn+YrFx91Vdp0HMRr1YztGA W6S7RZjlg8NxPUlh3Yd9dFJlOVLkU5xzQjghueTzNKcRvLWz1/M/t/kDAAD//wMAUEsDBBQABgAI AAAAIQAOJ2Rx2gAAAAYBAAAPAAAAZHJzL2Rvd25yZXYueG1sTI/BTsMwEETvSPyDtZW4UaepEpUQ pwIkJMSNkgs3N94mUe11ZLtN+HuWExxHM5p5U+8XZ8UVQxw9KdisMxBInTcj9Qraz9f7HYiYNBlt PaGCb4ywb25val0ZP9MHXg+pF1xCsdIKhpSmSsrYDeh0XPsJib2TD04nlqGXJuiZy52VeZaV0umR eGHQE74M2J0PF6fgrXxOX9iad7PNt35uZRdONip1t1qeHkEkXNJfGH7xGR0aZjr6C5korAI+khTk GxBsPhS7EsSRdV4UIJta/sdvfgAAAP//AwBQSwECLQAUAAYACAAAACEAtoM4kv4AAADhAQAAEwAA AAAAAAAAAAAAAAAAAAAAW0NvbnRlbnRfVHlwZXNdLnhtbFBLAQItABQABgAIAAAAIQA4/SH/1gAA AJQBAAALAAAAAAAAAAAAAAAAAC8BAABfcmVscy8ucmVsc1BLAQItABQABgAIAAAAIQD9+c0Y2AEA ALsDAAAOAAAAAAAAAAAAAAAAAC4CAABkcnMvZTJvRG9jLnhtbFBLAQItABQABgAIAAAAIQAOJ2Rx 2gAAAAYBAAAPAAAAAAAAAAAAAAAAADIEAABkcnMvZG93bnJldi54bWxQSwUGAAAAAAQABADzAAAA OQUAAAAA " strokeweight=".5pt">
                <v:textbox>
                  <w:txbxContent>
                    <w:p w14:paraId="1B85DD57" w14:textId="77777777" w:rsidR="00AD08B3" w:rsidRDefault="00AD08B3" w:rsidP="00AD08B3"/>
                  </w:txbxContent>
                </v:textbox>
                <w10:wrap anchorx="margin"/>
              </v:shape>
            </w:pict>
          </mc:Fallback>
        </mc:AlternateContent>
      </w:r>
    </w:p>
    <w:p w14:paraId="4C3C1EEB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397B09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0366416" w14:textId="77777777" w:rsidR="00AD08B3" w:rsidRPr="00CE4F49" w:rsidRDefault="00AD08B3" w:rsidP="00AD08B3">
      <w:pPr>
        <w:numPr>
          <w:ilvl w:val="0"/>
          <w:numId w:val="3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INFORMACIJA APIE PROJEKTĄ</w:t>
      </w:r>
    </w:p>
    <w:p w14:paraId="01AA830D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5724226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B6056AB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9E9A4B3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63600F4A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77377FE2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2731F53E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 xml:space="preserve">2. </w:t>
      </w:r>
      <w:r w:rsidRPr="00862118">
        <w:rPr>
          <w:b/>
          <w:szCs w:val="24"/>
          <w:lang w:eastAsia="zh-CN"/>
        </w:rPr>
        <w:t>INFORMACIJA APIE PROJEKTĄ</w:t>
      </w:r>
    </w:p>
    <w:p w14:paraId="429A13FB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74FCBA8D" wp14:editId="1E8DB4B3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5001895" cy="485775"/>
                <wp:effectExtent l="0" t="0" r="27305" b="28575"/>
                <wp:wrapNone/>
                <wp:docPr id="4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18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9891B5C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BA8D" id="_x0000_s1034" type="#_x0000_t202" style="position:absolute;margin-left:342.65pt;margin-top:13.2pt;width:393.85pt;height:38.25pt;z-index:2516817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IUcY2QEAALoDAAAOAAAAZHJzL2Uyb0RvYy54bWysU81u2zAMvg/YOwi6L3ZSu0mNOMW2IsOA YR3Q9QFkWYoFyJJGKbHz9qPkJE3X21AdKPHHH8mP9Pp+7DU5CPDKmprOZzklwnDbKrOr6fPv7acV JT4w0zJtjajpUXh6v/n4YT24SixsZ3UrgCCI8dXgatqF4Kos87wTPfMz64RBp7TQs4Aq7LIW2IDo vc4WeX6bDRZaB5YL79H6MDnpJuFLKXh4lNKLQHRNsbaQJCTZRJlt1qzaAXOd4qcy2H9U0TNlMOkF 6oEFRvag3kD1ioP1VoYZt31mpVRcpB6wm3n+TzdPHXMi9YLkeHehyb8fLP95+AVEtTUtbigxrMcZ bQGv+SJyMzhfYciTw6AwfrEjzvhs92iMLY8S+nhjMwT9yPLxwqwYA+FoLPN8vrorKeHoK1blcllG mOzlawc+fBO2J/FRU8DJJULZ4YcPU+g5JCbzVqt2q7ROCuyarxrIgeGUt+mc0F+FaUOGmt7elHlC fuXz1xB5Om8hsFxtsOrIytR9fIWxGRODqzMzjW2PSNiAa1VT/2fPQFCivxuc2928KOIeJqUolwtU 4NrTXHuY4Z3FbZ2oMPbzPlipEh0x85TnVBAuSCL0tMxxA6/1FPXyy23+AgAA//8DAFBLAwQUAAYA CAAAACEAyjdWzNsAAAAHAQAADwAAAGRycy9kb3ducmV2LnhtbEyPwU7DMBBE70j8g7VI3KjTFCUl xKkACQlxo+TCzY23SVR7HdluE/6e5QTH0Yxm3tS7xVlxwRBHTwrWqwwEUufNSL2C9vP1bgsiJk1G W0+o4Bsj7Jrrq1pXxs/0gZd96gWXUKy0giGlqZIydgM6HVd+QmLv6IPTiWXopQl65nJnZZ5lhXR6 JF4Y9IQvA3an/dkpeCue0xe25t1s8o2fW9mFo41K3d4sT48gEi7pLwy/+IwODTMd/JlMFFYBH0kK 8uIeBLvltixBHDiW5Q8gm1r+529+AAAA//8DAFBLAQItABQABgAIAAAAIQC2gziS/gAAAOEBAAAT AAAAAAAAAAAAAAAAAAAAAABbQ29udGVudF9UeXBlc10ueG1sUEsBAi0AFAAGAAgAAAAhADj9If/W AAAAlAEAAAsAAAAAAAAAAAAAAAAALwEAAF9yZWxzLy5yZWxzUEsBAi0AFAAGAAgAAAAhAMwhRxjZ AQAAugMAAA4AAAAAAAAAAAAAAAAALgIAAGRycy9lMm9Eb2MueG1sUEsBAi0AFAAGAAgAAAAhAMo3 VszbAAAABwEAAA8AAAAAAAAAAAAAAAAAMwQAAGRycy9kb3ducmV2LnhtbFBLBQYAAAAABAAEAPMA AAA7BQAAAAA= " strokeweight=".5pt">
                <v:textbox>
                  <w:txbxContent>
                    <w:p w14:paraId="79891B5C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D5076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PRIORITETAS</w:t>
      </w:r>
    </w:p>
    <w:p w14:paraId="30049543" w14:textId="77777777" w:rsidR="00AD08B3" w:rsidRPr="003D1995" w:rsidRDefault="00AD08B3" w:rsidP="00AD08B3">
      <w:pPr>
        <w:rPr>
          <w:szCs w:val="24"/>
          <w:lang w:eastAsia="zh-CN"/>
        </w:rPr>
      </w:pPr>
    </w:p>
    <w:p w14:paraId="3ADEEF60" w14:textId="77777777" w:rsidR="00AD08B3" w:rsidRPr="003D1995" w:rsidRDefault="00AD08B3" w:rsidP="00AD08B3">
      <w:pPr>
        <w:rPr>
          <w:szCs w:val="24"/>
          <w:lang w:eastAsia="zh-CN"/>
        </w:rPr>
      </w:pPr>
    </w:p>
    <w:p w14:paraId="15920D05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2.1. Projekto įgyvendinimo forma</w:t>
      </w:r>
      <w:r w:rsidRPr="00CE4F49">
        <w:rPr>
          <w:szCs w:val="24"/>
          <w:lang w:eastAsia="zh-CN"/>
        </w:rPr>
        <w:t xml:space="preserve"> </w:t>
      </w:r>
    </w:p>
    <w:p w14:paraId="1F0A35CF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(festivalis, paroda, seminaras, koncertas, edukacinė programa ir kt.)</w:t>
      </w:r>
    </w:p>
    <w:p w14:paraId="65BF1A7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3D5A0C12" wp14:editId="428DEE9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106795" cy="495300"/>
                <wp:effectExtent l="0" t="0" r="27305" b="19050"/>
                <wp:wrapNone/>
                <wp:docPr id="4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7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EB8093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0C12" id="_x0000_s1035" type="#_x0000_t202" style="position:absolute;margin-left:0;margin-top:1.15pt;width:480.85pt;height:39pt;z-index:25168076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cRZS2QEAALoDAAAOAAAAZHJzL2Uyb0RvYy54bWysU9uO0zAQfUfiHyy/01y27dKo6QpYFSEh QFr4AMexG0u+MXab9O8Zu5ftsm8IPzgez/jMnDOT9cNkNDkICMrZllazkhJhueuV3bX018/tu/eU hMhsz7SzoqVHEejD5u2b9egbUbvB6V4AQRAbmtG3dIjRN0UR+CAMCzPnhUWndGBYRBN2RQ9sRHSj i7osl8XooPfguAgBbx9PTrrJ+FIKHr9LGUQkuqVYW8w75L1Le7FZs2YHzA+Kn8tg/1CFYcpi0ivU I4uM7EG9gjKKgwtOxhl3pnBSKi4yB2RTlX+xeRqYF5kLihP8Vabw/2D5t8MPIKpv6bymxDKDPdoC fqo6aTP60GDIk8egOH10E/b4ch/wMlGeJJj0RTIE/ajy8aqsmCLheLmsyuX9akEJR998tbgrs/TF 82sPIX4WzpB0aClg57Kg7PA1RKwEQy8hKVlwWvVbpXU2YNd90kAODLu8zSsViU9ehGlLRizlblFm 5Be+cAtR5vUaAgG1Rdykyol9OsWpm7KCq4syneuPKNiIY9XS8HvPQFCiv1js26qaz9McZmO+uK/R gFtPd+thlg8Op/UkhXUf9tFJleVImU95zgXhgGTK52FOE3hr56jnX27zBwAA//8DAFBLAwQUAAYA CAAAACEAU6zHedoAAAAFAQAADwAAAGRycy9kb3ducmV2LnhtbEyPwU7DMBBE70j8g7VI3KjTRAol ZFMBElLFjTYXbm68TSLsdWS7Tfj7mhMcRzOaeVNvF2vEhXwYHSOsVxkI4s7pkXuE9vD+sAERomKt jGNC+KEA2+b2plaVdjN/0mUfe5FKOFQKYYhxqqQM3UBWhZWbiJN3ct6qmKTvpfZqTuXWyDzLSmnV yGlhUBO9DdR9788WYVe+xi9q9Ycu8sLNrez8yQTE+7vl5RlEpCX+heEXP6FDk5iO7sw6CIOQjkSE vACRzKdy/QjiiLDJCpBNLf/TN1cAAAD//wMAUEsBAi0AFAAGAAgAAAAhALaDOJL+AAAA4QEAABMA AAAAAAAAAAAAAAAAAAAAAFtDb250ZW50X1R5cGVzXS54bWxQSwECLQAUAAYACAAAACEAOP0h/9YA AACUAQAACwAAAAAAAAAAAAAAAAAvAQAAX3JlbHMvLnJlbHNQSwECLQAUAAYACAAAACEA6nEWUtkB AAC6AwAADgAAAAAAAAAAAAAAAAAuAgAAZHJzL2Uyb0RvYy54bWxQSwECLQAUAAYACAAAACEAU6zH edoAAAAFAQAADwAAAAAAAAAAAAAAAAAzBAAAZHJzL2Rvd25yZXYueG1sUEsFBgAAAAAEAAQA8wAA ADoFAAAAAA== " strokeweight=".5pt">
                <v:textbox>
                  <w:txbxContent>
                    <w:p w14:paraId="1BEB8093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83ADF" w14:textId="77777777" w:rsidR="00AD08B3" w:rsidRPr="00CE4F49" w:rsidRDefault="00AD08B3" w:rsidP="00AD08B3">
      <w:pPr>
        <w:rPr>
          <w:szCs w:val="24"/>
          <w:lang w:eastAsia="zh-CN"/>
        </w:rPr>
      </w:pPr>
    </w:p>
    <w:p w14:paraId="0CA77AD2" w14:textId="77777777" w:rsidR="00AD08B3" w:rsidRPr="00CE4F49" w:rsidRDefault="00AD08B3" w:rsidP="00AD08B3">
      <w:pPr>
        <w:rPr>
          <w:szCs w:val="24"/>
          <w:lang w:eastAsia="zh-CN"/>
        </w:rPr>
      </w:pPr>
    </w:p>
    <w:p w14:paraId="101F7C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23061B6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5A07382D" wp14:editId="6202F2F5">
                <wp:simplePos x="0" y="0"/>
                <wp:positionH relativeFrom="margin">
                  <wp:align>right</wp:align>
                </wp:positionH>
                <wp:positionV relativeFrom="paragraph">
                  <wp:posOffset>172720</wp:posOffset>
                </wp:positionV>
                <wp:extent cx="1905000" cy="466725"/>
                <wp:effectExtent l="0" t="0" r="19050" b="28575"/>
                <wp:wrapNone/>
                <wp:docPr id="37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4B04D7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7382D" id="_x0000_s1036" type="#_x0000_t202" style="position:absolute;margin-left:98.8pt;margin-top:13.6pt;width:150pt;height:36.75pt;z-index:25167769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HsAG2gEAALsDAAAOAAAAZHJzL2Uyb0RvYy54bWysU9uO2yAQfa/Uf0C8N75sLl0rzqrtKlWl qltp2w/AGGIkDHQgsfP3HXA28bZvVf0ADGc4M3NmvH0Ye01OAryypqbFIqdEGG5bZQ41/flj/+49 JT4w0zJtjajpWXj6sHv7Zju4SpS2s7oVQJDE+GpwNe1CcFWWed6JnvmFdcIgKC30LKAJh6wFNiB7 r7Myz9fZYKF1YLnwHm8fJ5DuEr+UgocnKb0IRNcUcwtphbQ2cc12W1YdgLlO8Usa7B+y6JkyGPRK 9cgCI0dQf1H1ioP1VoYFt31mpVRcpBqwmiL/o5rnjjmRakFxvLvK5P8fLf92+g5EtTW921BiWI89 2gNuRRm1GZyv0OXZoVMYP9oRe/xy7/EyljxK6OOOxRDEUeXzVVkxBsLjo/t8lecIccSW6/WmXEWa 7PbagQ+fhe1JPNQUsHNJUHb66sPk+uISg3mrVbtXWicDDs0nDeTEsMv79F3YX7lpQ4aaru9WeWJ+ hfk5BWYak52iztwwXW0w66jKVH08hbEZk4JFehKvGtueUbEB56qm/teRgaBEfzHYuPtiuYyDmIzl alOiAXOkmSPM8M7iuE5aGPvhGKxUSY9bnEtGOCFJ0cs0xxGc28nr9s/tfgMAAP//AwBQSwMEFAAG AAgAAAAhAFmTKV7aAAAABwEAAA8AAABkcnMvZG93bnJldi54bWxMj8FOwzAQRO9I/IO1SNyoTSK1 KMSpAAkJcaPk0psbb5MIex3ZbpP+fZcTHGdnNPO23i7eiTPGNAbS8LhSIJC6YEfqNbTf7w9PIFI2 ZI0LhBoumGDb3N7UprJhpi8873IvuIRSZTQMOU+VlKkb0Ju0ChMSe8cQvcksYy9tNDOXeycLpdbS m5F4YTATvg3Y/exOXsPH+jXvsbWftizKMLeyi0eXtL6/W16eQWRc8l8YfvEZHRpmOoQT2SScBn4k ayg2BQh2S6X4cOCYUhuQTS3/8zdXAAAA//8DAFBLAQItABQABgAIAAAAIQC2gziS/gAAAOEBAAAT AAAAAAAAAAAAAAAAAAAAAABbQ29udGVudF9UeXBlc10ueG1sUEsBAi0AFAAGAAgAAAAhADj9If/W AAAAlAEAAAsAAAAAAAAAAAAAAAAALwEAAF9yZWxzLy5yZWxzUEsBAi0AFAAGAAgAAAAhAIcewAba AQAAuwMAAA4AAAAAAAAAAAAAAAAALgIAAGRycy9lMm9Eb2MueG1sUEsBAi0AFAAGAAgAAAAhAFmT KV7aAAAABwEAAA8AAAAAAAAAAAAAAAAANAQAAGRycy9kb3ducmV2LnhtbFBLBQYAAAAABAAEAPMA AAA7BQAAAAA= " strokeweight=".5pt">
                <v:textbox>
                  <w:txbxContent>
                    <w:p w14:paraId="34B04D7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Numatomi projekto įgyvendinimo terminai</w:t>
      </w:r>
      <w:r w:rsidRPr="00CE4F49">
        <w:rPr>
          <w:szCs w:val="24"/>
          <w:lang w:eastAsia="zh-CN"/>
        </w:rPr>
        <w:t>:</w:t>
      </w:r>
    </w:p>
    <w:p w14:paraId="3C570914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262F8E54" wp14:editId="0973E085">
                <wp:simplePos x="0" y="0"/>
                <wp:positionH relativeFrom="margin">
                  <wp:posOffset>904875</wp:posOffset>
                </wp:positionH>
                <wp:positionV relativeFrom="paragraph">
                  <wp:posOffset>59690</wp:posOffset>
                </wp:positionV>
                <wp:extent cx="1933575" cy="466725"/>
                <wp:effectExtent l="0" t="0" r="28575" b="28575"/>
                <wp:wrapNone/>
                <wp:docPr id="36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987B5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F8E54" id="_x0000_s1037" type="#_x0000_t202" style="position:absolute;margin-left:71.25pt;margin-top:4.7pt;width:152.25pt;height:36.7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cGyH2QEAALsDAAAOAAAAZHJzL2Uyb0RvYy54bWysU9uO2yAQfa/Uf0C8N74kTrpWnFXbVapK VVtp2w/AGMdIwFAgsfP3HXA2m+2+VeUBM8xwZs6Z8fZ+0oqchPMSTEOLRU6JMBw6aQ4N/fVz/+49 JT4w0zEFRjT0LDy93719sx1tLUoYQHXCEQQxvh5tQ4cQbJ1lng9CM78AKww6e3CaBTTdIescGxFd q6zM83U2guusAy68x9uH2Ul3Cb/vBQ/f+96LQFRDsbaQdpf2Nu7Zbsvqg2N2kPxSBvuHKjSTBpNe oR5YYOTo5CsoLbkDD31YcNAZ9L3kInFANkX+F5vHgVmRuKA43l5l8v8Pln87/XBEdg1drikxTGOP 9g4/RRm1Ga2vMeTRYlCYPsKEPX6693gZKU+90/GLZAj6UeXzVVkxBcLjo7vlstpUlHD0rdbrTVlF mOz5tXU+fBagSTw01GHnkqDs9NWHOfQpJCbzoGS3l0olwx3aT8qRE8Mu79O6oL8IU4aMDV0vqzwh v/D5W4g8rdcQWK4yWHVUZWYfT2Fqp6RgcZWmhe6Mio04Vw31v4/MCUrUF4ONuytWqziIyVhVmxIN d+tpbz3M8AFwXGctDHw4Buhl0iOmnvNcKsIJSYpepjmO4K2dop7/ud0fAAAA//8DAFBLAwQUAAYA CAAAACEAyTeJO9wAAAAIAQAADwAAAGRycy9kb3ducmV2LnhtbEyPwU7DMBBE70j8g7VI3KhDGkqb xqkACQlxo+TSmxtvkwh7HdluE/6e5QTH0Yxm3lS72VlxwRAHTwruFxkIpNabgToFzefr3RpETJqM tp5QwTdG2NXXV5UujZ/oAy/71AkuoVhqBX1KYyllbHt0Oi78iMTeyQenE8vQSRP0xOXOyjzLVtLp gXih1yO+9Nh+7c9OwdvqOR2wMe9mmS/91Mg2nGxU6vZmftqCSDinvzD84jM61Mx09GcyUVjWRf7A UQWbAgT7RfHI344K1vkGZF3J/wfqHwAAAP//AwBQSwECLQAUAAYACAAAACEAtoM4kv4AAADhAQAA EwAAAAAAAAAAAAAAAAAAAAAAW0NvbnRlbnRfVHlwZXNdLnhtbFBLAQItABQABgAIAAAAIQA4/SH/ 1gAAAJQBAAALAAAAAAAAAAAAAAAAAC8BAABfcmVscy8ucmVsc1BLAQItABQABgAIAAAAIQDFcGyH 2QEAALsDAAAOAAAAAAAAAAAAAAAAAC4CAABkcnMvZTJvRG9jLnhtbFBLAQItABQABgAIAAAAIQDJ N4k73AAAAAgBAAAPAAAAAAAAAAAAAAAAADMEAABkcnMvZG93bnJldi54bWxQSwUGAAAAAAQABADz AAAAPAUAAAAA " strokeweight=".5pt">
                <v:textbox>
                  <w:txbxContent>
                    <w:p w14:paraId="6A987B5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40DF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Pradžia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    </w:t>
      </w:r>
      <w:r w:rsidRPr="00CE4F49">
        <w:rPr>
          <w:b/>
          <w:szCs w:val="24"/>
          <w:lang w:eastAsia="zh-CN"/>
        </w:rPr>
        <w:t>Pabaiga</w:t>
      </w:r>
    </w:p>
    <w:p w14:paraId="2099BF4A" w14:textId="77777777" w:rsidR="00AD08B3" w:rsidRPr="00CE4F49" w:rsidRDefault="00AD08B3" w:rsidP="00AD08B3">
      <w:pPr>
        <w:rPr>
          <w:szCs w:val="24"/>
          <w:lang w:eastAsia="zh-CN"/>
        </w:rPr>
      </w:pPr>
    </w:p>
    <w:p w14:paraId="454C30A8" w14:textId="77777777" w:rsidR="00AD08B3" w:rsidRPr="00CE4F49" w:rsidRDefault="00AD08B3" w:rsidP="00AD08B3">
      <w:pPr>
        <w:rPr>
          <w:szCs w:val="24"/>
          <w:lang w:eastAsia="lt-LT"/>
        </w:rPr>
      </w:pPr>
    </w:p>
    <w:p w14:paraId="16F36E68" w14:textId="77777777" w:rsidR="00AD08B3" w:rsidRPr="00CE4F49" w:rsidRDefault="00AD08B3" w:rsidP="00AD08B3">
      <w:pPr>
        <w:rPr>
          <w:szCs w:val="24"/>
          <w:lang w:eastAsia="lt-LT"/>
        </w:rPr>
      </w:pPr>
    </w:p>
    <w:p w14:paraId="13DF494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2.2. Reikalinga suma projektui įgyvendinti</w:t>
      </w:r>
      <w:r w:rsidRPr="00CE4F49">
        <w:rPr>
          <w:szCs w:val="24"/>
          <w:lang w:eastAsia="zh-CN"/>
        </w:rPr>
        <w:t xml:space="preserve"> (Eur):</w:t>
      </w:r>
    </w:p>
    <w:p w14:paraId="780BC75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3D79040A" wp14:editId="669CD689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2095500" cy="466725"/>
                <wp:effectExtent l="0" t="0" r="19050" b="28575"/>
                <wp:wrapNone/>
                <wp:docPr id="4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6C0796A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040A" id="_x0000_s1038" type="#_x0000_t202" style="position:absolute;margin-left:113.8pt;margin-top:6.25pt;width:165pt;height:36.75pt;z-index:25167974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b7VO1gEAALsDAAAOAAAAZHJzL2Uyb0RvYy54bWysU9tu2zAMfR+wfxD0vtjxknQ14hTbigwD hnVA1w+QZSkWoNsoJXb+fpScJun6VkwPkqhDH5KH9PpuNJocBATlbEPns5ISYbnrlN019On39sMn SkJktmPaWdHQowj0bvP+3Xrwtahc73QngCCJDfXgG9rH6OuiCLwXhoWZ88IiKB0YFtGEXdEBG5Dd 6KIqy1UxOOg8OC5CwNf7CaSbzC+l4PFByiAi0Q3F3GLeIe9t2ovNmtU7YL5X/JQGe0MWhimLQc9U 9ywysgf1isooDi44GWfcmcJJqbjINWA18/Kfah575kWuBcUJ/ixT+H+0/OfhFxDVNXSB8lhmsEdb wGNeJW0GH2p0efToFMcvbsQeP78HfEwljxJMOrEYgjjSHM/KijESjo9VebtclghxxBar1U21TDTF 5WsPIX4TzpB0aShg57Kg7PAjxMn12SUFC06rbqu0zgbs2q8ayIFhl7d5ndhfuGlLhoauPi7LzPwC C9cUZV6vKTBdbTHrpMpUfbrFsR2zghfJWtcdUbEB56qh4c+egaBEf7fYuNv5Iikds7FY3lRowDXS XiPM8t7huE5aWPd5H51UWY8UeopzyggnJCt6muY0gtd29rr8c5u/AAAA//8DAFBLAwQUAAYACAAA ACEANLYJmtkAAAAGAQAADwAAAGRycy9kb3ducmV2LnhtbEyPwU7DMBBE70j8g7VI3KhNIqIqxKkA CQlxo+TSmxtvkwh7HdluE/6e5QTHmVnNvG12q3figjFNgTTcbxQIpD7YiQYN3efr3RZEyoascYFQ wzcm2LXXV42pbVjoAy/7PAguoVQbDWPOcy1l6kf0Jm3CjMTZKURvMss4SBvNwuXeyUKpSnozES+M ZsaXEfuv/dlreKue8wE7+27LogxLJ/t4cknr25v16RFExjX/HcMvPqNDy0zHcCabhNPAj2R2iwcQ nJalYuOoYVspkG0j/+O3PwAAAP//AwBQSwECLQAUAAYACAAAACEAtoM4kv4AAADhAQAAEwAAAAAA AAAAAAAAAAAAAAAAW0NvbnRlbnRfVHlwZXNdLnhtbFBLAQItABQABgAIAAAAIQA4/SH/1gAAAJQB AAALAAAAAAAAAAAAAAAAAC8BAABfcmVscy8ucmVsc1BLAQItABQABgAIAAAAIQCxb7VO1gEAALsD AAAOAAAAAAAAAAAAAAAAAC4CAABkcnMvZTJvRG9jLnhtbFBLAQItABQABgAIAAAAIQA0tgma2QAA AAYBAAAPAAAAAAAAAAAAAAAAADAEAABkcnMvZG93bnJldi54bWxQSwUGAAAAAAQABADzAAAANgUA AAAA " strokeweight=".5pt">
                <v:textbox>
                  <w:txbxContent>
                    <w:p w14:paraId="76C0796A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29DF3CFB" wp14:editId="743342A5">
                <wp:simplePos x="0" y="0"/>
                <wp:positionH relativeFrom="margin">
                  <wp:posOffset>594361</wp:posOffset>
                </wp:positionH>
                <wp:positionV relativeFrom="paragraph">
                  <wp:posOffset>78105</wp:posOffset>
                </wp:positionV>
                <wp:extent cx="2019300" cy="466725"/>
                <wp:effectExtent l="0" t="0" r="19050" b="28575"/>
                <wp:wrapNone/>
                <wp:docPr id="4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0FEDC48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3CFB" id="_x0000_s1039" type="#_x0000_t202" style="position:absolute;margin-left:46.8pt;margin-top:6.15pt;width:159pt;height:36.7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OThD1wEAALsDAAAOAAAAZHJzL2Uyb0RvYy54bWysU9uO0zAQfUfiHyy/01yadtmo6QpYFSEh QFr4AMdxGku+MXab9O8ZO223y74h/GB7PJMzc85MNg+TVuQowEtrGlosckqE4baTZt/QXz93795T 4gMzHVPWiIaehKcP27dvNqOrRWkHqzoBBEGMr0fX0CEEV2eZ54PQzC+sEwadvQXNApqwzzpgI6Jr lZV5vs5GC50Dy4X3+Po4O+k24fe94OF733sRiGoo1hbSDmlv455tN6zeA3OD5Ocy2D9UoZk0mPQK 9cgCIweQr6C05GC97cOCW53ZvpdcJA7Ipsj/YvM0MCcSFxTHu6tM/v/B8m/HH0Bk19CqoMQwjT3a AR5FGbUZna8x5MlhUJg+2gl7fHn3+BgpTz3oeCIZgn5U+XRVVkyBcHxEcvfLHF0cfdV6fVeuIkz2 /LUDHz4Lq0m8NBSwc0lQdvzqwxx6CYnJvFWy20mlkgH79pMCcmTY5V1aZ/QXYcqQsaHr5SpPyC98 /hYiT+s1BJarDFYdVZnZx1uY2ikpWCwv0rS2O6FiI85VQ/3vAwNBifpisHH3RVXFQUxGtbor0YBb T3vrYYYPFsd11sLYD4dge5n0iKnnPOeKcEKSoudpjiN4a6eo539u+wcAAP//AwBQSwMEFAAGAAgA AAAhAIKgg/fbAAAACAEAAA8AAABkcnMvZG93bnJldi54bWxMj81OwzAQhO9IvIO1lbhR5weiEOJU gISEuFFy4ebG2yRqvI5stwlvz3KC486MZr+pd6udxAV9GB0pSLcJCKTOmZF6Be3n620JIkRNRk+O UME3Btg111e1roxb6AMv+9gLLqFQaQVDjHMlZegGtDps3YzE3tF5qyOfvpfG64XL7SSzJCmk1SPx h0HP+DJgd9qfrYK34jl+YWveTZ7lbmll549TUOpmsz49goi4xr8w/OIzOjTMdHBnMkFMCh7ygpOs ZzkI9u/SlIWDgvK+BNnU8v+A5gcAAP//AwBQSwECLQAUAAYACAAAACEAtoM4kv4AAADhAQAAEwAA AAAAAAAAAAAAAAAAAAAAW0NvbnRlbnRfVHlwZXNdLnhtbFBLAQItABQABgAIAAAAIQA4/SH/1gAA AJQBAAALAAAAAAAAAAAAAAAAAC8BAABfcmVscy8ucmVsc1BLAQItABQABgAIAAAAIQCoOThD1wEA ALsDAAAOAAAAAAAAAAAAAAAAAC4CAABkcnMvZTJvRG9jLnhtbFBLAQItABQABgAIAAAAIQCCoIP3 2wAAAAgBAAAPAAAAAAAAAAAAAAAAADEEAABkcnMvZG93bnJldi54bWxQSwUGAAAAAAQABADzAAAA OQUAAAAA " strokeweight=".5pt">
                <v:textbox>
                  <w:txbxContent>
                    <w:p w14:paraId="50FEDC48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EA5F0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Iš viso</w:t>
      </w:r>
      <w:r>
        <w:rPr>
          <w:b/>
          <w:szCs w:val="24"/>
          <w:lang w:eastAsia="zh-CN"/>
        </w:rPr>
        <w:t xml:space="preserve">  </w:t>
      </w:r>
      <w:r w:rsidRPr="00CE4F49">
        <w:rPr>
          <w:b/>
          <w:szCs w:val="24"/>
          <w:lang w:eastAsia="zh-CN"/>
        </w:rPr>
        <w:tab/>
        <w:t xml:space="preserve">         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</w:t>
      </w:r>
      <w:r w:rsidRPr="00CE4F49">
        <w:rPr>
          <w:b/>
          <w:szCs w:val="24"/>
          <w:lang w:eastAsia="zh-CN"/>
        </w:rPr>
        <w:t xml:space="preserve">Prašoma iš </w:t>
      </w:r>
    </w:p>
    <w:p w14:paraId="184D0323" w14:textId="77777777" w:rsidR="00AD08B3" w:rsidRPr="00CE4F49" w:rsidRDefault="00AD08B3" w:rsidP="00AD08B3">
      <w:pPr>
        <w:ind w:left="3600" w:firstLine="720"/>
        <w:rPr>
          <w:b/>
          <w:szCs w:val="24"/>
          <w:lang w:eastAsia="zh-CN"/>
        </w:rPr>
      </w:pPr>
      <w:r w:rsidRPr="00CE4F49">
        <w:rPr>
          <w:szCs w:val="24"/>
          <w:lang w:eastAsia="zh-CN"/>
        </w:rPr>
        <w:t xml:space="preserve">     </w:t>
      </w:r>
      <w:r w:rsidRPr="00CE4F49">
        <w:rPr>
          <w:b/>
          <w:szCs w:val="24"/>
          <w:lang w:eastAsia="zh-CN"/>
        </w:rPr>
        <w:t>Savivaldybės</w:t>
      </w:r>
    </w:p>
    <w:p w14:paraId="5D7E1CF8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A2A4C55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2.3.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Trumpas projekto pristatymas</w:t>
      </w:r>
      <w:r w:rsidRPr="00CE4F49">
        <w:rPr>
          <w:szCs w:val="24"/>
          <w:lang w:eastAsia="zh-CN"/>
        </w:rPr>
        <w:t xml:space="preserve"> </w:t>
      </w:r>
    </w:p>
    <w:p w14:paraId="53BF247B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 w:val="22"/>
          <w:szCs w:val="22"/>
          <w:lang w:eastAsia="zh-CN"/>
        </w:rPr>
        <w:t>(projekto aktualumas, kultūrinė ir meninė vertė, tikslinė auditorija, veikla)</w:t>
      </w:r>
    </w:p>
    <w:p w14:paraId="66E7671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D90AF7F" wp14:editId="62A98934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03765" cy="1571625"/>
                <wp:effectExtent l="0" t="0" r="11430" b="28575"/>
                <wp:wrapNone/>
                <wp:docPr id="1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76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C558AE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AF7F" id="Frame15" o:spid="_x0000_s1040" type="#_x0000_t202" style="position:absolute;margin-left:0;margin-top:1.75pt;width:480.6pt;height:123.75pt;z-index:251661312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kwj92QEAALwDAAAOAAAAZHJzL2Uyb0RvYy54bWysU9uO0zAQfUfiHyy/0yTdXiBqugJWRUiI RVr4AMexG0u+MXab9O8ZO223y74h/OB4POMzc85MNvej0eQoIChnG1rNSkqE5a5Tdt/QXz93795T EiKzHdPOioaeRKD327dvNoOvxdz1TncCCILYUA++oX2Mvi6KwHthWJg5Lyw6pQPDIpqwLzpgA6Ib XczLclUMDjoPjosQ8PZhctJtxpdS8PgoZRCR6IZibTHvkPc27cV2w+o9MN8rfi6D/UMVhimLSa9Q DywycgD1CsooDi44GWfcmcJJqbjIHJBNVf7F5qlnXmQuKE7wV5nC/4Pl348/gKgOe7ekxDKDPdoB ftBEbQYfagx58hgUx09uxLjLfcDLRHmUYNIXyRD0o8qnq7JijITj5aoq79YrzMDRVy3X1Wqe8Yvn 5x5C/CKcIenQUMDWZUXZ8VuIWAqGXkJStuC06nZK62zAvv2sgRwZtnmXV6oSn7wI05YMWMvdsszI L3zhFqLM6zUEAmqLuEmWiX46xbEdJwkXF21a151QsgEHq6Hh94GBoER/tdi5D9VikSYxG4vleo4G 3HraWw+zvHc4r5MW1n08RCdV1iOlnvKcK8IRyZzP45xm8NbOUc8/3fYPAAAA//8DAFBLAwQUAAYA CAAAACEAAqGSBNoAAAAGAQAADwAAAGRycy9kb3ducmV2LnhtbEyPzU7DMBCE70i8g7VI3Kjzo0YQ sqkACQlxo82Fmxtvkwh7HdluE94ec4LjaEYz3zS71RpxIR8mxwj5JgNB3Ds98YDQHV7v7kGEqFgr 45gQvinArr2+alSt3cIfdNnHQaQSDrVCGGOcaylDP5JVYeNm4uSdnLcqJukHqb1aUrk1ssiySlo1 cVoY1UwvI/Vf+7NFeKue4yd1+l2XRemWTvb+ZALi7c369Agi0hr/wvCLn9ChTUxHd2YdhEFIRyJC uQWRzIcqL0AcEYptnoFsG/kfv/0BAAD//wMAUEsBAi0AFAAGAAgAAAAhALaDOJL+AAAA4QEAABMA AAAAAAAAAAAAAAAAAAAAAFtDb250ZW50X1R5cGVzXS54bWxQSwECLQAUAAYACAAAACEAOP0h/9YA AACUAQAACwAAAAAAAAAAAAAAAAAvAQAAX3JlbHMvLnJlbHNQSwECLQAUAAYACAAAACEAVpMI/dkB AAC8AwAADgAAAAAAAAAAAAAAAAAuAgAAZHJzL2Uyb0RvYy54bWxQSwECLQAUAAYACAAAACEAAqGS BNoAAAAGAQAADwAAAAAAAAAAAAAAAAAzBAAAZHJzL2Rvd25yZXYueG1sUEsFBgAAAAAEAAQA8wAA ADoFAAAAAA== " strokeweight=".5pt">
                <v:textbox>
                  <w:txbxContent>
                    <w:p w14:paraId="5C558AE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6AA01E" w14:textId="77777777" w:rsidR="00AD08B3" w:rsidRPr="00CE4F49" w:rsidRDefault="00AD08B3" w:rsidP="00AD08B3">
      <w:pPr>
        <w:rPr>
          <w:szCs w:val="24"/>
          <w:lang w:eastAsia="zh-CN"/>
        </w:rPr>
      </w:pPr>
    </w:p>
    <w:p w14:paraId="538D72AB" w14:textId="77777777" w:rsidR="00AD08B3" w:rsidRPr="00CE4F49" w:rsidRDefault="00AD08B3" w:rsidP="00AD08B3">
      <w:pPr>
        <w:rPr>
          <w:szCs w:val="24"/>
          <w:lang w:eastAsia="zh-CN"/>
        </w:rPr>
      </w:pPr>
    </w:p>
    <w:p w14:paraId="7474E6CE" w14:textId="77777777" w:rsidR="00AD08B3" w:rsidRPr="00CE4F49" w:rsidRDefault="00AD08B3" w:rsidP="00AD08B3">
      <w:pPr>
        <w:rPr>
          <w:szCs w:val="24"/>
          <w:lang w:eastAsia="zh-CN"/>
        </w:rPr>
      </w:pPr>
    </w:p>
    <w:p w14:paraId="43C76120" w14:textId="77777777" w:rsidR="00AD08B3" w:rsidRPr="00CE4F49" w:rsidRDefault="00AD08B3" w:rsidP="00AD08B3">
      <w:pPr>
        <w:rPr>
          <w:szCs w:val="24"/>
          <w:lang w:eastAsia="zh-CN"/>
        </w:rPr>
      </w:pPr>
    </w:p>
    <w:p w14:paraId="52E5DEDE" w14:textId="77777777" w:rsidR="00AD08B3" w:rsidRPr="00CE4F49" w:rsidRDefault="00AD08B3" w:rsidP="00AD08B3">
      <w:pPr>
        <w:rPr>
          <w:szCs w:val="24"/>
          <w:lang w:eastAsia="zh-CN"/>
        </w:rPr>
      </w:pPr>
    </w:p>
    <w:p w14:paraId="57A3C71C" w14:textId="77777777" w:rsidR="00AD08B3" w:rsidRPr="00CE4F49" w:rsidRDefault="00AD08B3" w:rsidP="00AD08B3">
      <w:pPr>
        <w:rPr>
          <w:szCs w:val="24"/>
          <w:lang w:eastAsia="zh-CN"/>
        </w:rPr>
      </w:pPr>
    </w:p>
    <w:p w14:paraId="411A5C8E" w14:textId="77777777" w:rsidR="00AD08B3" w:rsidRPr="00CE4F49" w:rsidRDefault="00AD08B3" w:rsidP="00AD08B3">
      <w:pPr>
        <w:rPr>
          <w:szCs w:val="24"/>
          <w:lang w:eastAsia="zh-CN"/>
        </w:rPr>
      </w:pPr>
    </w:p>
    <w:p w14:paraId="2B5D9631" w14:textId="77777777" w:rsidR="00AD08B3" w:rsidRPr="00CE4F49" w:rsidRDefault="00AD08B3" w:rsidP="00AD08B3">
      <w:pPr>
        <w:rPr>
          <w:szCs w:val="24"/>
          <w:lang w:eastAsia="zh-CN"/>
        </w:rPr>
      </w:pPr>
    </w:p>
    <w:p w14:paraId="4057B124" w14:textId="77777777" w:rsidR="00AD08B3" w:rsidRPr="00CE4F49" w:rsidRDefault="00AD08B3" w:rsidP="00AD08B3">
      <w:pPr>
        <w:rPr>
          <w:szCs w:val="24"/>
          <w:lang w:eastAsia="zh-CN"/>
        </w:rPr>
      </w:pPr>
    </w:p>
    <w:p w14:paraId="7F3375A9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2.4.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tikslas </w:t>
      </w:r>
      <w:r w:rsidRPr="00CE4F49">
        <w:rPr>
          <w:sz w:val="22"/>
          <w:szCs w:val="22"/>
          <w:lang w:eastAsia="zh-CN"/>
        </w:rPr>
        <w:t>(siekiamas (-i) rezultatas (-ai)</w:t>
      </w:r>
    </w:p>
    <w:p w14:paraId="7435CE7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1D0189A7" wp14:editId="5F0A8583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097650" cy="619125"/>
                <wp:effectExtent l="0" t="0" r="17780" b="28575"/>
                <wp:wrapNone/>
                <wp:docPr id="44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BE841A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189A7" id="_x0000_s1041" type="#_x0000_t202" style="position:absolute;margin-left:0;margin-top:3pt;width:480.15pt;height:48.75pt;z-index:25168281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3T9O1QEAALsDAAAOAAAAZHJzL2Uyb0RvYy54bWysU8GO0zAQvSPxD5bvNElJuzRqugJWRUiI RVr4AMexG0u2x9huk/49Y7fbFlbigPDB8XjGb+a9mazvJ6PJQfigwLa0mpWUCMuhV3bX0h/ft2/e URIisz3TYEVLjyLQ+83rV+vRNWIOA+heeIIgNjSja+kQo2uKIvBBGBZm4IRFpwRvWETT74resxHR jS7mZbksRvC988BFCHj7cHLSTcaXUvD4KGUQkeiWYm0x7z7vXdqLzZo1O8/coPi5DPYPVRimLCa9 QD2wyMjeqxdQRnEPAWSccTAFSKm4yByQTVX+weZpYE5kLihOcBeZwv+D5V8P3zxRfUvrmhLLDPZo 6/FTLZI2owsNhjw5DIrTB5iwx8/3AS8T5Ul6k75IhqAfVT5elBVTJBwvl+XqbrlAF0ffslpV8wxf XF87H+InAYakQ0s9di4Lyg5fQsRKMPQ5JCULoFW/VVpnw++6j9qTA8Mub/NKReKT38K0JSNmf4t1 /B2izOslBAJqi7hJlRP7dIpTN2UFr5J10B9RsRHnqqXh5555QYn+bLFxq6qu0yBmo17czdHwt57u 1sMsHwDH9aSFhff7CFJlPVLqU55zRTghmfN5mtMI3to56vrPbX4BAAD//wMAUEsDBBQABgAIAAAA IQBhFaQe2gAAAAYBAAAPAAAAZHJzL2Rvd25yZXYueG1sTI/BTsMwEETvSPyDtUjcqN1GRBDiVICE hLjR5sLNjbdJVHsd2W4T/p7lBKfRakYzb+vt4p24YExjIA3rlQKB1AU7Uq+h3b/dPYBI2ZA1LhBq +MYE2+b6qjaVDTN94mWXe8EllCqjYch5qqRM3YDepFWYkNg7huhN5jP20kYzc7l3cqNUKb0ZiRcG M+HrgN1pd/Ya3suX/IWt/bDFpghzK7t4dEnr25vl+QlExiX/heEXn9GhYaZDOJNNwmngR7KGkoXN x1IVIA6cUsU9yKaW//GbHwAAAP//AwBQSwECLQAUAAYACAAAACEAtoM4kv4AAADhAQAAEwAAAAAA AAAAAAAAAAAAAAAAW0NvbnRlbnRfVHlwZXNdLnhtbFBLAQItABQABgAIAAAAIQA4/SH/1gAAAJQB AAALAAAAAAAAAAAAAAAAAC8BAABfcmVscy8ucmVsc1BLAQItABQABgAIAAAAIQDz3T9O1QEAALsD AAAOAAAAAAAAAAAAAAAAAC4CAABkcnMvZTJvRG9jLnhtbFBLAQItABQABgAIAAAAIQBhFaQe2gAA AAYBAAAPAAAAAAAAAAAAAAAAAC8EAABkcnMvZG93bnJldi54bWxQSwUGAAAAAAQABADzAAAANgUA AAAA " strokeweight=".5pt">
                <v:textbox>
                  <w:txbxContent>
                    <w:p w14:paraId="58BE841A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E0DEF" w14:textId="77777777" w:rsidR="00AD08B3" w:rsidRPr="00CE4F49" w:rsidRDefault="00AD08B3" w:rsidP="00AD08B3">
      <w:pPr>
        <w:rPr>
          <w:szCs w:val="24"/>
          <w:lang w:eastAsia="zh-CN"/>
        </w:rPr>
      </w:pPr>
    </w:p>
    <w:p w14:paraId="1AA962EB" w14:textId="77777777" w:rsidR="00AD08B3" w:rsidRPr="00CE4F49" w:rsidRDefault="00AD08B3" w:rsidP="00AD08B3">
      <w:pPr>
        <w:rPr>
          <w:szCs w:val="24"/>
          <w:lang w:eastAsia="zh-CN"/>
        </w:rPr>
      </w:pPr>
    </w:p>
    <w:p w14:paraId="6F4483B8" w14:textId="77777777" w:rsidR="00AD08B3" w:rsidRPr="00CE4F49" w:rsidRDefault="00AD08B3" w:rsidP="00AD08B3">
      <w:pPr>
        <w:rPr>
          <w:szCs w:val="24"/>
          <w:lang w:eastAsia="zh-CN"/>
        </w:rPr>
      </w:pPr>
    </w:p>
    <w:p w14:paraId="327E2C72" w14:textId="77777777" w:rsidR="00AD08B3" w:rsidRPr="00CE4F49" w:rsidRDefault="00AD08B3" w:rsidP="00AD08B3">
      <w:pPr>
        <w:rPr>
          <w:szCs w:val="24"/>
          <w:lang w:eastAsia="zh-CN"/>
        </w:rPr>
      </w:pPr>
    </w:p>
    <w:p w14:paraId="2D7BDBF8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2.5.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uždaviniai </w:t>
      </w:r>
      <w:r w:rsidRPr="00CE4F49">
        <w:rPr>
          <w:sz w:val="22"/>
          <w:szCs w:val="22"/>
          <w:lang w:eastAsia="zh-CN"/>
        </w:rPr>
        <w:t>(veiklos, priemonės ir metodai tikslui (-ams) pasiekti)</w:t>
      </w:r>
    </w:p>
    <w:p w14:paraId="03B288AC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31B0D51F" wp14:editId="67ECDAA1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6097270" cy="2059940"/>
                <wp:effectExtent l="0" t="0" r="17780" b="16510"/>
                <wp:wrapNone/>
                <wp:docPr id="4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270" cy="205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DEBE87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D51F" id="_x0000_s1042" type="#_x0000_t202" style="position:absolute;margin-left:0;margin-top:2.8pt;width:480.1pt;height:162.2pt;z-index:25168384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4ujTU2wEAALwDAAAOAAAAZHJzL2Uyb0RvYy54bWysU9uO2yAQfa/Uf0C8N740ThorzqrtKlWl qltpux+AMcRIGOhAYufvO5DLZrtvq/KAGWY4M+fMeH03DZocBHhlTUOLWU6JMNx2yuwa+vR7++ET JT4w0zFtjWjoUXh6t3n/bj26WpS2t7oTQBDE+Hp0De1DcHWWed6LgfmZdcKgU1oYWEATdlkHbET0 QWdlni+y0ULnwHLhPd7en5x0k/ClFDw8SOlFILqhWFtIO6S9jXu2WbN6B8z1ip/LYG+oYmDKYNIr 1D0LjOxBvYIaFAfrrQwzbofMSqm4SByQTZH/w+axZ04kLiiOd1eZ/P+D5T8Pv4CorqHzihLDBuzR FvBTVFGb0fkaQx4dBoXpi52wx5d7j5eR8iRhiF8kQ9CPKh+vyoopEI6Xi3y1LJfo4ugr82q1mift s+fnDnz4JuxA4qGhgK1LirLDDx+wFAy9hMRs3mrVbZXWyYBd+1UDOTBs8zatWCU+eRGmDRmxlo9V npBf+PwtRJ7WawgE1AZxoywn+vEUpnZKEhaLizat7Y4o2YiD1VD/Z89AUKK/G+zcqpgjdxKSMa+W JRpw62lvPczw3uK8nrQw9vM+WKmSHjH1Kc+5IhyRxPk8znEGb+0U9fzTbf4CAAD//wMAUEsDBBQA BgAIAAAAIQDIHVYi2QAAAAYBAAAPAAAAZHJzL2Rvd25yZXYueG1sTI9BS8QwFITvgv8hPMGbm9hi 0drXRQVBvLnbi7ds87YtJi8lyW7rvzee9DjMMPNNs12dFWcKcfKMcLtRIIh7byYeELr96809iJg0 G209E8I3Rdi2lxeNro1f+IPOuzSIXMKx1ghjSnMtZexHcjpu/EycvaMPTqcswyBN0Esud1YWSlXS 6Ynzwqhnehmp/9qdHMJb9Zw+qTPvpixKv3SyD0cbEa+v1qdHEInW9BeGX/yMDm1mOvgTmygsQj6S EO4qENl8qFQB4oBQlkqBbBv5H7/9AQAA//8DAFBLAQItABQABgAIAAAAIQC2gziS/gAAAOEBAAAT AAAAAAAAAAAAAAAAAAAAAABbQ29udGVudF9UeXBlc10ueG1sUEsBAi0AFAAGAAgAAAAhADj9If/W AAAAlAEAAAsAAAAAAAAAAAAAAAAALwEAAF9yZWxzLy5yZWxzUEsBAi0AFAAGAAgAAAAhAHi6NNTb AQAAvAMAAA4AAAAAAAAAAAAAAAAALgIAAGRycy9lMm9Eb2MueG1sUEsBAi0AFAAGAAgAAAAhAMgd ViLZAAAABgEAAA8AAAAAAAAAAAAAAAAANQQAAGRycy9kb3ducmV2LnhtbFBLBQYAAAAABAAEAPMA AAA7BQAAAAA= " strokeweight=".5pt">
                <v:textbox>
                  <w:txbxContent>
                    <w:p w14:paraId="1FDEBE87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1DE36" w14:textId="77777777" w:rsidR="00AD08B3" w:rsidRPr="00CE4F49" w:rsidRDefault="00AD08B3" w:rsidP="00AD08B3">
      <w:pPr>
        <w:rPr>
          <w:szCs w:val="24"/>
          <w:lang w:eastAsia="zh-CN"/>
        </w:rPr>
      </w:pPr>
    </w:p>
    <w:p w14:paraId="5B26B281" w14:textId="77777777" w:rsidR="00AD08B3" w:rsidRPr="00CE4F49" w:rsidRDefault="00AD08B3" w:rsidP="00AD08B3">
      <w:pPr>
        <w:rPr>
          <w:szCs w:val="24"/>
          <w:lang w:eastAsia="zh-CN"/>
        </w:rPr>
      </w:pPr>
    </w:p>
    <w:p w14:paraId="769AE67C" w14:textId="77777777" w:rsidR="00AD08B3" w:rsidRPr="00CE4F49" w:rsidRDefault="00AD08B3" w:rsidP="00AD08B3">
      <w:pPr>
        <w:rPr>
          <w:szCs w:val="24"/>
          <w:lang w:eastAsia="zh-CN"/>
        </w:rPr>
      </w:pPr>
    </w:p>
    <w:p w14:paraId="2F892B45" w14:textId="77777777" w:rsidR="00AD08B3" w:rsidRPr="00CE4F49" w:rsidRDefault="00AD08B3" w:rsidP="00AD08B3">
      <w:pPr>
        <w:rPr>
          <w:szCs w:val="24"/>
          <w:lang w:eastAsia="zh-CN"/>
        </w:rPr>
      </w:pPr>
    </w:p>
    <w:p w14:paraId="3C4DB23C" w14:textId="77777777" w:rsidR="00AD08B3" w:rsidRPr="00CE4F49" w:rsidRDefault="00AD08B3" w:rsidP="00AD08B3">
      <w:pPr>
        <w:rPr>
          <w:szCs w:val="24"/>
          <w:lang w:eastAsia="zh-CN"/>
        </w:rPr>
      </w:pPr>
    </w:p>
    <w:p w14:paraId="0BBB7C2B" w14:textId="77777777" w:rsidR="00AD08B3" w:rsidRPr="00CE4F49" w:rsidRDefault="00AD08B3" w:rsidP="00AD08B3">
      <w:pPr>
        <w:rPr>
          <w:szCs w:val="24"/>
          <w:lang w:eastAsia="zh-CN"/>
        </w:rPr>
      </w:pPr>
    </w:p>
    <w:p w14:paraId="32974554" w14:textId="77777777" w:rsidR="00AD08B3" w:rsidRPr="00CE4F49" w:rsidRDefault="00AD08B3" w:rsidP="00AD08B3">
      <w:pPr>
        <w:rPr>
          <w:szCs w:val="24"/>
          <w:lang w:eastAsia="zh-CN"/>
        </w:rPr>
      </w:pPr>
    </w:p>
    <w:p w14:paraId="704B7AD5" w14:textId="77777777" w:rsidR="00AD08B3" w:rsidRPr="00CE4F49" w:rsidRDefault="00AD08B3" w:rsidP="00AD08B3">
      <w:pPr>
        <w:rPr>
          <w:szCs w:val="24"/>
          <w:lang w:eastAsia="zh-CN"/>
        </w:rPr>
      </w:pPr>
    </w:p>
    <w:p w14:paraId="1AB43CFC" w14:textId="77777777" w:rsidR="00AD08B3" w:rsidRPr="00CE4F49" w:rsidRDefault="00AD08B3" w:rsidP="00AD08B3">
      <w:pPr>
        <w:rPr>
          <w:szCs w:val="24"/>
          <w:lang w:eastAsia="zh-CN"/>
        </w:rPr>
      </w:pPr>
    </w:p>
    <w:p w14:paraId="0F944FEA" w14:textId="77777777" w:rsidR="00AD08B3" w:rsidRPr="00CE4F49" w:rsidRDefault="00AD08B3" w:rsidP="00AD08B3">
      <w:pPr>
        <w:rPr>
          <w:szCs w:val="24"/>
          <w:lang w:eastAsia="zh-CN"/>
        </w:rPr>
      </w:pPr>
    </w:p>
    <w:p w14:paraId="47CA789B" w14:textId="77777777" w:rsidR="00AD08B3" w:rsidRPr="00CE4F49" w:rsidRDefault="00AD08B3" w:rsidP="00AD08B3">
      <w:pPr>
        <w:pStyle w:val="Sraopastraipa"/>
        <w:numPr>
          <w:ilvl w:val="1"/>
          <w:numId w:val="5"/>
        </w:num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 Numatomi dalyviai</w:t>
      </w:r>
      <w:r w:rsidRPr="00CE4F49">
        <w:rPr>
          <w:szCs w:val="24"/>
          <w:lang w:eastAsia="zh-CN"/>
        </w:rPr>
        <w:t xml:space="preserve"> (atlikėjai, lektoriai, vertėjai, autoriai ir kt.)</w:t>
      </w:r>
    </w:p>
    <w:p w14:paraId="3D81BFC8" w14:textId="77777777" w:rsidR="00AD08B3" w:rsidRPr="00BA6812" w:rsidRDefault="00AD08B3" w:rsidP="00AD08B3">
      <w:pPr>
        <w:rPr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>2.6. Numatoma</w:t>
      </w:r>
      <w:r w:rsidRPr="00BA6812">
        <w:rPr>
          <w:b/>
          <w:szCs w:val="24"/>
          <w:lang w:eastAsia="zh-CN"/>
        </w:rPr>
        <w:t xml:space="preserve"> </w:t>
      </w:r>
      <w:r>
        <w:rPr>
          <w:b/>
          <w:szCs w:val="24"/>
          <w:lang w:eastAsia="zh-CN"/>
        </w:rPr>
        <w:t xml:space="preserve">projekto įgyvendinimo komanda </w:t>
      </w:r>
      <w:r w:rsidRPr="000C7008">
        <w:rPr>
          <w:bCs/>
          <w:szCs w:val="24"/>
          <w:lang w:eastAsia="zh-CN"/>
        </w:rPr>
        <w:t>(</w:t>
      </w:r>
      <w:r w:rsidRPr="001C63E5">
        <w:rPr>
          <w:szCs w:val="24"/>
          <w:lang w:eastAsia="zh-CN"/>
        </w:rPr>
        <w:t xml:space="preserve">nurodoma </w:t>
      </w:r>
      <w:r>
        <w:rPr>
          <w:szCs w:val="24"/>
          <w:lang w:eastAsia="zh-CN"/>
        </w:rPr>
        <w:t>komandos narių vardai</w:t>
      </w:r>
      <w:r w:rsidRPr="001C63E5">
        <w:rPr>
          <w:szCs w:val="24"/>
          <w:lang w:eastAsia="zh-CN"/>
        </w:rPr>
        <w:t xml:space="preserve"> ir pavardė</w:t>
      </w:r>
      <w:r>
        <w:rPr>
          <w:szCs w:val="24"/>
          <w:lang w:eastAsia="zh-CN"/>
        </w:rPr>
        <w:t>s, jų atliekamos funkcijos</w:t>
      </w:r>
      <w:r w:rsidRPr="001C63E5">
        <w:rPr>
          <w:szCs w:val="24"/>
          <w:lang w:eastAsia="zh-CN"/>
        </w:rPr>
        <w:t xml:space="preserve"> projekte</w:t>
      </w:r>
      <w:r w:rsidRPr="000C7008">
        <w:rPr>
          <w:bCs/>
          <w:szCs w:val="24"/>
          <w:lang w:eastAsia="zh-CN"/>
        </w:rPr>
        <w:t>)</w:t>
      </w:r>
      <w:r>
        <w:rPr>
          <w:b/>
          <w:szCs w:val="24"/>
          <w:lang w:eastAsia="zh-CN"/>
        </w:rPr>
        <w:t xml:space="preserve"> ir </w:t>
      </w:r>
      <w:r w:rsidRPr="00BA6812">
        <w:rPr>
          <w:b/>
          <w:szCs w:val="24"/>
          <w:lang w:eastAsia="zh-CN"/>
        </w:rPr>
        <w:t>dalyviai</w:t>
      </w:r>
      <w:r w:rsidRPr="00BA6812">
        <w:rPr>
          <w:szCs w:val="24"/>
          <w:lang w:eastAsia="zh-CN"/>
        </w:rPr>
        <w:t xml:space="preserve"> (atlikėjai, lektoriai, vertėjai, autoriai ir kt.)</w:t>
      </w:r>
    </w:p>
    <w:p w14:paraId="35A71D98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 wp14:anchorId="048C4090" wp14:editId="1395814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6067425" cy="1376771"/>
                <wp:effectExtent l="0" t="0" r="28575" b="13970"/>
                <wp:wrapNone/>
                <wp:docPr id="1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376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F3FF5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C4090" id="Frame17" o:spid="_x0000_s1043" type="#_x0000_t202" style="position:absolute;margin-left:0;margin-top:6.45pt;width:477.75pt;height:108.4pt;z-index:25169305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R8Qb2QEAALwDAAAOAAAAZHJzL2Uyb0RvYy54bWysU9uO0zAQfUfiHyy/06TdtoGo6QpYFSEh FmnhA1zHbiw5HjN2m/TvGbuX7bJvCD84Hs/4zJwzk9X92Ft2UBgMuIZPJyVnyklojds1/NfPzbv3 nIUoXCssONXwowr8fv32zWrwtZpBB7ZVyAjEhXrwDe9i9HVRBNmpXoQJeOXIqQF7EcnEXdGiGAi9 t8WsLJfFANh6BKlCoNuHk5OvM77WSsZHrYOKzDacaot5x7xv016sV6LeofCdkecyxD9U0QvjKOkV 6kFEwfZoXkH1RiIE0HEioS9AayNV5kBspuVfbJ464VXmQuIEf5Up/D9Y+f3wA5lpqXcVZ0701KMN 0odM0mbwoaaQJ09BcfwEI8Vd7gNdJsqjxj59iQwjP6l8vCqrxsgkXS7LZTWfLTiT5JveVcuqyjjF 83OPIX5R0LN0aDhS67Ki4vAtRCqFQi8hKVsAa9qNsTYbuNt+tsgOgtq8yStVSU9ehFnHBqrlblFm 5Be+cAtR5vUaggCtI9wky4l+OsVxO14kPGu2hfZIkg00WA0Pv/cCFWf2q6POfZjO52kSszFfVDMy 8NazvfUIJzugeT1p4eDjPoI2WY+U+pTnXBGNSOZ8Huc0g7d2jnr+6dZ/AAAA//8DAFBLAwQUAAYA CAAAACEAQhZVbNsAAAAHAQAADwAAAGRycy9kb3ducmV2LnhtbEyPwU7DMBBE70j8g7VI3KiDqxSS xqkACQlxo+TCzY23SdR4HdluE/6e5QTHnRnNvK12ixvFBUMcPGm4X2UgkFpvB+o0NJ+vd48gYjJk zegJNXxjhF19fVWZ0vqZPvCyT53gEoql0dCnNJVSxrZHZ+LKT0jsHX1wJvEZOmmDmbncjVJl2UY6 MxAv9GbClx7b0/7sNLxtntMXNvbdrtXaz41sw3GMWt/eLE9bEAmX9BeGX3xGh5qZDv5MNopRAz+S WFUFCHaLPM9BHDQoVTyArCv5n7/+AQAA//8DAFBLAQItABQABgAIAAAAIQC2gziS/gAAAOEBAAAT AAAAAAAAAAAAAAAAAAAAAABbQ29udGVudF9UeXBlc10ueG1sUEsBAi0AFAAGAAgAAAAhADj9If/W AAAAlAEAAAsAAAAAAAAAAAAAAAAALwEAAF9yZWxzLy5yZWxzUEsBAi0AFAAGAAgAAAAhAONHxBvZ AQAAvAMAAA4AAAAAAAAAAAAAAAAALgIAAGRycy9lMm9Eb2MueG1sUEsBAi0AFAAGAAgAAAAhAEIW VWzbAAAABwEAAA8AAAAAAAAAAAAAAAAAMwQAAGRycy9kb3ducmV2LnhtbFBLBQYAAAAABAAEAPMA AAA7BQAAAAA= " strokeweight=".5pt">
                <v:textbox>
                  <w:txbxContent>
                    <w:p w14:paraId="3F3FF5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72410" w14:textId="77777777" w:rsidR="00AD08B3" w:rsidRPr="00862118" w:rsidRDefault="00AD08B3" w:rsidP="00AD08B3">
      <w:pPr>
        <w:rPr>
          <w:szCs w:val="24"/>
          <w:lang w:eastAsia="zh-CN"/>
        </w:rPr>
      </w:pPr>
    </w:p>
    <w:p w14:paraId="639F5D77" w14:textId="77777777" w:rsidR="00AD08B3" w:rsidRPr="00862118" w:rsidRDefault="00AD08B3" w:rsidP="00AD08B3">
      <w:pPr>
        <w:rPr>
          <w:szCs w:val="24"/>
          <w:lang w:eastAsia="zh-CN"/>
        </w:rPr>
      </w:pPr>
    </w:p>
    <w:p w14:paraId="73D18E65" w14:textId="77777777" w:rsidR="00AD08B3" w:rsidRPr="00862118" w:rsidRDefault="00AD08B3" w:rsidP="00AD08B3">
      <w:pPr>
        <w:rPr>
          <w:szCs w:val="24"/>
          <w:lang w:eastAsia="zh-CN"/>
        </w:rPr>
      </w:pPr>
    </w:p>
    <w:p w14:paraId="4950B5AC" w14:textId="77777777" w:rsidR="00AD08B3" w:rsidRPr="00CE4F49" w:rsidRDefault="00AD08B3" w:rsidP="00AD08B3">
      <w:pPr>
        <w:rPr>
          <w:szCs w:val="24"/>
          <w:lang w:eastAsia="zh-CN"/>
        </w:rPr>
      </w:pPr>
    </w:p>
    <w:p w14:paraId="3856606D" w14:textId="77777777" w:rsidR="00AD08B3" w:rsidRPr="00CE4F49" w:rsidRDefault="00AD08B3" w:rsidP="00AD08B3">
      <w:pPr>
        <w:rPr>
          <w:szCs w:val="24"/>
          <w:lang w:eastAsia="zh-CN"/>
        </w:rPr>
      </w:pPr>
    </w:p>
    <w:p w14:paraId="64BE0060" w14:textId="77777777" w:rsidR="00AD08B3" w:rsidRPr="00CE4F49" w:rsidRDefault="00AD08B3" w:rsidP="00AD08B3">
      <w:pPr>
        <w:rPr>
          <w:szCs w:val="24"/>
          <w:lang w:eastAsia="zh-CN"/>
        </w:rPr>
      </w:pPr>
    </w:p>
    <w:p w14:paraId="6821475A" w14:textId="77777777" w:rsidR="00AD08B3" w:rsidRPr="00CE4F49" w:rsidRDefault="00AD08B3" w:rsidP="00AD08B3">
      <w:pPr>
        <w:rPr>
          <w:szCs w:val="24"/>
          <w:lang w:eastAsia="zh-CN"/>
        </w:rPr>
      </w:pPr>
    </w:p>
    <w:p w14:paraId="5FBB37C9" w14:textId="77777777" w:rsidR="00AD08B3" w:rsidRPr="00CE4F49" w:rsidRDefault="00AD08B3" w:rsidP="00AD08B3">
      <w:pPr>
        <w:rPr>
          <w:szCs w:val="24"/>
          <w:lang w:eastAsia="zh-CN"/>
        </w:rPr>
      </w:pPr>
    </w:p>
    <w:p w14:paraId="2C58100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2.7. Projekto uždavinius įgyvendinančių veiklų kalendorius</w:t>
      </w:r>
    </w:p>
    <w:p w14:paraId="496BDFF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0" distR="114935" simplePos="0" relativeHeight="251662336" behindDoc="0" locked="0" layoutInCell="1" allowOverlap="1" wp14:anchorId="698D0D4E" wp14:editId="63444FFC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057900" cy="1972310"/>
                <wp:effectExtent l="0" t="0" r="19050" b="27940"/>
                <wp:wrapNone/>
                <wp:docPr id="18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3C541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D0D4E" id="Frame18" o:spid="_x0000_s1044" type="#_x0000_t202" style="position:absolute;margin-left:0;margin-top:5.7pt;width:477pt;height:155.3pt;z-index:251662336;visibility:visible;mso-wrap-style:square;mso-width-percent:0;mso-wrap-distance-left:0;mso-wrap-distance-top:0;mso-wrap-distance-right:9.05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IQcL2AEAALwDAAAOAAAAZHJzL2Uyb0RvYy54bWysU9uO0zAQfUfiHyy/06TddkujpitgVYSE AGnhAxzHbiw5HjN2m/TvGbuX7bJvCD84Hp/xmZkzk/XD2Ft2UBgMuJpPJyVnyklojdvV/NfP7bv3 nIUoXCssOFXzowr8YfP2zXrwlZpBB7ZVyIjEhWrwNe9i9FVRBNmpXoQJeOUI1IC9iGTirmhRDMTe 22JWlvfFANh6BKlCoNvHE8g3mV9rJeN3rYOKzNaccot5x7w3aS82a1HtUPjOyHMa4h+y6IVxFPRK 9SiiYHs0r6h6IxEC6DiR0BegtZEq10DVTMu/qnnqhFe5FhIn+KtM4f/Rym+HH8hMS72jTjnRU4+2 SB8ySZvBh4pcnjw5xfEjjOR3uQ90mUoeNfbpS8Uwwknl41VZNUYm6fK+XCxXJUGSsOlqObubZu2L 5+ceQ/ysoGfpUHOk1mVFxeFriJQKuV5cUrQA1rRbY202cNd8ssgOgtq8zStlSU9euFnHBsrlblFm 5hdYuKUo83pNQYTWEW+S5VR+OsWxGS8SnjVroD2SZAMNVs3D771AxZn94qhzq+l8niYxG/PFckYG 3iLNLSKc7IDm9aSFgw/7CNpkPVLoU5xzRjQiuebzOKcZvLWz1/NPt/kDAAD//wMAUEsDBBQABgAI AAAAIQBFXrkY2wAAAAcBAAAPAAAAZHJzL2Rvd25yZXYueG1sTI/BTsMwEETvSP0Hayv1Rp0mpYIQ p4JKSIgbJRdubrxNIux1ZLtN+HuWExxnZjXzttrPzoorhjh4UrBZZyCQWm8G6hQ0Hy+39yBi0mS0 9YQKvjHCvl7cVLo0fqJ3vB5TJ7iEYqkV9CmNpZSx7dHpuPYjEmdnH5xOLEMnTdATlzsr8yzbSacH 4oVej3josf06XpyC191z+sTGvJkiL/zUyDacbVRqtZyfHkEknNPfMfziMzrUzHTyFzJRWAX8SGJ3 swXB6cPdlo2TgiLPM5B1Jf/z1z8AAAD//wMAUEsBAi0AFAAGAAgAAAAhALaDOJL+AAAA4QEAABMA AAAAAAAAAAAAAAAAAAAAAFtDb250ZW50X1R5cGVzXS54bWxQSwECLQAUAAYACAAAACEAOP0h/9YA AACUAQAACwAAAAAAAAAAAAAAAAAvAQAAX3JlbHMvLnJlbHNQSwECLQAUAAYACAAAACEAqyEHC9gB AAC8AwAADgAAAAAAAAAAAAAAAAAuAgAAZHJzL2Uyb0RvYy54bWxQSwECLQAUAAYACAAAACEARV65 GNsAAAAHAQAADwAAAAAAAAAAAAAAAAAyBAAAZHJzL2Rvd25yZXYueG1sUEsFBgAAAAAEAAQA8wAA ADoFAAAAAA== " strokeweight=".5pt">
                <v:textbox>
                  <w:txbxContent>
                    <w:p w14:paraId="13C541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BF77F" w14:textId="77777777" w:rsidR="00AD08B3" w:rsidRPr="00CE4F49" w:rsidRDefault="00AD08B3" w:rsidP="00AD08B3">
      <w:pPr>
        <w:rPr>
          <w:szCs w:val="24"/>
          <w:lang w:eastAsia="zh-CN"/>
        </w:rPr>
      </w:pPr>
    </w:p>
    <w:p w14:paraId="10D2AB24" w14:textId="77777777" w:rsidR="00AD08B3" w:rsidRPr="00CE4F49" w:rsidRDefault="00AD08B3" w:rsidP="00AD08B3">
      <w:pPr>
        <w:rPr>
          <w:szCs w:val="24"/>
          <w:lang w:eastAsia="zh-CN"/>
        </w:rPr>
      </w:pPr>
    </w:p>
    <w:p w14:paraId="7CFC3C0C" w14:textId="77777777" w:rsidR="00AD08B3" w:rsidRPr="00CE4F49" w:rsidRDefault="00AD08B3" w:rsidP="00AD08B3">
      <w:pPr>
        <w:rPr>
          <w:szCs w:val="24"/>
          <w:lang w:eastAsia="zh-CN"/>
        </w:rPr>
      </w:pPr>
    </w:p>
    <w:p w14:paraId="73988C7F" w14:textId="77777777" w:rsidR="00AD08B3" w:rsidRPr="00CE4F49" w:rsidRDefault="00AD08B3" w:rsidP="00AD08B3">
      <w:pPr>
        <w:rPr>
          <w:szCs w:val="24"/>
          <w:lang w:eastAsia="zh-CN"/>
        </w:rPr>
      </w:pPr>
    </w:p>
    <w:p w14:paraId="3E52D2F5" w14:textId="77777777" w:rsidR="00AD08B3" w:rsidRPr="00CE4F49" w:rsidRDefault="00AD08B3" w:rsidP="00AD08B3">
      <w:pPr>
        <w:rPr>
          <w:szCs w:val="24"/>
          <w:lang w:eastAsia="zh-CN"/>
        </w:rPr>
      </w:pPr>
    </w:p>
    <w:p w14:paraId="0A73CD5C" w14:textId="77777777" w:rsidR="00AD08B3" w:rsidRPr="00CE4F49" w:rsidRDefault="00AD08B3" w:rsidP="00AD08B3">
      <w:pPr>
        <w:rPr>
          <w:szCs w:val="24"/>
          <w:lang w:eastAsia="zh-CN"/>
        </w:rPr>
      </w:pPr>
    </w:p>
    <w:p w14:paraId="1799F96C" w14:textId="77777777" w:rsidR="00AD08B3" w:rsidRPr="00CE4F49" w:rsidRDefault="00AD08B3" w:rsidP="00AD08B3">
      <w:pPr>
        <w:rPr>
          <w:szCs w:val="24"/>
          <w:lang w:eastAsia="zh-CN"/>
        </w:rPr>
      </w:pPr>
    </w:p>
    <w:p w14:paraId="09026427" w14:textId="77777777" w:rsidR="00AD08B3" w:rsidRPr="00CE4F49" w:rsidRDefault="00AD08B3" w:rsidP="00AD08B3">
      <w:pPr>
        <w:rPr>
          <w:szCs w:val="24"/>
          <w:lang w:eastAsia="zh-CN"/>
        </w:rPr>
      </w:pPr>
    </w:p>
    <w:p w14:paraId="3BC8DD52" w14:textId="77777777" w:rsidR="00AD08B3" w:rsidRPr="00CE4F49" w:rsidRDefault="00AD08B3" w:rsidP="00AD08B3">
      <w:pPr>
        <w:rPr>
          <w:szCs w:val="24"/>
          <w:lang w:eastAsia="zh-CN"/>
        </w:rPr>
      </w:pPr>
    </w:p>
    <w:p w14:paraId="23DF72A0" w14:textId="77777777" w:rsidR="00AD08B3" w:rsidRPr="00CE4F49" w:rsidRDefault="00AD08B3" w:rsidP="00AD08B3">
      <w:pPr>
        <w:rPr>
          <w:szCs w:val="24"/>
          <w:lang w:eastAsia="zh-CN"/>
        </w:rPr>
      </w:pPr>
    </w:p>
    <w:p w14:paraId="4E3D23D0" w14:textId="77777777" w:rsidR="00AD08B3" w:rsidRPr="00CE4F49" w:rsidRDefault="00AD08B3" w:rsidP="00AD08B3">
      <w:pPr>
        <w:rPr>
          <w:szCs w:val="24"/>
          <w:lang w:eastAsia="zh-CN"/>
        </w:rPr>
      </w:pPr>
    </w:p>
    <w:p w14:paraId="1A93CB8A" w14:textId="77777777" w:rsidR="00AD08B3" w:rsidRPr="00CE4F49" w:rsidRDefault="00AD08B3" w:rsidP="00AD08B3">
      <w:pPr>
        <w:rPr>
          <w:szCs w:val="24"/>
          <w:lang w:eastAsia="zh-CN"/>
        </w:rPr>
      </w:pPr>
    </w:p>
    <w:p w14:paraId="32F432F8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2.8. Renginys </w:t>
      </w:r>
      <w:r w:rsidRPr="00CE4F49">
        <w:rPr>
          <w:szCs w:val="24"/>
          <w:lang w:eastAsia="zh-CN"/>
        </w:rPr>
        <w:t>(pažymėti X)</w:t>
      </w:r>
    </w:p>
    <w:p w14:paraId="5D5412A8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4EBD70E7" wp14:editId="54A13F82">
                <wp:simplePos x="0" y="0"/>
                <wp:positionH relativeFrom="column">
                  <wp:posOffset>1337310</wp:posOffset>
                </wp:positionH>
                <wp:positionV relativeFrom="paragraph">
                  <wp:posOffset>118745</wp:posOffset>
                </wp:positionV>
                <wp:extent cx="335280" cy="304800"/>
                <wp:effectExtent l="0" t="0" r="26670" b="19050"/>
                <wp:wrapNone/>
                <wp:docPr id="20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179C27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70E7" id="Frame20" o:spid="_x0000_s1045" type="#_x0000_t202" style="position:absolute;margin-left:105.3pt;margin-top:9.35pt;width:26.4pt;height:24pt;z-index:251684864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DnzuzQEAAKwDAAAOAAAAZHJzL2Uyb0RvYy54bWysU9tu3CAQfa/Uf0C8d+29pRtrvVHbaKtK VVMpzQdgDGskzKCBrL1/34G9ZNO8VeEBMxcOc86M13djb9leYTDgaj6dlJwpJ6E1blfzpz/bTyvO QhSuFRacqvlBBX63+fhhPfhKzaAD2ypkBOJCNfiadzH6qiiC7FQvwgS8chTUgL2IZOKuaFEMhN7b YlaWN8UA2HoEqUIg7/0xyDcZX2sl44PWQUVma061xbxj3pu0F5u1qHYofGfkqQzxH1X0wjh69AJ1 L6Jgz2jeQPVGIgTQcSKhL0BrI1XmQGym5T9sHjvhVeZC4gR/kSm8H6z8tf+NzLQ1n5E8TvTUoy3S h0zSZvChopRHT0lx/Aoj9fjsD+RMlEeNffoSGUZxgjlclFVjZJKc8/lytqKIpNC8XKzKjF68XPYY 4ncFPUuHmiM1Lusp9j9DpEIo9ZyS3gpgTbs11mYDd803i2wvqMnbvFKNdOVVmnVsqPnNfFlm5Fex cA1R5vUWggCtI9wkypF8OsWxGbOA09uzMg20BxLM/nDUqdvpYpEmLxuL5eekM15HmuuIcLIDms8j ewdfniNokxVIjx2RTzXQSGSWp/FNM3dt56yXn2zzFwAA//8DAFBLAwQUAAYACAAAACEAHzHlX9wA AAAJAQAADwAAAGRycy9kb3ducmV2LnhtbEyPwU7DMBBE70j9B2srcaNOE+RWIU4FSEiIGyUXbm68 TSLidWS7Tfh7lhMcV/M087Y6LG4UVwxx8KRhu8lAILXeDtRpaD5e7vYgYjJkzegJNXxjhEO9uqlM af1M73g9pk5wCcXSaOhTmkopY9ujM3HjJyTOzj44k/gMnbTBzFzuRplnmZLODMQLvZnwucf263hx Gl7VU/rExr7ZIi/83Mg2nMeo9e16eXwAkXBJfzD86rM61Ox08heyUYwa8m2mGOVgvwPBQK6KexAn DUrtQNaV/P9B/QMAAP//AwBQSwECLQAUAAYACAAAACEAtoM4kv4AAADhAQAAEwAAAAAAAAAAAAAA AAAAAAAAW0NvbnRlbnRfVHlwZXNdLnhtbFBLAQItABQABgAIAAAAIQA4/SH/1gAAAJQBAAALAAAA AAAAAAAAAAAAAC8BAABfcmVscy8ucmVsc1BLAQItABQABgAIAAAAIQCUDnzuzQEAAKwDAAAOAAAA AAAAAAAAAAAAAC4CAABkcnMvZTJvRG9jLnhtbFBLAQItABQABgAIAAAAIQAfMeVf3AAAAAkBAAAP AAAAAAAAAAAAAAAAACcEAABkcnMvZG93bnJldi54bWxQSwUGAAAAAAQABADzAAAAMAUAAAAA " strokeweight=".5pt">
                <v:textbox>
                  <w:txbxContent>
                    <w:p w14:paraId="1179C27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CAA9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490E4627" wp14:editId="43A61D89">
                <wp:simplePos x="0" y="0"/>
                <wp:positionH relativeFrom="column">
                  <wp:posOffset>4423410</wp:posOffset>
                </wp:positionH>
                <wp:positionV relativeFrom="paragraph">
                  <wp:posOffset>11430</wp:posOffset>
                </wp:positionV>
                <wp:extent cx="335280" cy="266700"/>
                <wp:effectExtent l="0" t="0" r="26670" b="19050"/>
                <wp:wrapNone/>
                <wp:docPr id="46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7253DA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4627" id="_x0000_s1046" type="#_x0000_t202" style="position:absolute;margin-left:348.3pt;margin-top:.9pt;width:26.4pt;height:21pt;z-index:251685888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YZFzAEAAKwDAAAOAAAAZHJzL2Uyb0RvYy54bWysU1Fv2yAQfp+0/4B4X+w4idtZcaptVapJ 0zqp2w/AGGIk4BDQ2Pn3PUiapOvbNB4wxx3f3ffdeX03GU32wgcFtqXzWUmJsBx6ZXct/fN7++mW khCZ7ZkGK1p6EIHebT5+WI+uERUMoHvhCYLY0IyupUOMrimKwAdhWJiBExadErxhEU2/K3rPRkQ3 uqjKsi5G8L3zwEUIeHt/dNJNxpdS8PgoZRCR6JZibTHvPu9d2ovNmjU7z9yg+KkM9g9VGKYsJj1D 3bPIyLNX76CM4h4CyDjjYAqQUnGROSCbefkXm6eBOZG5oDjBnWUK/w+W/9z/8kT1LV3WlFhmsEdb j58qazO60GDIk8OgOH2FCXucNEv3AS8T5Ul6k75IhqAfVT6clRVTJBwvF4tVdYsejq6qrm/KjF5c Hjsf4oMAQ9KhpR4bl/Vk+x8hYkIMfQ1JuQJo1W+V1tnwu+6b9mTPsMnbvFKN+ORNmLZkbGm9WJUZ +Y0vXEOUeb2HQEBtEfdCPp3i1E1ZwItiHfQHFEx/t9ipz/PlMk1eNparGwwj/trTXXuY5QPgfB7Z W/jyHEGqrEBKdkQ+1YAjkVmexjfN3LWdoy4/2eYFAAD//wMAUEsDBBQABgAIAAAAIQADgYCe2wAA AAgBAAAPAAAAZHJzL2Rvd25yZXYueG1sTI/BTsMwEETvSPyDtUjcqEMThTbEqQAJCXGjzYWbG2+T CHsd2W4T/p7lBMfVG82+qXeLs+KCIY6eFNyvMhBInTcj9Qraw+vdBkRMmoy2nlDBN0bYNddXta6M n+kDL/vUCy6hWGkFQ0pTJWXsBnQ6rvyExOzkg9OJz9BLE/TM5c7KdZaV0umR+MOgJ3wZsPvan52C t/I5fWJr3k2+zv3cyi6cbFTq9mZ5egSRcEl/YfjVZ3Vo2Onoz2SisArKbVlylAEvYP5QbAsQRwVF vgHZ1PL/gOYHAAD//wMAUEsBAi0AFAAGAAgAAAAhALaDOJL+AAAA4QEAABMAAAAAAAAAAAAAAAAA AAAAAFtDb250ZW50X1R5cGVzXS54bWxQSwECLQAUAAYACAAAACEAOP0h/9YAAACUAQAACwAAAAAA AAAAAAAAAAAvAQAAX3JlbHMvLnJlbHNQSwECLQAUAAYACAAAACEAw3mGRcwBAACsAwAADgAAAAAA AAAAAAAAAAAuAgAAZHJzL2Uyb0RvYy54bWxQSwECLQAUAAYACAAAACEAA4GAntsAAAAIAQAADwAA AAAAAAAAAAAAAAAmBAAAZHJzL2Rvd25yZXYueG1sUEsFBgAAAAAEAAQA8wAAAC4FAAAAAA== " strokeweight=".5pt">
                <v:textbox>
                  <w:txbxContent>
                    <w:p w14:paraId="07253DA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Mokamas</w:t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b/>
          <w:szCs w:val="24"/>
          <w:lang w:eastAsia="zh-CN"/>
        </w:rPr>
        <w:t>Nemokamas</w:t>
      </w:r>
    </w:p>
    <w:p w14:paraId="67088053" w14:textId="77777777" w:rsidR="00AD08B3" w:rsidRPr="00CE4F49" w:rsidRDefault="00AD08B3" w:rsidP="00AD08B3">
      <w:pPr>
        <w:rPr>
          <w:szCs w:val="24"/>
          <w:lang w:eastAsia="zh-CN"/>
        </w:rPr>
      </w:pPr>
    </w:p>
    <w:p w14:paraId="4C2FCF89" w14:textId="77777777" w:rsidR="00AD08B3" w:rsidRPr="00CE4F49" w:rsidRDefault="00AD08B3" w:rsidP="00AD08B3">
      <w:pPr>
        <w:rPr>
          <w:szCs w:val="24"/>
          <w:lang w:eastAsia="zh-CN"/>
        </w:rPr>
      </w:pPr>
    </w:p>
    <w:p w14:paraId="61399D60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2.9. Projekto vykdytojo, partnerių, rėmėjų indėlis </w:t>
      </w:r>
      <w:r w:rsidRPr="00CE4F49">
        <w:rPr>
          <w:sz w:val="22"/>
          <w:szCs w:val="22"/>
          <w:lang w:eastAsia="zh-CN"/>
        </w:rPr>
        <w:t>(finansinis, dalykinis ir pan.)</w:t>
      </w:r>
    </w:p>
    <w:p w14:paraId="7A57473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>Pastaba. Jei partnerių, rėmėjų indėlis yra suteiktas, privaloma pridėti tai įrodančius dokumentus.</w:t>
      </w:r>
    </w:p>
    <w:p w14:paraId="0153CC92" w14:textId="77777777" w:rsidR="00AD08B3" w:rsidRPr="00CE4F49" w:rsidRDefault="00AD08B3" w:rsidP="00AD08B3">
      <w:pPr>
        <w:rPr>
          <w:szCs w:val="24"/>
          <w:lang w:eastAsia="zh-CN"/>
        </w:rPr>
      </w:pPr>
    </w:p>
    <w:tbl>
      <w:tblPr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"/>
        <w:gridCol w:w="4744"/>
        <w:gridCol w:w="1417"/>
        <w:gridCol w:w="1418"/>
        <w:gridCol w:w="1417"/>
      </w:tblGrid>
      <w:tr w:rsidR="00AD08B3" w:rsidRPr="00CE4F49" w14:paraId="071866FB" w14:textId="77777777" w:rsidTr="00B32824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DBAA86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Eil. Nr.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2993F9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Projekto partnerio, rėmėjo pavadinimas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1E8CC3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0AFA1B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Suteikta</w:t>
            </w:r>
          </w:p>
          <w:p w14:paraId="5D29B71F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sz w:val="22"/>
                <w:szCs w:val="22"/>
                <w:lang w:eastAsia="zh-CN"/>
              </w:rPr>
              <w:t>(pažymėti 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630DE2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Laukiama atsakymo</w:t>
            </w:r>
            <w:r w:rsidRPr="00CE4F49">
              <w:rPr>
                <w:sz w:val="22"/>
                <w:szCs w:val="22"/>
                <w:lang w:eastAsia="zh-CN"/>
              </w:rPr>
              <w:t xml:space="preserve"> (pažymėti X)</w:t>
            </w:r>
          </w:p>
        </w:tc>
      </w:tr>
      <w:tr w:rsidR="00AD08B3" w:rsidRPr="00CE4F49" w14:paraId="00670B51" w14:textId="77777777" w:rsidTr="00B32824">
        <w:trPr>
          <w:trHeight w:val="2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33506C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2.9.1.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1A123A4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E10D57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C9965F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99ABD90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CA097D9" w14:textId="77777777" w:rsidTr="00B32824">
        <w:trPr>
          <w:trHeight w:val="28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29D94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2.9.2.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812AC6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52B5B4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118564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3746B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DD4098F" w14:textId="77777777" w:rsidTr="00B32824">
        <w:trPr>
          <w:trHeight w:val="26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EE309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2.9.3.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CB7CCD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7FC428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94D36D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7FCC79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901519B" w14:textId="77777777" w:rsidTr="00B32824">
        <w:trPr>
          <w:trHeight w:val="2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A7F975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2.9.4.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BDE40D1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8698C10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2EF84A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8F7E462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9C75FE0" w14:textId="77777777" w:rsidTr="00B32824">
        <w:trPr>
          <w:trHeight w:val="27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2A45E28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2.9.5.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BCFCDF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3DD6C6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E6522A6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EF276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</w:tbl>
    <w:p w14:paraId="50B5FCD3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70B10C6E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jc w:val="both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JURIDINIO ASMENS PATIRTIS ĮGYVENDINANT PANAŠAUS POBŪDŽIO PROJEKTUS </w:t>
      </w:r>
      <w:r w:rsidRPr="00CE4F49">
        <w:rPr>
          <w:sz w:val="22"/>
          <w:szCs w:val="22"/>
          <w:lang w:eastAsia="zh-CN"/>
        </w:rPr>
        <w:t>(nurodyti tris pagrindinius)</w:t>
      </w:r>
    </w:p>
    <w:p w14:paraId="5336D9BC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6C7E2AA" wp14:editId="4D4F820D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172200" cy="1319349"/>
                <wp:effectExtent l="0" t="0" r="19050" b="14605"/>
                <wp:wrapNone/>
                <wp:docPr id="21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193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ABABF8E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E2AA" id="Frame21" o:spid="_x0000_s1047" type="#_x0000_t202" style="position:absolute;margin-left:434.8pt;margin-top:4.35pt;width:486pt;height:103.9pt;z-index:25166336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tB6z1wEAALwDAAAOAAAAZHJzL2Uyb0RvYy54bWysU9tu2zAMfR+wfxD0vviStF2MOMW2IsOA YRvQ9QNkWYoFyKImKbHz96NkJ03Xt6F6oMSLD8lDenM/9pochfMKTE2LRU6JMBxaZfY1ffq9+/CR Eh+YaZkGI2p6Ep7eb9+/2wy2EiV0oFvhCIIYXw22pl0ItsoyzzvRM78AKww6JbieBVTdPmsdGxC9 11mZ57fZAK61DrjwHq0Pk5NuE76UgoefUnoRiK4p1haSdEk2UWbbDav2jtlO8bkM9h9V9EwZTHqB emCBkYNTr6B6xR14kGHBoc9ASsVF6gG7KfJ/unnsmBWpFyTH2wtN/u1g+Y/jL0dUW9OyoMSwHme0 c3ihitwM1lcY8mgxKIyfYcQZn+0ejbHlUbo+3tgMQT+yfLowK8ZAOBpvi7sSx0UJR1+xLNbL1Tri ZM+fW+fDVwE9iY+aOhxdYpQdv/swhZ5DYjYPWrU7pXVS3L75oh05MhzzLp0Z/UWYNmTAWpY3eUJ+ 4fPXEHk6ryGwXG2w6kjL1H58hbEZzxTOnDXQnpCyARerpv7PgTlBif5mcHLrYrWKm5iU1c1diYq7 9jTXHmZ4B7ivExcGPh0CSJX4iKmnPHNFuCKJ0Xmd4w5e6ynq+afb/gUAAP//AwBQSwMEFAAGAAgA AAAhAEAuvnPaAAAABgEAAA8AAABkcnMvZG93bnJldi54bWxMj8FOwzAQRO9I/IO1SL1Rp6lIS8im gkpIiBttLtzceJtE2OvIdpvw95gTHEczmnlT7WZrxJV8GBwjrJYZCOLW6YE7hOb4er8FEaJirYxj QvimALv69qZSpXYTf9D1EDuRSjiUCqGPcSylDG1PVoWlG4mTd3beqpik76T2akrl1sg8ywpp1cBp oVcj7Xtqvw4Xi/BWvMRPavS7XudrNzWy9WcTEBd38/MTiEhz/AvDL35ChzoxndyFdRAGIR2JCNsN iGQ+bvKkTwj5qngAWVfyP379AwAA//8DAFBLAQItABQABgAIAAAAIQC2gziS/gAAAOEBAAATAAAA AAAAAAAAAAAAAAAAAABbQ29udGVudF9UeXBlc10ueG1sUEsBAi0AFAAGAAgAAAAhADj9If/WAAAA lAEAAAsAAAAAAAAAAAAAAAAALwEAAF9yZWxzLy5yZWxzUEsBAi0AFAAGAAgAAAAhAJy0HrPXAQAA vAMAAA4AAAAAAAAAAAAAAAAALgIAAGRycy9lMm9Eb2MueG1sUEsBAi0AFAAGAAgAAAAhAEAuvnPa AAAABgEAAA8AAAAAAAAAAAAAAAAAMQQAAGRycy9kb3ducmV2LnhtbFBLBQYAAAAABAAEAPMAAAA4 BQAAAAA= " strokeweight=".5pt">
                <v:textbox>
                  <w:txbxContent>
                    <w:p w14:paraId="3ABABF8E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BF236" w14:textId="77777777" w:rsidR="00AD08B3" w:rsidRPr="00CE4F49" w:rsidRDefault="00AD08B3" w:rsidP="00AD08B3">
      <w:pPr>
        <w:rPr>
          <w:szCs w:val="24"/>
          <w:lang w:eastAsia="zh-CN"/>
        </w:rPr>
      </w:pPr>
    </w:p>
    <w:p w14:paraId="4E97F78E" w14:textId="77777777" w:rsidR="00AD08B3" w:rsidRPr="00CE4F49" w:rsidRDefault="00AD08B3" w:rsidP="00AD08B3">
      <w:pPr>
        <w:rPr>
          <w:szCs w:val="24"/>
          <w:lang w:eastAsia="zh-CN"/>
        </w:rPr>
      </w:pPr>
    </w:p>
    <w:p w14:paraId="3700D8D4" w14:textId="77777777" w:rsidR="00AD08B3" w:rsidRPr="00CE4F49" w:rsidRDefault="00AD08B3" w:rsidP="00AD08B3">
      <w:pPr>
        <w:rPr>
          <w:szCs w:val="24"/>
          <w:lang w:eastAsia="zh-CN"/>
        </w:rPr>
      </w:pPr>
    </w:p>
    <w:p w14:paraId="368B197A" w14:textId="77777777" w:rsidR="00AD08B3" w:rsidRPr="00CE4F49" w:rsidRDefault="00AD08B3" w:rsidP="00AD08B3">
      <w:pPr>
        <w:rPr>
          <w:szCs w:val="24"/>
          <w:lang w:eastAsia="zh-CN"/>
        </w:rPr>
      </w:pPr>
    </w:p>
    <w:p w14:paraId="115D3CB5" w14:textId="77777777" w:rsidR="00AD08B3" w:rsidRPr="00CE4F49" w:rsidRDefault="00AD08B3" w:rsidP="00AD08B3">
      <w:pPr>
        <w:rPr>
          <w:szCs w:val="24"/>
          <w:lang w:eastAsia="zh-CN"/>
        </w:rPr>
      </w:pPr>
    </w:p>
    <w:p w14:paraId="40EEA7FF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PROJEKTO PARTNERIAI</w:t>
      </w:r>
      <w:r w:rsidRPr="00CE4F49">
        <w:rPr>
          <w:szCs w:val="24"/>
          <w:lang w:eastAsia="zh-CN"/>
        </w:rPr>
        <w:t xml:space="preserve"> </w:t>
      </w:r>
      <w:r w:rsidRPr="00CE4F49">
        <w:rPr>
          <w:sz w:val="22"/>
          <w:szCs w:val="22"/>
          <w:lang w:eastAsia="zh-CN"/>
        </w:rPr>
        <w:t>(organizacijos, įstaigos, užsienio partneriai ir kt.)</w:t>
      </w:r>
    </w:p>
    <w:p w14:paraId="1EAFBCFA" w14:textId="77777777" w:rsidR="00AD08B3" w:rsidRPr="00CE4F49" w:rsidRDefault="00AD08B3" w:rsidP="00AD08B3">
      <w:pPr>
        <w:rPr>
          <w:szCs w:val="24"/>
          <w:lang w:eastAsia="zh-CN"/>
        </w:rPr>
      </w:pPr>
    </w:p>
    <w:p w14:paraId="56F18668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ABE177B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 xml:space="preserve">4. </w:t>
      </w:r>
      <w:r w:rsidRPr="00862118">
        <w:rPr>
          <w:b/>
          <w:szCs w:val="24"/>
          <w:lang w:eastAsia="zh-CN"/>
        </w:rPr>
        <w:t>PROJEKTO PARTNERIAI</w:t>
      </w:r>
      <w:r w:rsidRPr="00862118">
        <w:rPr>
          <w:szCs w:val="24"/>
          <w:lang w:eastAsia="zh-CN"/>
        </w:rPr>
        <w:t xml:space="preserve"> </w:t>
      </w:r>
      <w:r w:rsidRPr="00862118">
        <w:rPr>
          <w:sz w:val="22"/>
          <w:szCs w:val="22"/>
          <w:lang w:eastAsia="zh-CN"/>
        </w:rPr>
        <w:t>(organizacijos, įstaigos, užsienio partneriai ir kt.)</w:t>
      </w:r>
    </w:p>
    <w:p w14:paraId="3997790A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 wp14:anchorId="7E3D14F2" wp14:editId="08597B28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6101715" cy="1335578"/>
                <wp:effectExtent l="0" t="0" r="13335" b="17145"/>
                <wp:wrapNone/>
                <wp:docPr id="2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15" cy="1335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953718B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14F2" id="Frame22" o:spid="_x0000_s1048" type="#_x0000_t202" style="position:absolute;margin-left:0;margin-top:4.25pt;width:480.45pt;height:105.15pt;z-index:25169408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dbaW1wEAALwDAAAOAAAAZHJzL2Uyb0RvYy54bWysU9uO0zAQfUfiHyy/01zabpeo6QpYFSEh QFr4AMexG0uObcZuk/49Yyftdtk3hB/GnkvOzJyZbB/GXpOTAK+sqWmxyCkRhttWmUNNf/3cv7un xAdmWqatETU9C08fdm/fbAdXidJ2VrcCCIIYXw2upl0IrsoyzzvRM7+wThh0Sgs9C6jCIWuBDYje 66zM87tssNA6sFx4j9bHyUl3CV9KwcN3Kb0IRNcUawtJQpJNlNluy6oDMNcpPpfB/qGKnimDSa9Q jywwcgT1CqpXHKy3Miy47TMrpeIi9YDdFPlf3Tx1zInUC5Lj3ZUm//9g+bfTDyCqrWlZUmJYjzPa A16oIjeD8xWGPDkMCuNHO+KML3aPxtjyKKGPNzZD0I8sn6/MijEQjsa7Ii82xZoSjr5iuVyvN/cR J3v+3IEPn4XtSXzUFHB0iVF2+urDFHoJidm81ardK62TAofmkwZyYjjmfToz+oswbciAtSzXeUJ+ 4fO3EHk6ryGwXG2w6kjL1H58hbEZLxTOnDW2PSNlAy5WTf3vIwNBif5icHLvi9UqbmJSVutNiQrc eppbDzO8s7ivExfGfjgGK1XiI6ae8swV4YokRud1jjt4q6eo559u9wcAAP//AwBQSwMEFAAGAAgA AAAhANKZiXHbAAAABgEAAA8AAABkcnMvZG93bnJldi54bWxMj8FOwzAQRO9I/QdrK3GjTlMRpSGb CpCQEDdKLtzceJtE2OvIdpvw95gTHEczmnlTHxZrxJV8GB0jbDcZCOLO6ZF7hPbj5a4EEaJirYxj QvimAIdmdVOrSruZ3+l6jL1IJRwqhTDEOFVShm4gq8LGTcTJOztvVUzS91J7Nadya2SeZYW0auS0 MKiJngfqvo4Xi/BaPMVPavWb3uU7N7ey82cTEG/Xy+MDiEhL/AvDL35ChyYxndyFdRAGIR2JCOU9 iGTui2wP4oSQb8sSZFPL//jNDwAAAP//AwBQSwECLQAUAAYACAAAACEAtoM4kv4AAADhAQAAEwAA AAAAAAAAAAAAAAAAAAAAW0NvbnRlbnRfVHlwZXNdLnhtbFBLAQItABQABgAIAAAAIQA4/SH/1gAA AJQBAAALAAAAAAAAAAAAAAAAAC8BAABfcmVscy8ucmVsc1BLAQItABQABgAIAAAAIQCydbaW1wEA ALwDAAAOAAAAAAAAAAAAAAAAAC4CAABkcnMvZTJvRG9jLnhtbFBLAQItABQABgAIAAAAIQDSmYlx 2wAAAAYBAAAPAAAAAAAAAAAAAAAAADEEAABkcnMvZG93bnJldi54bWxQSwUGAAAAAAQABADzAAAA OQUAAAAA " strokeweight=".5pt">
                <v:textbox>
                  <w:txbxContent>
                    <w:p w14:paraId="2953718B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0B46AF" w14:textId="77777777" w:rsidR="00AD08B3" w:rsidRPr="00862118" w:rsidRDefault="00AD08B3" w:rsidP="00AD08B3">
      <w:pPr>
        <w:rPr>
          <w:szCs w:val="24"/>
          <w:lang w:eastAsia="zh-CN"/>
        </w:rPr>
      </w:pPr>
    </w:p>
    <w:p w14:paraId="62A35714" w14:textId="77777777" w:rsidR="00AD08B3" w:rsidRPr="00862118" w:rsidRDefault="00AD08B3" w:rsidP="00AD08B3">
      <w:pPr>
        <w:rPr>
          <w:sz w:val="22"/>
          <w:szCs w:val="22"/>
          <w:lang w:eastAsia="zh-CN"/>
        </w:rPr>
      </w:pPr>
    </w:p>
    <w:p w14:paraId="2F507A41" w14:textId="77777777" w:rsidR="00AD08B3" w:rsidRPr="00862118" w:rsidRDefault="00AD08B3" w:rsidP="00AD08B3">
      <w:pPr>
        <w:rPr>
          <w:szCs w:val="24"/>
          <w:lang w:eastAsia="zh-CN"/>
        </w:rPr>
      </w:pPr>
    </w:p>
    <w:p w14:paraId="3D6ECDE1" w14:textId="77777777" w:rsidR="00AD08B3" w:rsidRPr="00862118" w:rsidRDefault="00AD08B3" w:rsidP="00AD08B3">
      <w:pPr>
        <w:rPr>
          <w:szCs w:val="24"/>
          <w:lang w:eastAsia="zh-CN"/>
        </w:rPr>
      </w:pPr>
    </w:p>
    <w:p w14:paraId="5EDD0867" w14:textId="77777777" w:rsidR="00AD08B3" w:rsidRDefault="00AD08B3" w:rsidP="00AD08B3">
      <w:pPr>
        <w:rPr>
          <w:szCs w:val="24"/>
          <w:lang w:eastAsia="zh-CN"/>
        </w:rPr>
      </w:pPr>
    </w:p>
    <w:p w14:paraId="60984530" w14:textId="77777777" w:rsidR="00AD08B3" w:rsidRDefault="00AD08B3" w:rsidP="00AD08B3">
      <w:pPr>
        <w:rPr>
          <w:szCs w:val="24"/>
          <w:lang w:eastAsia="zh-CN"/>
        </w:rPr>
      </w:pPr>
    </w:p>
    <w:p w14:paraId="4CA3203F" w14:textId="77777777" w:rsidR="00AD08B3" w:rsidRDefault="00AD08B3" w:rsidP="00AD08B3">
      <w:pPr>
        <w:rPr>
          <w:szCs w:val="24"/>
          <w:lang w:eastAsia="zh-CN"/>
        </w:rPr>
      </w:pPr>
    </w:p>
    <w:p w14:paraId="2918FA9D" w14:textId="77777777" w:rsidR="00AD08B3" w:rsidRPr="00862118" w:rsidRDefault="00AD08B3" w:rsidP="00AD08B3">
      <w:pPr>
        <w:rPr>
          <w:szCs w:val="24"/>
          <w:lang w:eastAsia="zh-CN"/>
        </w:rPr>
      </w:pPr>
    </w:p>
    <w:p w14:paraId="3E5317D3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>5. PAPILDOMI DOKUMENTAI, INFORMACIJA</w:t>
      </w:r>
    </w:p>
    <w:p w14:paraId="14C5DBBD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058B8C39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5.1. Privalomi dokumentai:</w:t>
      </w:r>
    </w:p>
    <w:p w14:paraId="558F20C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5.1.1. projekto išlaidų sąmata;</w:t>
      </w:r>
    </w:p>
    <w:p w14:paraId="6EE9435D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5.1.2. laisvos formos projekto vadovo gyvenimo ir veiklos aprašymas lietuvių kalba;</w:t>
      </w:r>
    </w:p>
    <w:p w14:paraId="05CA352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5.1.3. Juridinių asmenų registro registravimo pažymėjimo kopija;</w:t>
      </w:r>
    </w:p>
    <w:p w14:paraId="39660870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5.1.4. numatomų </w:t>
      </w:r>
      <w:r>
        <w:rPr>
          <w:szCs w:val="24"/>
          <w:lang w:eastAsia="zh-CN"/>
        </w:rPr>
        <w:t xml:space="preserve">partnerių ir (ar) </w:t>
      </w:r>
      <w:r w:rsidRPr="00CE4F49">
        <w:rPr>
          <w:szCs w:val="24"/>
          <w:lang w:eastAsia="zh-CN"/>
        </w:rPr>
        <w:t>dalyvių sutikimų dalyvauti projekte kopijos</w:t>
      </w:r>
      <w:r>
        <w:rPr>
          <w:szCs w:val="24"/>
          <w:lang w:eastAsia="zh-CN"/>
        </w:rPr>
        <w:t>.</w:t>
      </w:r>
    </w:p>
    <w:p w14:paraId="1A5E806A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5.2. Kiti dokumentai (jų kopijos), kurie, pareiškėjo nuomone, gali būti svarbūs vertinant paraišką.</w:t>
      </w:r>
    </w:p>
    <w:p w14:paraId="3671202D" w14:textId="77777777" w:rsidR="00AD08B3" w:rsidRPr="00CE4F49" w:rsidRDefault="00AD08B3" w:rsidP="00AD08B3">
      <w:pPr>
        <w:rPr>
          <w:szCs w:val="24"/>
          <w:lang w:eastAsia="zh-CN"/>
        </w:rPr>
      </w:pPr>
    </w:p>
    <w:p w14:paraId="2CEC24A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paraiškoje pateikta informacija yra tiksli ir teisinga, projekto vykdytojo veikla nėra sustabdyta, sąskaitos nėra areštuotos.</w:t>
      </w:r>
    </w:p>
    <w:p w14:paraId="7A461CDC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6ECE251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Paraiška tai pačiai projekto veiklai ir jos išlaidoms finansuoti teikiama tik pagal vieną kvietime paskelbtą kultūros ar meno sritį ar programą.</w:t>
      </w:r>
    </w:p>
    <w:p w14:paraId="75720F9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33CDEAA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Prašoma lėšų suma yra racionaliai apskaičiuota ir reikalinga projektui įgyvendinti.</w:t>
      </w:r>
    </w:p>
    <w:p w14:paraId="7DAFE2CE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5F9CE661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Įsipareigoju tinkamai atsiskaityti su projekte nurodytais autoriais, prekių ir paslaugų teikėjais. Įsipareigoju nustatyta tvarka atsiskaityti už projekto įvykdymą.</w:t>
      </w:r>
    </w:p>
    <w:p w14:paraId="213F06A9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09EF38B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Už anksčiau gautas savivaldybės biudžeto lėšas esu tinkamai atsiskaitęs.</w:t>
      </w:r>
    </w:p>
    <w:p w14:paraId="395EBA17" w14:textId="77777777" w:rsidR="00AD08B3" w:rsidRPr="00CE4F49" w:rsidRDefault="00AD08B3" w:rsidP="00AD08B3">
      <w:pPr>
        <w:jc w:val="both"/>
        <w:rPr>
          <w:lang w:eastAsia="zh-CN"/>
        </w:rPr>
      </w:pPr>
    </w:p>
    <w:p w14:paraId="0215CB6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Sutinku, kad paraiškoje pateikta informacija būtų naudojama viešinimo tikslais.</w:t>
      </w:r>
    </w:p>
    <w:p w14:paraId="1928764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404F199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su visomis Panevėžio miesto savivaldybės kultūros ir meno projektų kofinansavimo nuostatuose ir kvietime nurodytomis sąlygomis esu susipažinęs, jos man yra aiškios, suprantamos ir su jomis sutinku.</w:t>
      </w:r>
    </w:p>
    <w:p w14:paraId="359516B0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6BD66F17" wp14:editId="1C70C316">
                <wp:simplePos x="0" y="0"/>
                <wp:positionH relativeFrom="margin">
                  <wp:posOffset>-8481</wp:posOffset>
                </wp:positionH>
                <wp:positionV relativeFrom="paragraph">
                  <wp:posOffset>178136</wp:posOffset>
                </wp:positionV>
                <wp:extent cx="2622550" cy="361950"/>
                <wp:effectExtent l="0" t="0" r="25400" b="19050"/>
                <wp:wrapNone/>
                <wp:docPr id="23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37BBDD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6F17" id="Frame23" o:spid="_x0000_s1049" type="#_x0000_t202" style="position:absolute;margin-left:-.65pt;margin-top:14.05pt;width:206.5pt;height:28.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iiHN0gEAALsDAAAOAAAAZHJzL2Uyb0RvYy54bWysU9uO0zAQfUfiHyy/06TpBTZqugJWRUiI RVr4AMexG0u+MXab9O8Zu2m3sBIPCD+MPZecmTkz2dyPRpOjgKCcbeh8VlIiLHedsvuG/vi+e/OO khCZ7Zh2VjT0JAK9375+tRl8LSrXO90JIAhiQz34hvYx+rooAu+FYWHmvLDolA4Mi6jCvuiADYhu dFGV5boYHHQeHBchoPXh7KTbjC+l4PFRyiAi0Q3F2mKWkGWbZLHdsHoPzPeKT2Wwf6jCMGUx6RXq gUVGDqBeQBnFwQUn44w7UzgpFRe5B+xmXv7RzVPPvMi9IDnBX2kK/w+Wfz1+A6K6hlYLSiwzOKMd 4IUqcjP4UGPIk8egOH5wI874Yg9oTC2PEky6sRmCfmT5dGVWjJFwNFbrqlqt0MXRt1jP7/CN8MXz 1x5C/CScIenRUMDJZULZ8UuI59BLSEoWnFbdTmmdFdi3HzWQI8Mp7/KZ0H8L05YMDV0vMPffIcp8 XkJgudpi1YmVc/fpFcd2vDA4Uda67oSMDbhXDQ0/DwwEJfqzxcHdzZfLtIhZWa7eVqjArae99TDL e4freubCuveH6KTKfKTU5zxTRbghmdFpm9MK3uo56vmf2/4CAAD//wMAUEsDBBQABgAIAAAAIQAZ S9xW3AAAAAgBAAAPAAAAZHJzL2Rvd25yZXYueG1sTI/NTsMwEITvSLyDtUjcWscJlChkUwFSJcSN NhdubrxNIvwT2W6Tvj3mBMfRjGa+qbeL0exCPozOIoh1Boxs59Roe4T2sFuVwEKUVkntLCFcKcC2 ub2pZaXcbD/pso89SyU2VBJhiHGqOA/dQEaGtZvIJu/kvJExSd9z5eWcyo3meZZtuJGjTQuDnOht oO57fzYI75vX+EWt+lBFXri55Z0/6YB4f7e8PAOLtMS/MPziJ3RoEtPRna0KTCOsRJGSCHkpgCX/ QYgnYEeE8lEAb2r+/0DzAwAA//8DAFBLAQItABQABgAIAAAAIQC2gziS/gAAAOEBAAATAAAAAAAA AAAAAAAAAAAAAABbQ29udGVudF9UeXBlc10ueG1sUEsBAi0AFAAGAAgAAAAhADj9If/WAAAAlAEA AAsAAAAAAAAAAAAAAAAALwEAAF9yZWxzLy5yZWxzUEsBAi0AFAAGAAgAAAAhAGuKIc3SAQAAuwMA AA4AAAAAAAAAAAAAAAAALgIAAGRycy9lMm9Eb2MueG1sUEsBAi0AFAAGAAgAAAAhABlL3FbcAAAA CAEAAA8AAAAAAAAAAAAAAAAALAQAAGRycy9kb3ducmV2LnhtbFBLBQYAAAAABAAEAPMAAAA1BQAA AAA= " strokeweight=".5pt">
                <v:textbox>
                  <w:txbxContent>
                    <w:p w14:paraId="0137BBDD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4223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CF8F50A" wp14:editId="65DD5680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752600" cy="361950"/>
                <wp:effectExtent l="0" t="0" r="19050" b="19050"/>
                <wp:wrapNone/>
                <wp:docPr id="24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2EC30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8F50A" id="Frame24" o:spid="_x0000_s1050" type="#_x0000_t202" style="position:absolute;margin-left:86.8pt;margin-top:.15pt;width:138pt;height:28.5pt;z-index:25166540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mV7O1gEAALsDAAAOAAAAZHJzL2Uyb0RvYy54bWysU9tu2zAMfR+wfxD0vthJk3Q14hTbigwD hm1A1w+QZSkWIIsapcTO349SLs1WoA/D9CCLInXIc0iv7sfesr3CYMDVfDopOVNOQmvctuZPPzfv 3nMWonCtsOBUzQ8q8Pv12zerwVdqBh3YViEjEBeqwde8i9FXRRFkp3oRJuCVI6cG7EUkE7dFi2Ig 9N4Ws7JcFgNg6xGkCoFuH45Ovs74WisZv2sdVGS25lRbzDvmvUl7sV6JaovCd0aeyhD/UEUvjKOk F6gHEQXboXkB1RuJEEDHiYS+AK2NVJkDsZmWf7F57IRXmQuJE/xFpvD/YOW3/Q9kpq35bM6ZEz31 aIP0IZO0GXyoKOTRU1AcP8JIPT7fB7pMlEeNffoSGUZ+UvlwUVaNkcn06HYxW5bkkuS7WU7vFln6 4vm1xxA/K+hZOtQcqXNZULH/GiJVQqHnkJQsgDXtxlibDdw2nyyyvaAub/JKRdKTP8KsY0PNlzeU +3WIMq+XEARoHeEmVY7s0ymOzXhW8CRZA+2BFBtormoefu0EKs7sF0eNu5vO52kQszFf3M7IwGtP c+0RTnZA43rUwsGHXQRtsh4p9THPqSKakMz5NM1pBK/tHPX8z61/AwAA//8DAFBLAwQUAAYACAAA ACEAdStdbNgAAAAEAQAADwAAAGRycy9kb3ducmV2LnhtbEyPQUvEMBSE74L/ITzBm5vaYldqXxcV BPHm2ou3bPO2LTYvJclu67/3edLjMMPMN/VudZM6U4ijZ4TbTQaKuPN25B6h/Xi5uQcVk2FrJs+E 8E0Rds3lRW0q6xd+p/M+9UpKOFYGYUhprrSO3UDOxI2ficU7+uBMEhl6bYNZpNxNOs+yUjszsiwM Zqbngbqv/ckhvJZP6ZNa+2aLvPBLq7twnCLi9dX6+AAq0Zr+wvCLL+jQCNPBn9hGNSHIkYRQgBIv 35YiDwh32wJ0U+v/8M0PAAAA//8DAFBLAQItABQABgAIAAAAIQC2gziS/gAAAOEBAAATAAAAAAAA AAAAAAAAAAAAAABbQ29udGVudF9UeXBlc10ueG1sUEsBAi0AFAAGAAgAAAAhADj9If/WAAAAlAEA AAsAAAAAAAAAAAAAAAAALwEAAF9yZWxzLy5yZWxzUEsBAi0AFAAGAAgAAAAhAOGZXs7WAQAAuwMA AA4AAAAAAAAAAAAAAAAALgIAAGRycy9lMm9Eb2MueG1sUEsBAi0AFAAGAAgAAAAhAHUrXWzYAAAA BAEAAA8AAAAAAAAAAAAAAAAAMAQAAGRycy9kb3ducmV2LnhtbFBLBQYAAAAABAAEAPMAAAA1BQAA AAA= " strokeweight=".5pt">
                <v:textbox>
                  <w:txbxContent>
                    <w:p w14:paraId="522EC30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54F0C436" w14:textId="77777777" w:rsidR="00AD08B3" w:rsidRPr="00CE4F49" w:rsidRDefault="00AD08B3" w:rsidP="00AD08B3">
      <w:pPr>
        <w:rPr>
          <w:szCs w:val="24"/>
          <w:lang w:eastAsia="zh-CN"/>
        </w:rPr>
      </w:pPr>
    </w:p>
    <w:p w14:paraId="33A4229C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(juridinio asmens vadovo vardas ir pavardė)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Cs w:val="24"/>
          <w:lang w:eastAsia="zh-CN"/>
        </w:rPr>
        <w:t>A. V.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lang w:eastAsia="zh-CN"/>
        </w:rPr>
        <w:t>(parašas)</w:t>
      </w:r>
    </w:p>
    <w:p w14:paraId="3AD09017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6E349EE4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774C4C7B" wp14:editId="451EFEAC">
                <wp:simplePos x="0" y="0"/>
                <wp:positionH relativeFrom="margin">
                  <wp:posOffset>-5715</wp:posOffset>
                </wp:positionH>
                <wp:positionV relativeFrom="paragraph">
                  <wp:posOffset>113030</wp:posOffset>
                </wp:positionV>
                <wp:extent cx="2622550" cy="342900"/>
                <wp:effectExtent l="0" t="0" r="25400" b="19050"/>
                <wp:wrapNone/>
                <wp:docPr id="25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6FC06A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4C7B" id="Frame25" o:spid="_x0000_s1051" type="#_x0000_t202" style="position:absolute;margin-left:-.45pt;margin-top:8.9pt;width:206.5pt;height:27pt;z-index:251666432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eaWsywEAAK0DAAAOAAAAZHJzL2Uyb0RvYy54bWysU9uO0zAQfUfiHyy/06TZtrBR0xWwKkJC gLTwAY5jN5YcjzX2NunfM3YvW1hpH1b4wfFcfDznzGR9Nw2W7RUGA67h81nJmXISOuN2Df/9a/vu A2chCtcJC041/KACv9u8fbMefa0q6MF2ChmBuFCPvuF9jL4uiiB7NYgwA68cBTXgICKZuCs6FCOh D7aoynJVjICdR5AqBPLeH4N8k/G1VjL+0DqoyGzDqbaYd8x7m/Zisxb1DoXvjTyVIV5RxSCMo0cv UPciCvaI5hnUYCRCAB1nEoYCtDZSZQ7EZl7+w+ahF15lLiRO8BeZwv+Dld/3P5GZruHVkjMnBurR FulDJmkz+lBTyoOnpDh9gol6fPYHcibKk8YhfYkMozipfLgoq6bIJDmrVVUtlxSSFLtZVLdllr54 uu0xxC8KBpYODUfqXBZU7L+FSJVQ6jklPRbAmm5rrM0G7trPFtleUJe3eaUi6cpfadaxseGrG6rj ZYgyr+cQBGgd4SZVjuzTKU7tdFbwJFkL3YEUs18dtep2vlik0cvGYvm+IgOvI+11RDjZAw3okb2D j48RtMkKpMeOyKcaaCYyy9P8pqG7tnPW01+2+QMAAP//AwBQSwMEFAAGAAgAAAAhAP26omrbAAAA BwEAAA8AAABkcnMvZG93bnJldi54bWxMj8FOwzAQRO9I/IO1lbi1TlLUlhCnAiQkxI2SCzc33iZR 7XVku034e5YTHGdnNPO22s/OiiuGOHhSkK8yEEitNwN1CprP1+UOREyajLaeUME3RtjXtzeVLo2f 6AOvh9QJLqFYagV9SmMpZWx7dDqu/IjE3skHpxPL0EkT9MTlzsoiyzbS6YF4odcjvvTYng8Xp+Bt 85y+sDHvZl2s/dTINpxsVOpuMT89gkg4p78w/OIzOtTMdPQXMlFYBcsHDvJ5yw+wfZ8XOYijgm2+ A1lX8j9//QMAAP//AwBQSwECLQAUAAYACAAAACEAtoM4kv4AAADhAQAAEwAAAAAAAAAAAAAAAAAA AAAAW0NvbnRlbnRfVHlwZXNdLnhtbFBLAQItABQABgAIAAAAIQA4/SH/1gAAAJQBAAALAAAAAAAA AAAAAAAAAC8BAABfcmVscy8ucmVsc1BLAQItABQABgAIAAAAIQBWeaWsywEAAK0DAAAOAAAAAAAA AAAAAAAAAC4CAABkcnMvZTJvRG9jLnhtbFBLAQItABQABgAIAAAAIQD9uqJq2wAAAAcBAAAPAAAA AAAAAAAAAAAAACUEAABkcnMvZG93bnJldi54bWxQSwUGAAAAAAQABADzAAAALQUAAAAA " strokeweight=".5pt">
                <v:textbox>
                  <w:txbxContent>
                    <w:p w14:paraId="66FC06A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0772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11CED37" wp14:editId="5DC543ED">
                <wp:simplePos x="0" y="0"/>
                <wp:positionH relativeFrom="margin">
                  <wp:align>right</wp:align>
                </wp:positionH>
                <wp:positionV relativeFrom="paragraph">
                  <wp:posOffset>6386</wp:posOffset>
                </wp:positionV>
                <wp:extent cx="1752600" cy="361950"/>
                <wp:effectExtent l="0" t="0" r="19050" b="19050"/>
                <wp:wrapNone/>
                <wp:docPr id="26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975129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ED37" id="Frame26" o:spid="_x0000_s1052" type="#_x0000_t202" style="position:absolute;margin-left:86.8pt;margin-top:.5pt;width:138pt;height:28.5pt;z-index:25166745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nY401gEAALsDAAAOAAAAZHJzL2Uyb0RvYy54bWysU9uO2yAQfa/Uf0C8N3a8ibdrxVm1XaWq VLWVtvsBGEOMBAwFEjt/34FcNu1K+1CVB8www5k5Z8ar+8loshc+KLAtnc9KSoTl0Cu7benTz827 95SEyGzPNFjR0oMI9H799s1qdI2oYADdC08QxIZmdC0dYnRNUQQ+CMPCDJyw6JTgDYto+m3RezYi utFFVZZ1MYLvnQcuQsDbh6OTrjO+lILH71IGEYluKdYW8+7z3qW9WK9Ys/XMDYqfymD/UIVhymLS C9QDi4zsvHoBZRT3EEDGGQdTgJSKi8wB2czLv9g8DsyJzAXFCe4iU/h/sPzb/ocnqm9pVVNimcEe bTx+0ERtRhcaDHl0GBSnjzBhj8/3AS8T5Ul6k75IhqAfVT5clBVTJDw9ul1WdYkujr6ben63zNIX z6+dD/GzAEPSoaUeO5cFZfuvIWIlGHoOSckCaNVvlNbZ8Nvuk/Zkz7DLm7xSkfjkjzBtydjS+gZz vw5R5vUSAgG1RdykypF9OsWpm84KniTroD+gYiPOVUvDrx3zghL9xWLj7uaLRRrEbCyWtxUa/trT XXuY5QPguB61sPBhF0GqrEdKfcxzqggnJHM+TXMawWs7Rz3/c+vfAAAA//8DAFBLAwQUAAYACAAA ACEAbWEWGNkAAAAFAQAADwAAAGRycy9kb3ducmV2LnhtbEyPzU7DMBCE70h9B2srcaMOqQhViFO1 SEgVN0ou3Nx4m0TY68h2m/D2XU5w2p9ZzXxbbWdnxRVDHDwpeFxlIJBabwbqFDSfbw8bEDFpMtp6 QgU/GGFbL+4qXRo/0Qdej6kTbEKx1Ar6lMZSytj26HRc+RGJtbMPTiceQydN0BObOyvzLCuk0wNx Qq9HfO2x/T5enIJDsU9f2Jh3s87XfmpkG842KnW/nHcvIBLO6e8YfvEZHWpmOvkLmSisAn4k8ZYL i/lzwc1JwdMmA1lX8j99fQMAAP//AwBQSwECLQAUAAYACAAAACEAtoM4kv4AAADhAQAAEwAAAAAA AAAAAAAAAAAAAAAAW0NvbnRlbnRfVHlwZXNdLnhtbFBLAQItABQABgAIAAAAIQA4/SH/1gAAAJQB AAALAAAAAAAAAAAAAAAAAC8BAABfcmVscy8ucmVsc1BLAQItABQABgAIAAAAIQCGnY401gEAALsD AAAOAAAAAAAAAAAAAAAAAC4CAABkcnMvZTJvRG9jLnhtbFBLAQItABQABgAIAAAAIQBtYRYY2QAA AAUBAAAPAAAAAAAAAAAAAAAAADAEAABkcnMvZG93bnJldi54bWxQSwUGAAAAAAQABADzAAAANgUA AAAA " strokeweight=".5pt">
                <v:textbox>
                  <w:txbxContent>
                    <w:p w14:paraId="6D975129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39A8FE59" w14:textId="77777777" w:rsidR="00AD08B3" w:rsidRPr="00CE4F49" w:rsidRDefault="00AD08B3" w:rsidP="00AD08B3">
      <w:pPr>
        <w:rPr>
          <w:szCs w:val="24"/>
          <w:lang w:eastAsia="zh-CN"/>
        </w:rPr>
      </w:pPr>
    </w:p>
    <w:p w14:paraId="23325FB2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(projekto vadovo vardas ir pavardė)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E8DEE74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0601BA3A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73CBB8FB" wp14:editId="698465E0">
                <wp:simplePos x="0" y="0"/>
                <wp:positionH relativeFrom="margin">
                  <wp:align>right</wp:align>
                </wp:positionH>
                <wp:positionV relativeFrom="paragraph">
                  <wp:posOffset>115178</wp:posOffset>
                </wp:positionV>
                <wp:extent cx="1746363" cy="361950"/>
                <wp:effectExtent l="0" t="0" r="25400" b="19050"/>
                <wp:wrapNone/>
                <wp:docPr id="28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363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11189B4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B8FB" id="Frame28" o:spid="_x0000_s1053" type="#_x0000_t202" style="position:absolute;margin-left:86.3pt;margin-top:9.05pt;width:137.5pt;height:28.5pt;z-index:25166950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D/UN1gEAALsDAAAOAAAAZHJzL2Uyb0RvYy54bWysU9uO0zAQfUfiHyy/06SXTdmo6QpYFSEh QFr4AMexG0u+MXab9O8ZO223sBIPCD84Hs/4zJwzk83DaDQ5CgjK2YbOZyUlwnLXKbtv6I/vuzdv KQmR2Y5pZ0VDTyLQh+3rV5vB12Lheqc7AQRBbKgH39A+Rl8XReC9MCzMnBcWndKBYRFN2BcdsAHR jS4WZVkVg4POg+MiBLx9nJx0m/GlFDx+lTKISHRDsbaYd8h7m/Ziu2H1HpjvFT+Xwf6hCsOUxaRX qEcWGTmAegFlFAcXnIwz7kzhpFRcZA7IZl7+weapZ15kLihO8FeZwv+D5V+O34CorqEL7JRlBnu0 A/ygidoMPtQY8uQxKI7v3Yg9vtwHvEyURwkmfZEMQT+qfLoqK8ZIeHq0XlXLakkJR9+ymt/fZemL 59ceQvwonCHp0FDAzmVB2fFziFgJhl5CUrLgtOp2SutswL79oIEcGXZ5l1cqEp/8FqYtGRpaLTH3 3yHKvF5CIKC2iJtUmdinUxzbcVJwfZGmdd0JFRtwrhoafh4YCEr0J4uNu5+vVmkQs7G6Wy/QgFtP e+thlvcOx3XSwrp3h+ikynqk1FOec0U4IZnzeZrTCN7aOer5n9v+AgAA//8DAFBLAwQUAAYACAAA ACEArqFc/NoAAAAGAQAADwAAAGRycy9kb3ducmV2LnhtbEyPzU7DMBCE70i8g7WVuFEnqfqjEKcC JCTEjTYXbm68TaLa68h2m/D2LCc4zsxq5ttqPzsrbhji4ElBvsxAILXeDNQpaI5vjzsQMWky2npC Bd8YYV/f31W6NH6iT7wdUie4hGKpFfQpjaWUse3R6bj0IxJnZx+cTixDJ03QE5c7K4ss20inB+KF Xo/42mN7OVydgvfNS/rCxnyYVbHyUyPbcLZRqYfF/PwEIuGc/o7hF5/RoWamk7+SicIq4EcSu7sc BKfFds3GScF2nYOsK/kfv/4BAAD//wMAUEsBAi0AFAAGAAgAAAAhALaDOJL+AAAA4QEAABMAAAAA AAAAAAAAAAAAAAAAAFtDb250ZW50X1R5cGVzXS54bWxQSwECLQAUAAYACAAAACEAOP0h/9YAAACU AQAACwAAAAAAAAAAAAAAAAAvAQAAX3JlbHMvLnJlbHNQSwECLQAUAAYACAAAACEAFg/1DdYBAAC7 AwAADgAAAAAAAAAAAAAAAAAuAgAAZHJzL2Uyb0RvYy54bWxQSwECLQAUAAYACAAAACEArqFc/NoA AAAGAQAADwAAAAAAAAAAAAAAAAAwBAAAZHJzL2Rvd25yZXYueG1sUEsFBgAAAAAEAAQA8wAAADcF AAAAAA== " strokeweight=".5pt">
                <v:textbox>
                  <w:txbxContent>
                    <w:p w14:paraId="611189B4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17452369" wp14:editId="526C2F3C">
                <wp:simplePos x="0" y="0"/>
                <wp:positionH relativeFrom="margin">
                  <wp:posOffset>-5715</wp:posOffset>
                </wp:positionH>
                <wp:positionV relativeFrom="paragraph">
                  <wp:posOffset>118745</wp:posOffset>
                </wp:positionV>
                <wp:extent cx="2602230" cy="323850"/>
                <wp:effectExtent l="0" t="0" r="26670" b="19050"/>
                <wp:wrapNone/>
                <wp:docPr id="27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8DCA94F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2369" id="Frame27" o:spid="_x0000_s1054" type="#_x0000_t202" style="position:absolute;margin-left:-.45pt;margin-top:9.35pt;width:204.9pt;height:25.5pt;z-index:251668480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Ugx0zAEAAK0DAAAOAAAAZHJzL2Uyb0RvYy54bWysU1Fv2yAQfp+0/4B4X+w4aZpacaptVaZJ 0zqp2w/AGGIk4BDQ2Pn3O3CSZqvUh2k8YI47vrvvu/PmfjSaHIQPCmxD57OSEmE5dMruG/rr5+7D mpIQme2YBisaehSB3m/fv9sMrhYV9KA74QmC2FAPrqF9jK4uisB7YViYgRMWnRK8YRFNvy86zwZE N7qoynJVDOA754GLEPD2YXLSbcaXUvD4KGUQkeiGYm0x7z7vbdqL7YbVe89cr/ipDPYPVRimLCa9 QD2wyMizV6+gjOIeAsg442AKkFJxkTkgm3n5F5unnjmRuaA4wV1kCv8Pln8//PBEdQ2tbimxzGCP dh4/aKI2gws1hjw5DIrjJxixx+f7gJeJ8ii9SV8kQ9CPKh8vyooxEo6X1aqsqgW6OPoW1WJ9k6Uv Xl47H+IXAYakQ0M9di4Lyg7fQsRKMPQckpIF0KrbKa2z4fftZ+3JgWGXd3mlIvHJH2HakqGhqwXm fhuizOs1BAJqi7hJlYl9OsWxHScF12dpWuiOqJj+arFVd/PlMo1eNpY3txUa/trTXnuY5T3ggE7s LXx8jiBVViAlm5BPNeBMZJan+U1Dd23nqJe/bPsbAAD//wMAUEsDBBQABgAIAAAAIQCFMvlA2gAA AAcBAAAPAAAAZHJzL2Rvd25yZXYueG1sTI7NTsMwEITvSLyDtUjcWocWpWkapwIkJMSNkgs3N94m Ue11ZLtNeHuWExznRzNftZ+dFVcMcfCk4GGZgUBqvRmoU9B8vi4KEDFpMtp6QgXfGGFf395UujR+ og+8HlIneIRiqRX0KY2llLHt0em49CMSZycfnE4sQydN0BOPOytXWZZLpwfih16P+NJjez5cnIK3 /Dl9YWPezXq19lMj23CyUan7u/lpByLhnP7K8IvP6FAz09FfyERhFSy2XGS72IDg+DEr2DgqyLcb kHUl//PXPwAAAP//AwBQSwECLQAUAAYACAAAACEAtoM4kv4AAADhAQAAEwAAAAAAAAAAAAAAAAAA AAAAW0NvbnRlbnRfVHlwZXNdLnhtbFBLAQItABQABgAIAAAAIQA4/SH/1gAAAJQBAAALAAAAAAAA AAAAAAAAAC8BAABfcmVscy8ucmVsc1BLAQItABQABgAIAAAAIQAsUgx0zAEAAK0DAAAOAAAAAAAA AAAAAAAAAC4CAABkcnMvZTJvRG9jLnhtbFBLAQItABQABgAIAAAAIQCFMvlA2gAAAAcBAAAPAAAA AAAAAAAAAAAAACYEAABkcnMvZG93bnJldi54bWxQSwUGAAAAAAQABADzAAAALQUAAAAA " strokeweight=".5pt">
                <v:textbox>
                  <w:txbxContent>
                    <w:p w14:paraId="78DCA94F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1EDA2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  </w:t>
      </w:r>
    </w:p>
    <w:p w14:paraId="611619EB" w14:textId="77777777" w:rsidR="00AD08B3" w:rsidRPr="00CE4F49" w:rsidRDefault="00AD08B3" w:rsidP="00AD08B3">
      <w:pPr>
        <w:rPr>
          <w:szCs w:val="24"/>
          <w:lang w:eastAsia="zh-CN"/>
        </w:rPr>
      </w:pPr>
    </w:p>
    <w:p w14:paraId="27ED43CF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 xml:space="preserve">(juridinio asmens vyr. buhalterio (finansininko) 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44F2434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vardas ir pavardė)</w:t>
      </w:r>
    </w:p>
    <w:p w14:paraId="7B2CCE15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br w:type="page"/>
      </w:r>
    </w:p>
    <w:p w14:paraId="00EAEAC0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lastRenderedPageBreak/>
        <w:t>PROJEKTO IŠLAIDŲ SĄMATA</w:t>
      </w:r>
    </w:p>
    <w:p w14:paraId="4F3C899D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PRIE PARAIŠKOS DĖL KULTŪROS IR MENO PROJEKTŲ KOFINANSAVIMO</w:t>
      </w:r>
    </w:p>
    <w:p w14:paraId="607818E9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731"/>
      </w:tblGrid>
      <w:tr w:rsidR="00AD08B3" w:rsidRPr="00CE4F49" w14:paraId="7B400F3D" w14:textId="77777777" w:rsidTr="00B32824">
        <w:trPr>
          <w:trHeight w:val="666"/>
        </w:trPr>
        <w:tc>
          <w:tcPr>
            <w:tcW w:w="2903" w:type="dxa"/>
            <w:shd w:val="clear" w:color="auto" w:fill="auto"/>
            <w:vAlign w:val="center"/>
          </w:tcPr>
          <w:p w14:paraId="7A6095E2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6731" w:type="dxa"/>
            <w:shd w:val="clear" w:color="auto" w:fill="auto"/>
          </w:tcPr>
          <w:p w14:paraId="6662E6E0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63959EA1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162"/>
        <w:gridCol w:w="1701"/>
      </w:tblGrid>
      <w:tr w:rsidR="00AD08B3" w:rsidRPr="00CE4F49" w14:paraId="2E13D8E6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7DF36FE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r w:rsidRPr="00CE4F4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7F192D4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3EB3C3D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Mato</w:t>
            </w:r>
          </w:p>
          <w:p w14:paraId="7272A73B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33866FAE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477739C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162" w:type="dxa"/>
            <w:shd w:val="clear" w:color="auto" w:fill="D9D9D9"/>
            <w:vAlign w:val="center"/>
          </w:tcPr>
          <w:p w14:paraId="43EF8F42" w14:textId="77777777" w:rsidR="00AD08B3" w:rsidRPr="00CE4F49" w:rsidRDefault="00AD08B3" w:rsidP="00B32824">
            <w:pPr>
              <w:ind w:left="-80"/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Reikalinga suma </w:t>
            </w:r>
          </w:p>
          <w:p w14:paraId="5857B14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73852D3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Prašoma suma </w:t>
            </w:r>
          </w:p>
          <w:p w14:paraId="06CE295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savivaldybės biudžeto (Eur)</w:t>
            </w:r>
          </w:p>
        </w:tc>
      </w:tr>
      <w:tr w:rsidR="00AD08B3" w:rsidRPr="00CE4F49" w14:paraId="4C903B2A" w14:textId="77777777" w:rsidTr="00B32824">
        <w:trPr>
          <w:cantSplit/>
          <w:trHeight w:val="236"/>
        </w:trPr>
        <w:tc>
          <w:tcPr>
            <w:tcW w:w="781" w:type="dxa"/>
          </w:tcPr>
          <w:p w14:paraId="4A74CC8A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DD7B3EE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Administravimo išlaidos </w:t>
            </w:r>
          </w:p>
          <w:p w14:paraId="571E9D95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CE4F49" w14:paraId="3BA8DB12" w14:textId="77777777" w:rsidTr="00B32824">
        <w:trPr>
          <w:cantSplit/>
          <w:trHeight w:val="261"/>
        </w:trPr>
        <w:tc>
          <w:tcPr>
            <w:tcW w:w="781" w:type="dxa"/>
          </w:tcPr>
          <w:p w14:paraId="543A92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6613F778" w14:textId="77777777" w:rsidR="00AD08B3" w:rsidRPr="00CE4F49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270999C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65E13D5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2B9B5C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DF3EF1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2290B7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E39A4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7E92664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2672B6E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DF76F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302A70F" w14:textId="77777777" w:rsidTr="00B32824">
        <w:trPr>
          <w:cantSplit/>
          <w:trHeight w:val="241"/>
        </w:trPr>
        <w:tc>
          <w:tcPr>
            <w:tcW w:w="781" w:type="dxa"/>
          </w:tcPr>
          <w:p w14:paraId="32A35B2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3FEBF50D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Viešinimo ir sklaidos išlaidos</w:t>
            </w:r>
          </w:p>
          <w:p w14:paraId="5A24DB6C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CE4F49" w14:paraId="63B7CBB8" w14:textId="77777777" w:rsidTr="00B32824">
        <w:trPr>
          <w:cantSplit/>
          <w:trHeight w:val="241"/>
        </w:trPr>
        <w:tc>
          <w:tcPr>
            <w:tcW w:w="781" w:type="dxa"/>
          </w:tcPr>
          <w:p w14:paraId="27CFC8B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6953B4EC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B50B4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22A5D0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3EF7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0B8712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ED95C5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047D0E3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D0F3D71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CB4EB98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BF145C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73AD98D" w14:textId="77777777" w:rsidTr="00B32824">
        <w:trPr>
          <w:cantSplit/>
          <w:trHeight w:val="261"/>
        </w:trPr>
        <w:tc>
          <w:tcPr>
            <w:tcW w:w="781" w:type="dxa"/>
          </w:tcPr>
          <w:p w14:paraId="4C9783D6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BA98E7E" w14:textId="77777777" w:rsidR="00AD08B3" w:rsidRPr="00CE4F49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Apmokėjimo pagal autorines sutartis išlaidos</w:t>
            </w:r>
          </w:p>
          <w:p w14:paraId="62CC6B3C" w14:textId="77777777" w:rsidR="00AD08B3" w:rsidRPr="00CE4F49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CE4F49">
              <w:rPr>
                <w:shd w:val="clear" w:color="auto" w:fill="FFFFFF"/>
              </w:rPr>
              <w:t>(</w:t>
            </w:r>
            <w:r w:rsidRPr="00CE4F49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CE4F49" w14:paraId="68D676B9" w14:textId="77777777" w:rsidTr="00B32824">
        <w:trPr>
          <w:cantSplit/>
          <w:trHeight w:val="241"/>
        </w:trPr>
        <w:tc>
          <w:tcPr>
            <w:tcW w:w="781" w:type="dxa"/>
          </w:tcPr>
          <w:p w14:paraId="07B8E0A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5A8E0AE7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6452347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56708B9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CC6885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768162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63BF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7E0788C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6957FD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3054F18E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C3A7C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3725503F" w14:textId="77777777" w:rsidTr="00B32824">
        <w:trPr>
          <w:cantSplit/>
          <w:trHeight w:val="241"/>
        </w:trPr>
        <w:tc>
          <w:tcPr>
            <w:tcW w:w="781" w:type="dxa"/>
          </w:tcPr>
          <w:p w14:paraId="0217293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4D93E9AF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Paslaugų pirkimo išlaidos</w:t>
            </w:r>
          </w:p>
          <w:p w14:paraId="3E78B0D9" w14:textId="77777777" w:rsidR="00AD08B3" w:rsidRPr="00CE4F49" w:rsidRDefault="00AD08B3" w:rsidP="00B32824">
            <w:pPr>
              <w:ind w:right="459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</w:t>
            </w:r>
            <w:r>
              <w:t xml:space="preserve">patalpų, techninės įrangos, transporto nuomos, leidybos, </w:t>
            </w:r>
            <w:r w:rsidRPr="004B2AA2">
              <w:rPr>
                <w:szCs w:val="24"/>
              </w:rPr>
              <w:t>apgyvendinimo</w:t>
            </w:r>
            <w:r>
              <w:t>, maitinimo ir kitos atlygintinos</w:t>
            </w:r>
            <w:r>
              <w:rPr>
                <w:sz w:val="22"/>
                <w:szCs w:val="22"/>
              </w:rPr>
              <w:t xml:space="preserve"> paslaugos</w:t>
            </w:r>
            <w:r w:rsidRPr="00CE4F49">
              <w:rPr>
                <w:sz w:val="22"/>
                <w:szCs w:val="22"/>
              </w:rPr>
              <w:t>)</w:t>
            </w:r>
          </w:p>
        </w:tc>
      </w:tr>
      <w:tr w:rsidR="00AD08B3" w:rsidRPr="00CE4F49" w14:paraId="3293A23E" w14:textId="77777777" w:rsidTr="00B32824">
        <w:trPr>
          <w:cantSplit/>
          <w:trHeight w:val="241"/>
        </w:trPr>
        <w:tc>
          <w:tcPr>
            <w:tcW w:w="781" w:type="dxa"/>
          </w:tcPr>
          <w:p w14:paraId="2D844B71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474EFDA0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C64B93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F2267D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5F7974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6733A5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92C4C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4FD161D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4C3F4E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4C97D7C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3CCEA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41E44234" w14:textId="77777777" w:rsidTr="00B32824">
        <w:trPr>
          <w:cantSplit/>
          <w:trHeight w:val="241"/>
        </w:trPr>
        <w:tc>
          <w:tcPr>
            <w:tcW w:w="781" w:type="dxa"/>
          </w:tcPr>
          <w:p w14:paraId="2EA46348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73818EA1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Ūkinės, techninės išlaidos</w:t>
            </w:r>
          </w:p>
          <w:p w14:paraId="4C49AFA6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(prekės, kuras ir kt.)</w:t>
            </w:r>
          </w:p>
        </w:tc>
      </w:tr>
      <w:tr w:rsidR="00AD08B3" w:rsidRPr="00CE4F49" w14:paraId="27CF33A5" w14:textId="77777777" w:rsidTr="00B32824">
        <w:trPr>
          <w:cantSplit/>
          <w:trHeight w:val="241"/>
        </w:trPr>
        <w:tc>
          <w:tcPr>
            <w:tcW w:w="781" w:type="dxa"/>
          </w:tcPr>
          <w:p w14:paraId="6CCCA8F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027C0BE4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BE0E7CB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E2938E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E78E4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EF1B2A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08B5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ADB6A01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2FD180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528EE11D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5EEDF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6C35600F" w14:textId="77777777" w:rsidTr="00B32824">
        <w:trPr>
          <w:cantSplit/>
          <w:trHeight w:val="241"/>
        </w:trPr>
        <w:tc>
          <w:tcPr>
            <w:tcW w:w="781" w:type="dxa"/>
          </w:tcPr>
          <w:p w14:paraId="3E7E835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680F4A0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AD08B3" w:rsidRPr="00CE4F49" w14:paraId="5615058F" w14:textId="77777777" w:rsidTr="00B32824">
        <w:trPr>
          <w:cantSplit/>
          <w:trHeight w:val="241"/>
        </w:trPr>
        <w:tc>
          <w:tcPr>
            <w:tcW w:w="781" w:type="dxa"/>
          </w:tcPr>
          <w:p w14:paraId="56B319A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2FEC25C3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717A9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979AB8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BB659B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D9CD576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6061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5C15D9B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F83314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706C4C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B767C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C3B0BD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D4E552A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162" w:type="dxa"/>
          </w:tcPr>
          <w:p w14:paraId="5126069F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D8DDD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601381" w14:textId="77777777" w:rsidR="00AD08B3" w:rsidRPr="00CE4F49" w:rsidRDefault="00AD08B3" w:rsidP="00AD08B3">
      <w:pPr>
        <w:rPr>
          <w:szCs w:val="24"/>
        </w:rPr>
      </w:pPr>
    </w:p>
    <w:p w14:paraId="02D93BB2" w14:textId="77777777" w:rsidR="00AD08B3" w:rsidRPr="00CE4F49" w:rsidRDefault="00AD08B3" w:rsidP="00AD08B3">
      <w:pPr>
        <w:rPr>
          <w:szCs w:val="24"/>
        </w:rPr>
      </w:pPr>
    </w:p>
    <w:p w14:paraId="62D3CA7E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5D0490" wp14:editId="5A84D42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38525" cy="311150"/>
                <wp:effectExtent l="0" t="0" r="28575" b="12700"/>
                <wp:wrapNone/>
                <wp:docPr id="55" name="Teksto lauka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58439F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0490" id="Teksto laukas 55" o:spid="_x0000_s1055" type="#_x0000_t202" style="position:absolute;margin-left:0;margin-top:.75pt;width:270.75pt;height:24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LxlWbAIAAOgEAAAOAAAAZHJzL2Uyb0RvYy54bWysVE1PGzEQvVfqf7B8L5tPChEblIJSVYoA CSrOjtdLVvF6XNvJbvrr++xNQoCequbgjD3fb97s1XVba7ZVzldkct4/63GmjKSiMi85//k0/3LB mQ/CFEKTUTnfKc+vp58/XTV2oga0Il0oxxDE+Eljc74KwU6yzMuVqoU/I6sMlCW5WgRc3UtWONEg eq2zQa93njXkCutIKu/xetsp+TTFL0slw31ZehWYzjlqC+l06VzGM5teicmLE3ZVyX0Z4h+qqEVl kPQY6lYEwTau+hCqrqQjT2U4k1RnVJaVVKkHdNPvvevmcSWsSr0AHG+PMPn/F1bebR8cq4qcj8ec GVFjRk9q7QMxLTZr4RneAVJj/QS2jxbWof1GLYadGvZ2QXLtYZKd2HQOHtYRlLZ0dfxHuwyOmMPu iL1qA5N4HI6GF+MBapDQDfv9/jgNJ3v1ts6H74pqFoWcO8w2VSC2Cx9ifjE5mMRknnRVzCut02Xn b7RjWwEagD0FNRz9+YDHnM/TL3aJEG/ctGFNzs+HqOVDyJjrGHOphVx/jIB42kRPlai4rzPi1EET pdAu2zSAweUB6CUVO+DsqKOrt3JeIdsCBT8IB34CQexcuMdRakKJtJc4W5H7/bf3aA/aQMtZA77n 3P/aCKeAww8DQl32R6O4IOkyGn8d4OJONctTjdnUNwQs+9huK5MY7YM+iKWj+hmrOYtZoRJGInfO w0G8Cd0WYrWlms2SEVbCirAwj1Ye6BVRfmqfhbP7sQcQ5o4OmyEm76bf2UbIDc02gcoqUSMC3aG6 5ynWKY17v/pxX0/vyer1AzX9AwAA//8DAFBLAwQUAAYACAAAACEAEtUMCtsAAAAFAQAADwAAAGRy cy9kb3ducmV2LnhtbEyPzU7DQAyE70i8w8pI3OiGnyAasqlKJQScEAWp4uZk3SRK1htlt2l4e9wT 3MYea/xNvppdryYaQ+vZwPUiAUVcedtybeDr8/nqAVSIyBZ7z2TghwKsivOzHDPrj/xB0zbWSkI4 ZGigiXHItA5VQw7Dwg/E4u396DDKONbajniUcNfrmyS51w5blg8NDrRpqOq2B2dg/f5Wvobqdj/Z bkMvu6ehW36nxlxezOtHUJHm+HcMJ3xBh0KYSn9gG1RvQIpE2aagxEzvTqIUkaSgi1z/py9+AQAA //8DAFBLAQItABQABgAIAAAAIQC2gziS/gAAAOEBAAATAAAAAAAAAAAAAAAAAAAAAABbQ29udGVu dF9UeXBlc10ueG1sUEsBAi0AFAAGAAgAAAAhADj9If/WAAAAlAEAAAsAAAAAAAAAAAAAAAAALwEA AF9yZWxzLy5yZWxzUEsBAi0AFAAGAAgAAAAhAMQvGVZsAgAA6AQAAA4AAAAAAAAAAAAAAAAALgIA AGRycy9lMm9Eb2MueG1sUEsBAi0AFAAGAAgAAAAhABLVDArbAAAABQEAAA8AAAAAAAAAAAAAAAAA xgQAAGRycy9kb3ducmV2LnhtbFBLBQYAAAAABAAEAPMAAADOBQAAAAA= " fillcolor="window" strokeweight=".5pt">
                <v:path arrowok="t"/>
                <v:textbox>
                  <w:txbxContent>
                    <w:p w14:paraId="4458439F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B3C06" wp14:editId="73CA8EF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4" name="Teksto lauk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26F16C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3C06" id="Teksto laukas 54" o:spid="_x0000_s1056" type="#_x0000_t202" style="position:absolute;margin-left:342.95pt;margin-top:.3pt;width:136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pzd8agIAAOgEAAAOAAAAZHJzL2Uyb0RvYy54bWysVE1vGjEQvVfqf7B8bxYCSVqUJaKJqCqh JBKpcjZeb1jh9bi2YZf++j57F0KTnqpyMOOZ8Xy8ebPXN22t2U45X5HJ+fBswJkykorKvOT8x9P8 02fOfBCmEJqMyvleeX4z/fjhurETdU5r0oVyDEGMnzQ25+sQ7CTLvFyrWvgzssrAWJKrRcDVvWSF Ew2i1zo7Hwwus4ZcYR1J5T20d52RT1P8slQyPJSlV4HpnKO2kE6XzlU8s+m1mLw4YdeV7MsQ/1BF LSqDpMdQdyIItnXVu1B1JR15KsOZpDqjsqykSj2gm+HgTTfLtbAq9QJwvD3C5P9fWHm/e3SsKnJ+ MebMiBozelIbH4hpsd0Iz6AHSI31E/guLbxD+5VaDDs17O2C5MbDJTvx6R54eEdQ2tLV8R/tMjzE HPZH7FUbmIzRrs6vMFDOJGyj0SDKMejra+t8+KaoZlHIucNsUwVit/Chcz24xGSedFXMK63TZe9v tWM7ARqAPQU1HP35AGXO5+nXZ/vjmTasyfnl6GLQ9XoaMuY6xlxpITfvI6B6bWJ+lajY1xlx6qCJ UmhXbRrAKDUcVSsq9sDZUUdXb+W8QrYFCn4UDvwETNi58ICj1IQSqZc4W5P79Td99AdtYOWsAd9z 7n9uhVPA4bsBob4Mx+O4IOkyvsAsOHOnltWpxWzrWwKWQ2y3lUmM/kEfxNJR/YzVnMWsMAkjkTvn 4SDehm4LsdpSzWbJCSthRViYpZUHekWUn9pn4Ww/9gDC3NNhM8TkzfQ73wi5odk2UFklaryi2vMU 65TI1a9+3NfTe/J6/UBNfwMAAP//AwBQSwMEFAAGAAgAAAAhACfxEA/dAAAABwEAAA8AAABkcnMv ZG93bnJldi54bWxMjkFLw0AUhO+C/2F5gje7sZLYxGxKLYh6Klah9LbJviYh2bchu03jv/d50tsM M8x8+Xq2vZhw9K0jBfeLCARS5UxLtYKvz5e7FQgfNBndO0IF3+hhXVxf5Toz7kIfOO1DLXiEfKYV NCEMmZS+atBqv3ADEmcnN1od2I61NKO+8Ljt5TKKEml1S/zQ6AG3DVbd/mwVbHbv5ZuvHk6T6bb4 engeuvQYK3V7M2+eQAScw18ZfvEZHQpmKt2ZjBe9gmQVp1xlAYLjNH5kWyqIlwnIIpf/+YsfAAAA //8DAFBLAQItABQABgAIAAAAIQC2gziS/gAAAOEBAAATAAAAAAAAAAAAAAAAAAAAAABbQ29udGVu dF9UeXBlc10ueG1sUEsBAi0AFAAGAAgAAAAhADj9If/WAAAAlAEAAAsAAAAAAAAAAAAAAAAALwEA AF9yZWxzLy5yZWxzUEsBAi0AFAAGAAgAAAAhAIqnN3xqAgAA6AQAAA4AAAAAAAAAAAAAAAAALgIA AGRycy9lMm9Eb2MueG1sUEsBAi0AFAAGAAgAAAAhACfxEA/dAAAABwEAAA8AAAAAAAAAAAAAAAAA xAQAAGRycy9kb3ducmV2LnhtbFBLBQYAAAAABAAEAPMAAADOBQAAAAA= " fillcolor="window" strokeweight=".5pt">
                <v:path arrowok="t"/>
                <v:textbox>
                  <w:txbxContent>
                    <w:p w14:paraId="0926F16C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720C31C5" w14:textId="77777777" w:rsidR="00AD08B3" w:rsidRPr="00CE4F49" w:rsidRDefault="00AD08B3" w:rsidP="00AD08B3">
      <w:pPr>
        <w:ind w:left="129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</w:t>
      </w:r>
      <w:r>
        <w:rPr>
          <w:szCs w:val="24"/>
        </w:rPr>
        <w:t xml:space="preserve">   </w:t>
      </w:r>
      <w:r w:rsidRPr="00CE4F49">
        <w:rPr>
          <w:szCs w:val="24"/>
        </w:rPr>
        <w:t xml:space="preserve"> A. V.</w:t>
      </w:r>
    </w:p>
    <w:p w14:paraId="58DE35EC" w14:textId="77777777" w:rsidR="00AD08B3" w:rsidRPr="00CE4F49" w:rsidRDefault="00AD08B3" w:rsidP="00AD08B3">
      <w:r w:rsidRPr="00CE4F49">
        <w:t xml:space="preserve">(juridinio asmens vadovo vardas ir pavardė)     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5FC7732D" w14:textId="77777777" w:rsidR="00AD08B3" w:rsidRPr="00CE4F49" w:rsidRDefault="00AD08B3" w:rsidP="00AD08B3">
      <w:pPr>
        <w:rPr>
          <w:szCs w:val="24"/>
        </w:rPr>
      </w:pPr>
    </w:p>
    <w:p w14:paraId="019A7A64" w14:textId="77777777" w:rsidR="00AD08B3" w:rsidRPr="00CE4F49" w:rsidRDefault="00AD08B3" w:rsidP="00AD08B3">
      <w:pPr>
        <w:rPr>
          <w:szCs w:val="24"/>
        </w:rPr>
      </w:pPr>
    </w:p>
    <w:p w14:paraId="1E55F72B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A8872" wp14:editId="26B14F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438525" cy="311150"/>
                <wp:effectExtent l="0" t="0" r="28575" b="12700"/>
                <wp:wrapNone/>
                <wp:docPr id="53" name="Teksto lauka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087AB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8872" id="Teksto laukas 53" o:spid="_x0000_s1057" type="#_x0000_t202" style="position:absolute;margin-left:0;margin-top:.8pt;width:270.75pt;height:24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PzEfbQIAAOgEAAAOAAAAZHJzL2Uyb0RvYy54bWysVMlu2zAQvRfoPxC8N7K8pKkROXATuChg JAGcImeaomLBFIclaUvu1/eRXuImPRX1gR5y9jdvdH3TNZptlfM1mYLnFz3OlJFU1ual4D+eZp+u OPNBmFJoMqrgO+X5zeTjh+vWjlWfVqRL5RiCGD9ubcFXIdhxlnm5Uo3wF2SVgbIi14iAq3vJSida RG901u/1LrOWXGkdSeU9Xu/2Sj5J8atKyfBQVV4FpguO2kI6XTqX8cwm12L84oRd1fJQhviHKhpR GyQ9hboTQbCNq9+FamrpyFMVLiQ1GVVVLVXqAd3kvTfdLFbCqtQLwPH2BJP/f2Hl/fbRsbos+GjA mRENZvSk1j4Q02KzFp7hHSC11o9hu7CwDt1X6jDs1LC3c5JrD5PszGbv4GEdQekq18R/tMvgiDns TtirLjCJx8FwcDXqjziT0A3yPB+l4WSv3tb58E1Rw6JQcIfZpgrEdu5DzC/GR5OYzJOuy1mtdbrs /K12bCtAA7CnpJajPx/wWPBZ+sUuEeIPN21YW/DLAWp5FzLmOsVcaiHX7yMgnjbRUyUqHuqMOO2h iVLoll0awCA/Ar2kcgecHe3p6q2c1cg2R8GPwoGfQBA7Fx5wVJpQIh0kzlbkfv3tPdqDNtBy1oLv Bfc/N8Ip4PDdgFBf8uEwLki6DEef+7i4c83yXGM2zS0ByxzbbWUSo33QR7Fy1DxjNacxK1TCSOQu eDiKt2G/hVhtqabTZISVsCLMzcLKI70iyk/ds3D2MPYAwtzTcTPE+M3097YRckPTTaCqTtSIQO9R PfAU65TGfVj9uK/n92T1+oGa/AYAAP//AwBQSwMEFAAGAAgAAAAhAEUous3dAAAABQEAAA8AAABk cnMvZG93bnJldi54bWxMj0FPwzAMhe9I+w+RkbixdINWUJpOYxICTtPGpIlb2nht1capmqwr/x5z Yjc/P+u9z9lqsp0YcfCNIwWLeQQCqXSmoUrB4evt/gmED5qM7hyhgh/0sMpnN5lOjbvQDsd9qASH kE+1gjqEPpXSlzVa7eeuR2Lv5AarA8uhkmbQFw63nVxGUSKtbogbat3jpsay3Z+tgvX2s/jw5cNp NO0G34+vffv8HSt1dzutX0AEnML/MfzhMzrkzFS4MxkvOgX8SOBtAoLN+HERgyh4iBKQeSav6fNf AAAA//8DAFBLAQItABQABgAIAAAAIQC2gziS/gAAAOEBAAATAAAAAAAAAAAAAAAAAAAAAABbQ29u dGVudF9UeXBlc10ueG1sUEsBAi0AFAAGAAgAAAAhADj9If/WAAAAlAEAAAsAAAAAAAAAAAAAAAAA LwEAAF9yZWxzLy5yZWxzUEsBAi0AFAAGAAgAAAAhABM/MR9tAgAA6AQAAA4AAAAAAAAAAAAAAAAA LgIAAGRycy9lMm9Eb2MueG1sUEsBAi0AFAAGAAgAAAAhAEUous3dAAAABQEAAA8AAAAAAAAAAAAA AAAAxwQAAGRycy9kb3ducmV2LnhtbFBLBQYAAAAABAAEAPMAAADRBQAAAAA= " fillcolor="window" strokeweight=".5pt">
                <v:path arrowok="t"/>
                <v:textbox>
                  <w:txbxContent>
                    <w:p w14:paraId="36087AB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7F779" wp14:editId="12EDDB1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2" name="Teksto lauka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58F7C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F779" id="Teksto laukas 52" o:spid="_x0000_s1058" type="#_x0000_t202" style="position:absolute;margin-left:342.95pt;margin-top:.3pt;width:136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elaYagIAAOgEAAAOAAAAZHJzL2Uyb0RvYy54bWysVMtu2zAQvBfoPxC8N/Ijj9aIHLgJXBQw kgBOkTNNUbFgisuStCX36zukZMdNeirqA70kh/uYndX1TVtrtlPOV2RyPjwbcKaMpKIyLzn/8TT/ 9JkzH4QphCajcr5Xnt9MP364buxEjWhNulCOwYnxk8bmfB2CnWSZl2tVC39GVhlcluRqEbB1L1nh RAPvtc5Gg8Fl1pArrCOpvMfpXXfJp8l/WSoZHsrSq8B0zpFbSKtL6yqu2fRaTF6csOtK9mmIf8ii FpVB0KOrOxEE27rqnau6ko48leFMUp1RWVZSpRpQzXDwpprlWliVagE53h5p8v/PrbzfPTpWFTm/ GHFmRI0ePamND8S02G6EZzgHSY31E2CXFujQfqUWzU4Fe7sgufGAZCeY7oEHOpLSlq6O/yiX4SH6 sD9yr9rAZPR2NbpCQzmTuBuPB9GOTl9fW+fDN0U1i0bOHXqbMhC7hQ8d9ACJwTzpqphXWqfN3t9q x3YCMoB6Cmo46vMBhzmfp18f7Y9n2rAm55fji0FX66nLGOvoc6WF3Lz3gOy1ifFVkmKfZ+SpoyZa oV21qQHjI9ErKvbg2VEnV2/lvEK0BRJ+FA76BE2YufCApdSEFKm3OFuT+/W384iHbHDLWQO959z/ 3AqnwMN3A0F9GZ6fxwFJm/ML9IIzd3qzOr0x2/qWwOUQ021lMiM+6INZOqqfMZqzGBVXwkjEznk4 mLehm0KMtlSzWQJhJKwIC7O08iCvyPJT+yyc7dseIJh7OkyGmLzpfoeNlBuabQOVVZJGJLpjtdcp ximJqx/9OK+n+4R6/UBNfwMAAP//AwBQSwMEFAAGAAgAAAAhACfxEA/dAAAABwEAAA8AAABkcnMv ZG93bnJldi54bWxMjkFLw0AUhO+C/2F5gje7sZLYxGxKLYh6Klah9LbJviYh2bchu03jv/d50tsM M8x8+Xq2vZhw9K0jBfeLCARS5UxLtYKvz5e7FQgfNBndO0IF3+hhXVxf5Toz7kIfOO1DLXiEfKYV NCEMmZS+atBqv3ADEmcnN1od2I61NKO+8Ljt5TKKEml1S/zQ6AG3DVbd/mwVbHbv5ZuvHk6T6bb4 engeuvQYK3V7M2+eQAScw18ZfvEZHQpmKt2ZjBe9gmQVp1xlAYLjNH5kWyqIlwnIIpf/+YsfAAAA //8DAFBLAQItABQABgAIAAAAIQC2gziS/gAAAOEBAAATAAAAAAAAAAAAAAAAAAAAAABbQ29udGVu dF9UeXBlc10ueG1sUEsBAi0AFAAGAAgAAAAhADj9If/WAAAAlAEAAAsAAAAAAAAAAAAAAAAALwEA AF9yZWxzLy5yZWxzUEsBAi0AFAAGAAgAAAAhAEB6VphqAgAA6AQAAA4AAAAAAAAAAAAAAAAALgIA AGRycy9lMm9Eb2MueG1sUEsBAi0AFAAGAAgAAAAhACfxEA/dAAAABwEAAA8AAAAAAAAAAAAAAAAA xAQAAGRycy9kb3ducmV2LnhtbFBLBQYAAAAABAAEAPMAAADOBQAAAAA= " fillcolor="window" strokeweight=".5pt">
                <v:path arrowok="t"/>
                <v:textbox>
                  <w:txbxContent>
                    <w:p w14:paraId="7E58F7C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62F7DFDF" w14:textId="77777777" w:rsidR="00AD08B3" w:rsidRPr="00CE4F49" w:rsidRDefault="00AD08B3" w:rsidP="00AD08B3">
      <w:pPr>
        <w:rPr>
          <w:szCs w:val="24"/>
        </w:rPr>
      </w:pP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</w:p>
    <w:p w14:paraId="5A545CA4" w14:textId="77777777" w:rsidR="00AD08B3" w:rsidRPr="00CE4F49" w:rsidRDefault="00AD08B3" w:rsidP="00AD08B3">
      <w:r w:rsidRPr="00CE4F49">
        <w:t>(juridinio asmens vyr. buhalterio (finansininko)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7172F404" w14:textId="77777777" w:rsidR="00AD08B3" w:rsidRPr="00CE4F49" w:rsidRDefault="00AD08B3" w:rsidP="00AD08B3">
      <w:pPr>
        <w:rPr>
          <w:lang w:eastAsia="zh-CN"/>
        </w:rPr>
      </w:pPr>
      <w:r w:rsidRPr="00CE4F49">
        <w:t xml:space="preserve">vardas ir pavardė)     </w:t>
      </w:r>
    </w:p>
    <w:p w14:paraId="620821A1" w14:textId="77777777" w:rsidR="00AD08B3" w:rsidRPr="00CE4F49" w:rsidRDefault="00AD08B3" w:rsidP="00AD08B3">
      <w:pPr>
        <w:spacing w:after="160" w:line="259" w:lineRule="auto"/>
        <w:rPr>
          <w:szCs w:val="24"/>
        </w:rPr>
      </w:pPr>
      <w:r w:rsidRPr="00CE4F49">
        <w:rPr>
          <w:szCs w:val="24"/>
        </w:rPr>
        <w:br w:type="page"/>
      </w:r>
    </w:p>
    <w:p w14:paraId="6CFF1825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114E2A8C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7EC2EDEF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172EE90E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>2 priedas</w:t>
      </w:r>
    </w:p>
    <w:p w14:paraId="7DAF820B" w14:textId="77777777" w:rsidR="00AD08B3" w:rsidRPr="00CE4F49" w:rsidRDefault="00AD08B3" w:rsidP="00AD08B3">
      <w:pPr>
        <w:ind w:left="5103" w:firstLine="1134"/>
        <w:jc w:val="both"/>
        <w:rPr>
          <w:szCs w:val="24"/>
        </w:rPr>
      </w:pPr>
    </w:p>
    <w:p w14:paraId="511CD688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(Dokumentų tinkamumo ir atitikties reikalavimų forma)</w:t>
      </w:r>
    </w:p>
    <w:p w14:paraId="5A5F0708" w14:textId="77777777" w:rsidR="00AD08B3" w:rsidRPr="00CE4F49" w:rsidRDefault="00AD08B3" w:rsidP="00AD08B3">
      <w:pPr>
        <w:ind w:left="6480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AD08B3" w:rsidRPr="00CE4F49" w14:paraId="0E87F725" w14:textId="77777777" w:rsidTr="00B32824">
        <w:trPr>
          <w:trHeight w:val="457"/>
        </w:trPr>
        <w:tc>
          <w:tcPr>
            <w:tcW w:w="3794" w:type="dxa"/>
            <w:vAlign w:val="center"/>
          </w:tcPr>
          <w:p w14:paraId="0A9D9FC4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Pareiškėjas</w:t>
            </w:r>
          </w:p>
        </w:tc>
        <w:tc>
          <w:tcPr>
            <w:tcW w:w="5953" w:type="dxa"/>
          </w:tcPr>
          <w:p w14:paraId="5C06DE38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  <w:tr w:rsidR="00AD08B3" w:rsidRPr="00CE4F49" w14:paraId="5241ABD1" w14:textId="77777777" w:rsidTr="00B32824">
        <w:trPr>
          <w:trHeight w:val="406"/>
        </w:trPr>
        <w:tc>
          <w:tcPr>
            <w:tcW w:w="3794" w:type="dxa"/>
            <w:vAlign w:val="center"/>
          </w:tcPr>
          <w:p w14:paraId="1120F008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5953" w:type="dxa"/>
          </w:tcPr>
          <w:p w14:paraId="37A50F1D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</w:tbl>
    <w:p w14:paraId="3C695A6D" w14:textId="77777777" w:rsidR="00AD08B3" w:rsidRPr="00CE4F49" w:rsidRDefault="00AD08B3" w:rsidP="00AD08B3">
      <w:pPr>
        <w:jc w:val="both"/>
        <w:rPr>
          <w:b/>
          <w:szCs w:val="24"/>
        </w:rPr>
      </w:pPr>
    </w:p>
    <w:p w14:paraId="30BED7D9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DOKUMENTŲ TINKAMUMO IR ATITIKTIES REIKALAVIMAI</w:t>
      </w:r>
    </w:p>
    <w:p w14:paraId="246B67EA" w14:textId="77777777" w:rsidR="00AD08B3" w:rsidRPr="00CE4F49" w:rsidRDefault="00AD08B3" w:rsidP="00AD08B3">
      <w:pPr>
        <w:rPr>
          <w:b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408"/>
        <w:gridCol w:w="1275"/>
        <w:gridCol w:w="1276"/>
      </w:tblGrid>
      <w:tr w:rsidR="00AD08B3" w:rsidRPr="00CE4F49" w14:paraId="65CA25BD" w14:textId="77777777" w:rsidTr="00B32824">
        <w:tc>
          <w:tcPr>
            <w:tcW w:w="817" w:type="dxa"/>
            <w:shd w:val="clear" w:color="auto" w:fill="auto"/>
            <w:vAlign w:val="center"/>
          </w:tcPr>
          <w:p w14:paraId="477E4BCE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408" w:type="dxa"/>
            <w:shd w:val="clear" w:color="auto" w:fill="auto"/>
            <w:vAlign w:val="center"/>
          </w:tcPr>
          <w:p w14:paraId="532F08D5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rodikliai</w:t>
            </w:r>
          </w:p>
        </w:tc>
        <w:tc>
          <w:tcPr>
            <w:tcW w:w="1275" w:type="dxa"/>
            <w:vAlign w:val="center"/>
          </w:tcPr>
          <w:p w14:paraId="4E72BBE7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Taip</w:t>
            </w:r>
          </w:p>
          <w:p w14:paraId="229F75A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71F86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Ne</w:t>
            </w:r>
          </w:p>
          <w:p w14:paraId="6153C56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</w:tr>
      <w:tr w:rsidR="00AD08B3" w:rsidRPr="00CE4F49" w14:paraId="5AA6B633" w14:textId="77777777" w:rsidTr="00B32824">
        <w:trPr>
          <w:trHeight w:val="601"/>
        </w:trPr>
        <w:tc>
          <w:tcPr>
            <w:tcW w:w="817" w:type="dxa"/>
            <w:shd w:val="clear" w:color="auto" w:fill="auto"/>
          </w:tcPr>
          <w:p w14:paraId="1716AB83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408" w:type="dxa"/>
            <w:shd w:val="clear" w:color="auto" w:fill="auto"/>
          </w:tcPr>
          <w:p w14:paraId="5BBE90F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 xml:space="preserve">Vokas užregistruotas Panevėžio miesto savivaldybės </w:t>
            </w:r>
            <w:r>
              <w:rPr>
                <w:szCs w:val="24"/>
              </w:rPr>
              <w:t>priimamajame</w:t>
            </w:r>
            <w:r w:rsidRPr="00CE4F49">
              <w:rPr>
                <w:szCs w:val="24"/>
              </w:rPr>
              <w:t xml:space="preserve"> iki galutinio paraiškų pateikimo termino</w:t>
            </w:r>
          </w:p>
        </w:tc>
        <w:tc>
          <w:tcPr>
            <w:tcW w:w="1275" w:type="dxa"/>
          </w:tcPr>
          <w:p w14:paraId="38CD0FE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DE8E5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77BB9913" w14:textId="77777777" w:rsidTr="00B32824">
        <w:trPr>
          <w:trHeight w:val="419"/>
        </w:trPr>
        <w:tc>
          <w:tcPr>
            <w:tcW w:w="817" w:type="dxa"/>
            <w:shd w:val="clear" w:color="auto" w:fill="auto"/>
          </w:tcPr>
          <w:p w14:paraId="48A8A402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408" w:type="dxa"/>
            <w:shd w:val="clear" w:color="auto" w:fill="auto"/>
          </w:tcPr>
          <w:p w14:paraId="08A8C6A2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užklijuotame ir užantspauduotame voke</w:t>
            </w:r>
          </w:p>
        </w:tc>
        <w:tc>
          <w:tcPr>
            <w:tcW w:w="1275" w:type="dxa"/>
          </w:tcPr>
          <w:p w14:paraId="4DD8E987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83AE1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9B140E6" w14:textId="77777777" w:rsidTr="00B32824">
        <w:trPr>
          <w:trHeight w:val="957"/>
        </w:trPr>
        <w:tc>
          <w:tcPr>
            <w:tcW w:w="817" w:type="dxa"/>
            <w:shd w:val="clear" w:color="auto" w:fill="auto"/>
          </w:tcPr>
          <w:p w14:paraId="72EC687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408" w:type="dxa"/>
            <w:shd w:val="clear" w:color="auto" w:fill="auto"/>
          </w:tcPr>
          <w:p w14:paraId="72713D2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A4 formato lapuose, projekto lapai sunumeruoti, patvirtinti įstaigos antspaudu ir pasirašyti juridinio asmens vadovo, projekto vadovo, juridinio asmens vyr.</w:t>
            </w:r>
            <w:r>
              <w:rPr>
                <w:szCs w:val="24"/>
              </w:rPr>
              <w:t> </w:t>
            </w:r>
            <w:r w:rsidRPr="00CE4F49">
              <w:rPr>
                <w:szCs w:val="24"/>
              </w:rPr>
              <w:t>buhalterio (finansininko)</w:t>
            </w:r>
          </w:p>
        </w:tc>
        <w:tc>
          <w:tcPr>
            <w:tcW w:w="1275" w:type="dxa"/>
          </w:tcPr>
          <w:p w14:paraId="7D44E95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7B8DA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C7EE844" w14:textId="77777777" w:rsidTr="00B32824">
        <w:trPr>
          <w:trHeight w:val="594"/>
        </w:trPr>
        <w:tc>
          <w:tcPr>
            <w:tcW w:w="817" w:type="dxa"/>
            <w:shd w:val="clear" w:color="auto" w:fill="auto"/>
          </w:tcPr>
          <w:p w14:paraId="5013B7F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408" w:type="dxa"/>
            <w:shd w:val="clear" w:color="auto" w:fill="auto"/>
          </w:tcPr>
          <w:p w14:paraId="1F85FEC3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parašyta lietuvių kalba. Visi prie projekto pridėti dokumentai nevalstybine kalba išversti į lietuvių kalbą</w:t>
            </w:r>
          </w:p>
        </w:tc>
        <w:tc>
          <w:tcPr>
            <w:tcW w:w="1275" w:type="dxa"/>
          </w:tcPr>
          <w:p w14:paraId="728B4B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A52F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7F33080" w14:textId="77777777" w:rsidTr="00B32824">
        <w:trPr>
          <w:trHeight w:val="703"/>
        </w:trPr>
        <w:tc>
          <w:tcPr>
            <w:tcW w:w="817" w:type="dxa"/>
            <w:shd w:val="clear" w:color="auto" w:fill="auto"/>
          </w:tcPr>
          <w:p w14:paraId="7BA1343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408" w:type="dxa"/>
            <w:shd w:val="clear" w:color="auto" w:fill="auto"/>
          </w:tcPr>
          <w:p w14:paraId="725C448B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visiškai užpildyta ir atitinka Panevėžio miesto savivaldybės kultūros ir meno projektų kofinansavimo nuostatų reikalavimus</w:t>
            </w:r>
          </w:p>
        </w:tc>
        <w:tc>
          <w:tcPr>
            <w:tcW w:w="1275" w:type="dxa"/>
          </w:tcPr>
          <w:p w14:paraId="58BE755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A96E2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7891B15" w14:textId="77777777" w:rsidTr="00B32824">
        <w:trPr>
          <w:trHeight w:val="418"/>
        </w:trPr>
        <w:tc>
          <w:tcPr>
            <w:tcW w:w="817" w:type="dxa"/>
            <w:shd w:val="clear" w:color="auto" w:fill="auto"/>
          </w:tcPr>
          <w:p w14:paraId="179854A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408" w:type="dxa"/>
            <w:shd w:val="clear" w:color="auto" w:fill="auto"/>
          </w:tcPr>
          <w:p w14:paraId="49F530D6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 teisingai užpildyta projekto išlaidų sąmata</w:t>
            </w:r>
          </w:p>
        </w:tc>
        <w:tc>
          <w:tcPr>
            <w:tcW w:w="1275" w:type="dxa"/>
          </w:tcPr>
          <w:p w14:paraId="5E5F6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FB6CC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897F6C0" w14:textId="77777777" w:rsidTr="00B32824">
        <w:trPr>
          <w:trHeight w:val="409"/>
        </w:trPr>
        <w:tc>
          <w:tcPr>
            <w:tcW w:w="817" w:type="dxa"/>
            <w:shd w:val="clear" w:color="auto" w:fill="auto"/>
          </w:tcPr>
          <w:p w14:paraId="71E0DA14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408" w:type="dxa"/>
            <w:shd w:val="clear" w:color="auto" w:fill="auto"/>
          </w:tcPr>
          <w:p w14:paraId="5A1B2F38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Pateiktas laisvos formos projekto vadovo gyvenimo ir veiklos aprašymas</w:t>
            </w:r>
          </w:p>
        </w:tc>
        <w:tc>
          <w:tcPr>
            <w:tcW w:w="1275" w:type="dxa"/>
          </w:tcPr>
          <w:p w14:paraId="5FEF5E3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FE733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3C67B740" w14:textId="77777777" w:rsidTr="00B32824">
        <w:trPr>
          <w:trHeight w:val="415"/>
        </w:trPr>
        <w:tc>
          <w:tcPr>
            <w:tcW w:w="817" w:type="dxa"/>
            <w:shd w:val="clear" w:color="auto" w:fill="auto"/>
          </w:tcPr>
          <w:p w14:paraId="08E20CE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8.</w:t>
            </w:r>
          </w:p>
        </w:tc>
        <w:tc>
          <w:tcPr>
            <w:tcW w:w="6408" w:type="dxa"/>
            <w:shd w:val="clear" w:color="auto" w:fill="auto"/>
          </w:tcPr>
          <w:p w14:paraId="6314C125" w14:textId="77777777" w:rsidR="00AD08B3" w:rsidRPr="00CE4F49" w:rsidRDefault="00AD08B3" w:rsidP="00B32824">
            <w:pPr>
              <w:shd w:val="clear" w:color="auto" w:fill="FFFFFF"/>
              <w:spacing w:line="300" w:lineRule="atLeast"/>
              <w:rPr>
                <w:szCs w:val="24"/>
              </w:rPr>
            </w:pPr>
            <w:r w:rsidRPr="00CE4F49">
              <w:rPr>
                <w:szCs w:val="24"/>
              </w:rPr>
              <w:t>Pateikta juridinių asmenų registro registravimo pažymėjimo kopija</w:t>
            </w:r>
          </w:p>
        </w:tc>
        <w:tc>
          <w:tcPr>
            <w:tcW w:w="1275" w:type="dxa"/>
          </w:tcPr>
          <w:p w14:paraId="2E42852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FA10E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A332A47" w14:textId="77777777" w:rsidTr="00B32824">
        <w:trPr>
          <w:trHeight w:val="427"/>
        </w:trPr>
        <w:tc>
          <w:tcPr>
            <w:tcW w:w="817" w:type="dxa"/>
            <w:shd w:val="clear" w:color="auto" w:fill="auto"/>
          </w:tcPr>
          <w:p w14:paraId="71EDEEB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9.</w:t>
            </w:r>
          </w:p>
        </w:tc>
        <w:tc>
          <w:tcPr>
            <w:tcW w:w="6408" w:type="dxa"/>
            <w:shd w:val="clear" w:color="auto" w:fill="auto"/>
          </w:tcPr>
          <w:p w14:paraId="4FEB9B80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  <w:lang w:eastAsia="zh-CN"/>
              </w:rPr>
              <w:t xml:space="preserve">Pateiktos numatomų </w:t>
            </w:r>
            <w:r>
              <w:rPr>
                <w:szCs w:val="24"/>
                <w:lang w:eastAsia="zh-CN"/>
              </w:rPr>
              <w:t xml:space="preserve">partnerių ir (ar) </w:t>
            </w:r>
            <w:r w:rsidRPr="00CE4F49">
              <w:rPr>
                <w:szCs w:val="24"/>
                <w:lang w:eastAsia="zh-CN"/>
              </w:rPr>
              <w:t>dalyvių sutikimų dalyvauti projekte kopijos</w:t>
            </w:r>
          </w:p>
        </w:tc>
        <w:tc>
          <w:tcPr>
            <w:tcW w:w="1275" w:type="dxa"/>
          </w:tcPr>
          <w:p w14:paraId="1CB9602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ABA7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1AD1E579" w14:textId="77777777" w:rsidTr="00B32824">
        <w:trPr>
          <w:trHeight w:val="685"/>
        </w:trPr>
        <w:tc>
          <w:tcPr>
            <w:tcW w:w="817" w:type="dxa"/>
            <w:shd w:val="clear" w:color="auto" w:fill="auto"/>
          </w:tcPr>
          <w:p w14:paraId="47E9E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CE4F49">
              <w:rPr>
                <w:szCs w:val="24"/>
              </w:rPr>
              <w:t>.</w:t>
            </w:r>
          </w:p>
        </w:tc>
        <w:tc>
          <w:tcPr>
            <w:tcW w:w="6408" w:type="dxa"/>
            <w:shd w:val="clear" w:color="auto" w:fill="auto"/>
          </w:tcPr>
          <w:p w14:paraId="724BE344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Pateikti kiti dokumentai (jų kopijos), kurie, pareiškėjo nuomone, gali būti svarbūs vertinant paraišką</w:t>
            </w:r>
          </w:p>
        </w:tc>
        <w:tc>
          <w:tcPr>
            <w:tcW w:w="1275" w:type="dxa"/>
          </w:tcPr>
          <w:p w14:paraId="645A8B8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6D1F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8C6EDC1" w14:textId="77777777" w:rsidTr="00B32824">
        <w:trPr>
          <w:trHeight w:val="587"/>
        </w:trPr>
        <w:tc>
          <w:tcPr>
            <w:tcW w:w="9776" w:type="dxa"/>
            <w:gridSpan w:val="4"/>
            <w:shd w:val="clear" w:color="auto" w:fill="auto"/>
          </w:tcPr>
          <w:p w14:paraId="015D064A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Pastabos</w:t>
            </w:r>
          </w:p>
        </w:tc>
      </w:tr>
      <w:tr w:rsidR="00AD08B3" w:rsidRPr="00CE4F49" w14:paraId="2421FD15" w14:textId="77777777" w:rsidTr="00B32824">
        <w:trPr>
          <w:trHeight w:val="411"/>
        </w:trPr>
        <w:tc>
          <w:tcPr>
            <w:tcW w:w="9776" w:type="dxa"/>
            <w:gridSpan w:val="4"/>
            <w:shd w:val="clear" w:color="auto" w:fill="auto"/>
          </w:tcPr>
          <w:p w14:paraId="329BF565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Išvada</w:t>
            </w:r>
          </w:p>
        </w:tc>
      </w:tr>
    </w:tbl>
    <w:p w14:paraId="46F6DCDB" w14:textId="77777777" w:rsidR="00AD08B3" w:rsidRPr="00CE4F49" w:rsidRDefault="00AD08B3" w:rsidP="00AD08B3">
      <w:pPr>
        <w:rPr>
          <w:b/>
          <w:szCs w:val="24"/>
        </w:rPr>
      </w:pPr>
    </w:p>
    <w:p w14:paraId="07838951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F9C343" wp14:editId="0DC4C200">
                <wp:simplePos x="0" y="0"/>
                <wp:positionH relativeFrom="column">
                  <wp:posOffset>4262178</wp:posOffset>
                </wp:positionH>
                <wp:positionV relativeFrom="paragraph">
                  <wp:posOffset>4155</wp:posOffset>
                </wp:positionV>
                <wp:extent cx="1727200" cy="271549"/>
                <wp:effectExtent l="0" t="0" r="25400" b="14605"/>
                <wp:wrapNone/>
                <wp:docPr id="39" name="Teksto lauk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2715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266EB3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9C343" id="Teksto laukas 39" o:spid="_x0000_s1059" type="#_x0000_t202" style="position:absolute;margin-left:335.6pt;margin-top:.35pt;width:136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m8TybwIAAOgEAAAOAAAAZHJzL2Uyb0RvYy54bWysVE1vGjEQvVfqf7B8bxYI+VpliWgiqkoo iZRUORuvN6zwelzbsEt/fZ+9QGjSU1UOxvaM38y8ebPXN12j2UY5X5Mp+PBkwJkyksravBb8x/Ps yyVnPghTCk1GFXyrPL+ZfP503dpcjWhJulSOAcT4vLUFX4Zg8yzzcqka4U/IKgNjRa4RAUf3mpVO tEBvdDYaDM6zllxpHUnlPW7veiOfJPyqUjI8VJVXgemCI7eQVpfWRVyzybXIX52wy1ru0hD/kEUj aoOgB6g7EQRbu/oDVFNLR56qcCKpyaiqaqlSDahmOHhXzdNSWJVqATneHmjy/w9W3m8eHavLgp9e cWZEgx49q5UPxLRYr4RnuAdJrfU5fJ8svEP3lTo0OxXs7ZzkysMlO/LpH3h4R1K6yjXxH+UyPEQf tgfuVReYjGgXows0lDMJ2+hieDZOcbO319b58E1Rw+Km4A69TRmIzdyHGF/ke5cYzJOuy1mtdTps /a12bCMgA6inpJajPh9wWfBZ+sUqAfHHM21YW/Dz07NBX+sxZIx1wFxoIVcfEYCnTYyvkhR3eUae emriLnSLrm/A6Z7oBZVb8Oyol6u3clYj2hwJPwoHfYImzFx4wFJpQoq023G2JPfrb/fRH7KBlbMW ei+4/7kWToGH7waCuhqOx3FA0mF8hl5w5o4ti2OLWTe3BC6HmG4r0zb6B73fVo6aF4zmNEaFSRiJ 2AUP++1t6KcQoy3VdJqcMBJWhLl5snIvr8jyc/cinN21PUAw97SfDJG/637vGyk3NF0HquokjUh0 z+pOpxin1O7d6Md5PT4nr7cP1OQ3AAAA//8DAFBLAwQUAAYACAAAACEAzMM7fd0AAAAHAQAADwAA AGRycy9kb3ducmV2LnhtbEyOTU/DMBBE70j8B2uRuFGnTT9DNlWphKAnRKmEuDnxNokSr6PYTcO/ x5zgOJrRm5duR9OKgXpXW0aYTiIQxIXVNZcIp4/nhzUI5xVr1VomhG9ysM1ub1KVaHvldxqOvhQB wi5RCJX3XSKlKyoyyk1sRxy6s+2N8iH2pdS9uga4aeUsipbSqJrDQ6U62ldUNMeLQdi9HfJXV8Tn QTd7evl86prN1wLx/m7cPYLwNPq/MfzqB3XIglNuL6ydaBGWq+ksTBFWIEK9mcch5gjzeAEyS+V/ /+wHAAD//wMAUEsBAi0AFAAGAAgAAAAhALaDOJL+AAAA4QEAABMAAAAAAAAAAAAAAAAAAAAAAFtD b250ZW50X1R5cGVzXS54bWxQSwECLQAUAAYACAAAACEAOP0h/9YAAACUAQAACwAAAAAAAAAAAAAA AAAvAQAAX3JlbHMvLnJlbHNQSwECLQAUAAYACAAAACEAxZvE8m8CAADoBAAADgAAAAAAAAAAAAAA AAAuAgAAZHJzL2Uyb0RvYy54bWxQSwECLQAUAAYACAAAACEAzMM7fd0AAAAHAQAADwAAAAAAAAAA AAAAAADJBAAAZHJzL2Rvd25yZXYueG1sUEsFBgAAAAAEAAQA8wAAANMFAAAAAA== " fillcolor="window" strokeweight=".5pt">
                <v:path arrowok="t"/>
                <v:textbox>
                  <w:txbxContent>
                    <w:p w14:paraId="36266EB3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53399D" wp14:editId="23D61E0B">
                <wp:simplePos x="0" y="0"/>
                <wp:positionH relativeFrom="margin">
                  <wp:align>left</wp:align>
                </wp:positionH>
                <wp:positionV relativeFrom="paragraph">
                  <wp:posOffset>4156</wp:posOffset>
                </wp:positionV>
                <wp:extent cx="3295650" cy="266008"/>
                <wp:effectExtent l="0" t="0" r="19050" b="20320"/>
                <wp:wrapNone/>
                <wp:docPr id="47" name="Teksto lauka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2660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71A7F5" w14:textId="77777777" w:rsidR="00AD08B3" w:rsidRPr="00A33CBA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399D" id="Teksto laukas 47" o:spid="_x0000_s1060" type="#_x0000_t202" style="position:absolute;margin-left:0;margin-top:.35pt;width:259.5pt;height:20.9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ZK4ybAIAAOgEAAAOAAAAZHJzL2Uyb0RvYy54bWysVE1vGjEQvVfqf7B8bxYIIQnKEtFEVJVQ EolUORuvN6zwelzbsEt/fZ+9QGjSU1UOxvY8z8ebN3tz29aabZXzFZmc9896nCkjqajMa85/PM++ XHHmgzCF0GRUznfK89vJ5083jR2rAa1IF8oxODF+3Nicr0Kw4yzzcqVq4c/IKgNjSa4WAUf3mhVO NPBe62zQ642yhlxhHUnlPW7vOyOfJP9lqWR4LEuvAtM5R24hrS6ty7hmkxsxfnXCriq5T0P8Qxa1 qAyCHl3diyDYxlUfXNWVdOSpDGeS6ozKspIq1YBq+r131SxWwqpUC8jx9kiT/39u5cP2ybGqyPnw kjMjavToWa19IKbFZi08wz1IaqwfA7uwQIf2K7VodirY2znJtQckO8F0DzzQkZS2dHX8R7kMD9GH 3ZF71QYmcXk+uL4YXcAkYRuMRr3eVYybvb22zodvimoWNzl36G3KQGznPnTQAyQG86SrYlZpnQ47 f6cd2wrIAOopqOGozwdc5nyWfvtofzzThjU5H50jrw8uY6yjz6UWcv3RA7LXJr5USYr7PCNPHTVx F9plmxpwPjwQvaRiB54ddXL1Vs4qRJsj4SfhoE/QhJkLj1hKTUiR9jvOVuR+/e0+4iEbWDlroPec +58b4RR4+G4gqOv+cBgHJB2GF5cDHNypZXlqMZv6jsBlH9NtZdpGfNCHbemofsFoTmNUmISRiJ3z cNjehW4KMdpSTacJhJGwIszNwsqDvCLLz+2LcHbf9gDBPNBhMsT4Xfc7bKTc0HQTqKySNCLRHat7 nWKckrj2ox/n9fScUG8fqMlvAAAA//8DAFBLAwQUAAYACAAAACEAx6DUG9sAAAAEAQAADwAAAGRy cy9kb3ducmV2LnhtbEyPQUvDQBSE74L/YXmCN7tptdXGvJRaEPUkVkG8bbKvSUj2bchu0/jvfZ70 OMww8022mVynRhpC4xlhPktAEZfeNlwhfLw/Xt2BCtGwNZ1nQvimAJv8/CwzqfUnfqNxHyslJRxS g1DH2Kdah7ImZ8LM98TiHfzgTBQ5VNoO5iTlrtOLJFlpZxqWhdr0tKupbPdHh7B9fSmeQ3l9GG27 o6fPh75dfy0RLy+m7T2oSFP8C8MvvqBDLkyFP7INqkOQIxHhFpR4y/laZIFws1iBzjP9Hz7/AQAA //8DAFBLAQItABQABgAIAAAAIQC2gziS/gAAAOEBAAATAAAAAAAAAAAAAAAAAAAAAABbQ29udGVu dF9UeXBlc10ueG1sUEsBAi0AFAAGAAgAAAAhADj9If/WAAAAlAEAAAsAAAAAAAAAAAAAAAAALwEA AF9yZWxzLy5yZWxzUEsBAi0AFAAGAAgAAAAhAE1krjJsAgAA6AQAAA4AAAAAAAAAAAAAAAAALgIA AGRycy9lMm9Eb2MueG1sUEsBAi0AFAAGAAgAAAAhAMeg1BvbAAAABAEAAA8AAAAAAAAAAAAAAAAA xgQAAGRycy9kb3ducmV2LnhtbFBLBQYAAAAABAAEAPMAAADOBQAAAAA= " fillcolor="window" strokeweight=".5pt">
                <v:path arrowok="t"/>
                <v:textbox>
                  <w:txbxContent>
                    <w:p w14:paraId="7B71A7F5" w14:textId="77777777" w:rsidR="00AD08B3" w:rsidRPr="00A33CBA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5C378E0A" w14:textId="77777777" w:rsidR="00AD08B3" w:rsidRPr="00CE4F49" w:rsidRDefault="00AD08B3" w:rsidP="00AD08B3">
      <w:pPr>
        <w:rPr>
          <w:szCs w:val="24"/>
        </w:rPr>
      </w:pPr>
    </w:p>
    <w:p w14:paraId="5A50F684" w14:textId="77777777" w:rsidR="00AD08B3" w:rsidRPr="00CE4F49" w:rsidRDefault="00AD08B3" w:rsidP="00AD08B3">
      <w:pPr>
        <w:jc w:val="both"/>
        <w:rPr>
          <w:szCs w:val="24"/>
        </w:rPr>
      </w:pPr>
      <w:r w:rsidRPr="00CE4F49">
        <w:t xml:space="preserve">(Kultūros ir meno skyriaus specialisto vardas ir pavardė)     </w:t>
      </w:r>
      <w:r w:rsidRPr="00CE4F49">
        <w:tab/>
      </w:r>
      <w:r w:rsidRPr="00CE4F49">
        <w:tab/>
      </w:r>
      <w:r w:rsidRPr="00CE4F49">
        <w:tab/>
        <w:t>(parašas)</w:t>
      </w:r>
    </w:p>
    <w:p w14:paraId="6F0DFA78" w14:textId="77777777" w:rsidR="00AD08B3" w:rsidRPr="00CE4F49" w:rsidRDefault="00AD08B3" w:rsidP="00AD08B3">
      <w:pPr>
        <w:ind w:left="5103" w:firstLine="5670"/>
        <w:jc w:val="both"/>
        <w:rPr>
          <w:szCs w:val="24"/>
        </w:rPr>
        <w:sectPr w:rsidR="00AD08B3" w:rsidRPr="00CE4F49" w:rsidSect="00A804F1">
          <w:headerReference w:type="default" r:id="rId8"/>
          <w:pgSz w:w="11907" w:h="16840" w:code="9"/>
          <w:pgMar w:top="1134" w:right="567" w:bottom="851" w:left="1701" w:header="567" w:footer="0" w:gutter="0"/>
          <w:paperSrc w:first="15" w:other="15"/>
          <w:pgNumType w:start="1"/>
          <w:cols w:space="720"/>
          <w:titlePg/>
          <w:docGrid w:linePitch="272"/>
        </w:sectPr>
      </w:pPr>
    </w:p>
    <w:p w14:paraId="064EC99B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1798E41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5F73740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B377F1E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>3 priedas</w:t>
      </w:r>
    </w:p>
    <w:p w14:paraId="4B1499C9" w14:textId="77777777" w:rsidR="00AD08B3" w:rsidRPr="00CE4F49" w:rsidRDefault="00AD08B3" w:rsidP="00AD08B3">
      <w:pPr>
        <w:jc w:val="center"/>
        <w:rPr>
          <w:b/>
          <w:bCs/>
          <w:szCs w:val="24"/>
        </w:rPr>
      </w:pPr>
    </w:p>
    <w:p w14:paraId="705C7F78" w14:textId="77777777" w:rsidR="00AD08B3" w:rsidRPr="00CE4F49" w:rsidRDefault="00AD08B3" w:rsidP="00AD08B3">
      <w:pPr>
        <w:jc w:val="center"/>
        <w:rPr>
          <w:b/>
          <w:bCs/>
          <w:szCs w:val="24"/>
        </w:rPr>
      </w:pPr>
      <w:r w:rsidRPr="00CE4F49">
        <w:rPr>
          <w:b/>
          <w:bCs/>
          <w:szCs w:val="24"/>
        </w:rPr>
        <w:t>(Kultūros ir meno projektų vertinimo pagal kriterijus forma)</w:t>
      </w:r>
    </w:p>
    <w:p w14:paraId="27931B6D" w14:textId="77777777" w:rsidR="00AD08B3" w:rsidRPr="00CE4F49" w:rsidRDefault="00AD08B3" w:rsidP="00AD08B3">
      <w:pPr>
        <w:rPr>
          <w:b/>
          <w:bCs/>
          <w:color w:val="000000"/>
          <w:szCs w:val="24"/>
        </w:rPr>
      </w:pPr>
    </w:p>
    <w:p w14:paraId="518FEFC0" w14:textId="77777777" w:rsidR="00AD08B3" w:rsidRPr="00CE4F49" w:rsidRDefault="00AD08B3" w:rsidP="00AD08B3">
      <w:pPr>
        <w:jc w:val="center"/>
      </w:pPr>
      <w:r w:rsidRPr="00CE4F49">
        <w:rPr>
          <w:b/>
          <w:bCs/>
          <w:color w:val="000000"/>
          <w:szCs w:val="24"/>
        </w:rPr>
        <w:t>20.. M.  PARAIŠKŲ DĖL KULTŪROS IR MENO PROJEKTŲ KOFINANSAVIMO VERTINIMO LAPAS</w:t>
      </w:r>
    </w:p>
    <w:p w14:paraId="19ED79B6" w14:textId="77777777" w:rsidR="00AD08B3" w:rsidRPr="00CE4F49" w:rsidRDefault="00AD08B3" w:rsidP="00AD08B3">
      <w:pPr>
        <w:jc w:val="center"/>
      </w:pPr>
    </w:p>
    <w:p w14:paraId="4662F03E" w14:textId="77777777" w:rsidR="00AD08B3" w:rsidRPr="00CE4F49" w:rsidRDefault="00AD08B3" w:rsidP="00AD08B3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80"/>
        <w:gridCol w:w="2040"/>
        <w:gridCol w:w="1134"/>
        <w:gridCol w:w="1417"/>
        <w:gridCol w:w="1418"/>
        <w:gridCol w:w="1305"/>
        <w:gridCol w:w="1276"/>
        <w:gridCol w:w="992"/>
        <w:gridCol w:w="963"/>
        <w:gridCol w:w="1276"/>
        <w:gridCol w:w="992"/>
      </w:tblGrid>
      <w:tr w:rsidR="00AD08B3" w:rsidRPr="00CE4F49" w14:paraId="1E66D193" w14:textId="77777777" w:rsidTr="00B32824">
        <w:trPr>
          <w:cantSplit/>
          <w:trHeight w:val="337"/>
        </w:trPr>
        <w:tc>
          <w:tcPr>
            <w:tcW w:w="670" w:type="dxa"/>
            <w:vMerge w:val="restart"/>
            <w:shd w:val="clear" w:color="auto" w:fill="auto"/>
            <w:vAlign w:val="center"/>
          </w:tcPr>
          <w:p w14:paraId="5CA74C0B" w14:textId="77777777" w:rsidR="00AD08B3" w:rsidRPr="00CE4F49" w:rsidRDefault="00AD08B3" w:rsidP="00B32824">
            <w:r w:rsidRPr="00CE4F49">
              <w:rPr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191D33D1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vykdytojas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14:paraId="10598908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pavadinimas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14:paraId="55EAC2E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Kriterijai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4437AB" w14:textId="77777777" w:rsidR="00AD08B3" w:rsidRPr="00CE4F49" w:rsidRDefault="00AD08B3" w:rsidP="00B32824">
            <w:pPr>
              <w:ind w:right="5"/>
              <w:jc w:val="center"/>
              <w:rPr>
                <w:b/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Vertinimo balų</w:t>
            </w:r>
          </w:p>
          <w:p w14:paraId="1618587E" w14:textId="77777777" w:rsidR="00AD08B3" w:rsidRPr="00CE4F49" w:rsidRDefault="00AD08B3" w:rsidP="00B32824">
            <w:pPr>
              <w:ind w:right="5"/>
              <w:jc w:val="center"/>
              <w:rPr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suma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14:paraId="3F07842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Žyma apie nusišalinimą nuo paraiškos vertinimo</w:t>
            </w:r>
          </w:p>
        </w:tc>
      </w:tr>
      <w:tr w:rsidR="00AD08B3" w:rsidRPr="00CE4F49" w14:paraId="1BACECCE" w14:textId="77777777" w:rsidTr="00B32824">
        <w:trPr>
          <w:cantSplit/>
          <w:trHeight w:val="2981"/>
        </w:trPr>
        <w:tc>
          <w:tcPr>
            <w:tcW w:w="670" w:type="dxa"/>
            <w:vMerge/>
            <w:shd w:val="clear" w:color="auto" w:fill="auto"/>
            <w:vAlign w:val="center"/>
          </w:tcPr>
          <w:p w14:paraId="6982A75A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545B1551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14:paraId="454D944D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C3F199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atitiktis prioritetams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2BC500C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idėjos aktualumas, pagrįstumas ir inovatyvumas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3FBCC7F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svarba kultūros ar meno srities raidai miesto kontekste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484FFC2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planuojamų veiklų ir rezultatų viešinimas ir sklaida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3F88A76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88AE85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sąmatos pagrįstumas ir tikslingumas</w:t>
            </w:r>
          </w:p>
        </w:tc>
        <w:tc>
          <w:tcPr>
            <w:tcW w:w="963" w:type="dxa"/>
            <w:shd w:val="clear" w:color="auto" w:fill="auto"/>
            <w:textDirection w:val="btLr"/>
            <w:vAlign w:val="center"/>
          </w:tcPr>
          <w:p w14:paraId="04004E3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vykdytojo, partnerių, rėmėjų indėlis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C54A28" w14:textId="77777777" w:rsidR="00AD08B3" w:rsidRPr="00CE4F49" w:rsidRDefault="00AD08B3" w:rsidP="00B32824">
            <w:pPr>
              <w:ind w:right="-108" w:hanging="108"/>
              <w:rPr>
                <w:b/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</w:tcPr>
          <w:p w14:paraId="1DBAA08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</w:p>
        </w:tc>
      </w:tr>
      <w:tr w:rsidR="00AD08B3" w:rsidRPr="00CE4F49" w14:paraId="665B53AD" w14:textId="77777777" w:rsidTr="00B32824">
        <w:trPr>
          <w:cantSplit/>
          <w:trHeight w:val="162"/>
        </w:trPr>
        <w:tc>
          <w:tcPr>
            <w:tcW w:w="670" w:type="dxa"/>
            <w:vMerge/>
            <w:shd w:val="clear" w:color="auto" w:fill="auto"/>
          </w:tcPr>
          <w:p w14:paraId="5405502F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14:paraId="6AE20180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7B6070F3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DDA1862" w14:textId="77777777" w:rsidR="00AD08B3" w:rsidRPr="0045519B" w:rsidRDefault="00AD08B3" w:rsidP="00B32824">
            <w:pPr>
              <w:ind w:right="-10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30-20-15-0</w:t>
            </w:r>
          </w:p>
        </w:tc>
        <w:tc>
          <w:tcPr>
            <w:tcW w:w="1417" w:type="dxa"/>
            <w:shd w:val="clear" w:color="auto" w:fill="auto"/>
          </w:tcPr>
          <w:p w14:paraId="72E6360C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418" w:type="dxa"/>
            <w:shd w:val="clear" w:color="auto" w:fill="auto"/>
          </w:tcPr>
          <w:p w14:paraId="04B47162" w14:textId="77777777" w:rsidR="00AD08B3" w:rsidRPr="0045519B" w:rsidRDefault="00AD08B3" w:rsidP="00B32824">
            <w:pPr>
              <w:ind w:right="-7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305" w:type="dxa"/>
            <w:shd w:val="clear" w:color="auto" w:fill="auto"/>
          </w:tcPr>
          <w:p w14:paraId="196E7C5E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1276" w:type="dxa"/>
            <w:shd w:val="clear" w:color="auto" w:fill="auto"/>
          </w:tcPr>
          <w:p w14:paraId="3EA5EBBA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992" w:type="dxa"/>
            <w:shd w:val="clear" w:color="auto" w:fill="auto"/>
          </w:tcPr>
          <w:p w14:paraId="7E5126A4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963" w:type="dxa"/>
            <w:shd w:val="clear" w:color="auto" w:fill="auto"/>
          </w:tcPr>
          <w:p w14:paraId="0A446D40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1276" w:type="dxa"/>
            <w:vMerge/>
            <w:shd w:val="clear" w:color="auto" w:fill="auto"/>
          </w:tcPr>
          <w:p w14:paraId="7E1FD38A" w14:textId="77777777" w:rsidR="00AD08B3" w:rsidRPr="00CE4F49" w:rsidRDefault="00AD08B3" w:rsidP="00B32824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03442E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02FFEF1D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8A6122D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14:paraId="76142BA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7EDA8CD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158F2C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C66E02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B26840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745633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A0A0257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D0892F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2CFA823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1616CB1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938271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2C97B119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2F84D8A5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2.</w:t>
            </w:r>
          </w:p>
        </w:tc>
        <w:tc>
          <w:tcPr>
            <w:tcW w:w="1680" w:type="dxa"/>
            <w:shd w:val="clear" w:color="auto" w:fill="auto"/>
          </w:tcPr>
          <w:p w14:paraId="1677F2C2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12A8CB87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94C5B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16720F3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0BE960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1A8F989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1DCA15C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827001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6B3C537D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45BE564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47BCDEC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70E00145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271E82B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3.</w:t>
            </w:r>
          </w:p>
        </w:tc>
        <w:tc>
          <w:tcPr>
            <w:tcW w:w="1680" w:type="dxa"/>
            <w:shd w:val="clear" w:color="auto" w:fill="auto"/>
          </w:tcPr>
          <w:p w14:paraId="76E49C86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3B55B7E4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27C7F5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5D2F154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2516192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3719112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57B2F8D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800AE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1D3A6F5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5CDB7BD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0EBFC7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5C9D94F3" w14:textId="77777777" w:rsidR="00AD08B3" w:rsidRDefault="00AD08B3" w:rsidP="00AD08B3"/>
    <w:p w14:paraId="246802E0" w14:textId="77777777" w:rsidR="00AD08B3" w:rsidRPr="00CE4F49" w:rsidRDefault="00AD08B3" w:rsidP="00AD08B3"/>
    <w:p w14:paraId="454301A0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szCs w:val="24"/>
        </w:rPr>
        <w:t>Kultūros ir meno projektų vertinimo komisijos narys</w:t>
      </w:r>
      <w:r w:rsidRPr="00CE4F49">
        <w:rPr>
          <w:color w:val="000000"/>
          <w:szCs w:val="24"/>
        </w:rPr>
        <w:tab/>
      </w:r>
      <w:r w:rsidRPr="00CE4F49"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ab/>
        <w:t>...........................</w:t>
      </w:r>
      <w:r w:rsidRPr="00CE4F49">
        <w:rPr>
          <w:color w:val="000000"/>
          <w:sz w:val="22"/>
          <w:szCs w:val="22"/>
          <w:lang w:eastAsia="lt-LT"/>
        </w:rPr>
        <w:tab/>
        <w:t>..............................................</w:t>
      </w:r>
    </w:p>
    <w:p w14:paraId="36A21E15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  <w:t xml:space="preserve">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</w:t>
      </w:r>
      <w:r>
        <w:rPr>
          <w:color w:val="000000"/>
          <w:lang w:eastAsia="lt-LT"/>
        </w:rPr>
        <w:t xml:space="preserve">                                     </w:t>
      </w:r>
      <w:r w:rsidRPr="00CE4F49">
        <w:rPr>
          <w:color w:val="000000"/>
          <w:lang w:eastAsia="lt-LT"/>
        </w:rPr>
        <w:t xml:space="preserve">  </w:t>
      </w:r>
      <w:r w:rsidRPr="00CE4F49">
        <w:rPr>
          <w:color w:val="000000"/>
          <w:sz w:val="22"/>
          <w:szCs w:val="22"/>
          <w:lang w:eastAsia="lt-LT"/>
        </w:rPr>
        <w:t>(parašas)</w:t>
      </w:r>
      <w:r w:rsidRPr="00CE4F49">
        <w:rPr>
          <w:color w:val="000000"/>
          <w:sz w:val="22"/>
          <w:szCs w:val="22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 xml:space="preserve">         (vardas, pavardė)</w:t>
      </w:r>
    </w:p>
    <w:p w14:paraId="0468E5FF" w14:textId="77777777" w:rsidR="00AD08B3" w:rsidRPr="00CE4F49" w:rsidRDefault="00AD08B3" w:rsidP="00AD08B3">
      <w:pPr>
        <w:jc w:val="center"/>
        <w:rPr>
          <w:b/>
          <w:color w:val="000000"/>
          <w:szCs w:val="24"/>
        </w:rPr>
      </w:pPr>
      <w:r w:rsidRPr="00CE4F49">
        <w:rPr>
          <w:color w:val="000000"/>
        </w:rPr>
        <w:br w:type="page"/>
      </w:r>
      <w:r w:rsidRPr="00CE4F49">
        <w:rPr>
          <w:b/>
          <w:color w:val="000000"/>
          <w:szCs w:val="24"/>
        </w:rPr>
        <w:lastRenderedPageBreak/>
        <w:t>PROJEKTŲ VERTINIMO BALAI PAGAL KRITERIJUS</w:t>
      </w:r>
    </w:p>
    <w:p w14:paraId="474C1D5C" w14:textId="77777777" w:rsidR="00AD08B3" w:rsidRPr="00CE4F49" w:rsidRDefault="00AD08B3" w:rsidP="00AD08B3">
      <w:pPr>
        <w:rPr>
          <w:b/>
          <w:color w:val="000000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391"/>
        <w:gridCol w:w="6833"/>
        <w:gridCol w:w="1276"/>
      </w:tblGrid>
      <w:tr w:rsidR="00AD08B3" w:rsidRPr="00CE4F49" w14:paraId="096C320D" w14:textId="77777777" w:rsidTr="00B32824">
        <w:trPr>
          <w:trHeight w:val="577"/>
        </w:trPr>
        <w:tc>
          <w:tcPr>
            <w:tcW w:w="663" w:type="dxa"/>
            <w:shd w:val="clear" w:color="auto" w:fill="auto"/>
            <w:vAlign w:val="center"/>
          </w:tcPr>
          <w:p w14:paraId="4E0F3554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387DA85D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pavadinimas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7B0D140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kriterijaus ir (ar) jo sudėtinės dalies aprašas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585971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balai</w:t>
            </w:r>
          </w:p>
        </w:tc>
      </w:tr>
      <w:tr w:rsidR="00AD08B3" w:rsidRPr="00CE4F49" w14:paraId="44D35EEA" w14:textId="77777777" w:rsidTr="00B32824">
        <w:trPr>
          <w:trHeight w:val="290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6C8C2B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EE29D7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  <w:r w:rsidRPr="00CE4F49">
              <w:rPr>
                <w:szCs w:val="24"/>
              </w:rPr>
              <w:t>Projekto atitiktis prioritetams</w:t>
            </w:r>
          </w:p>
        </w:tc>
        <w:tc>
          <w:tcPr>
            <w:tcW w:w="6833" w:type="dxa"/>
          </w:tcPr>
          <w:p w14:paraId="46C0379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prioritet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1C019" w14:textId="77777777" w:rsidR="00AD08B3" w:rsidRPr="001D7815" w:rsidRDefault="00AD08B3" w:rsidP="00B32824">
            <w:pPr>
              <w:jc w:val="center"/>
            </w:pPr>
            <w:r w:rsidRPr="001D7815">
              <w:t>30</w:t>
            </w:r>
          </w:p>
        </w:tc>
      </w:tr>
      <w:tr w:rsidR="00AD08B3" w:rsidRPr="00CE4F49" w14:paraId="34F5E9E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7BED1D0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280B16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2E2368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>
              <w:rPr>
                <w:color w:val="000000" w:themeColor="text1"/>
                <w:szCs w:val="24"/>
                <w:shd w:val="clear" w:color="FFFFFF" w:fill="FFFFFF"/>
              </w:rPr>
              <w:t>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D08C3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3FF64520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591AD3D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53E2DF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6D76E394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5861A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4742A7BC" w14:textId="77777777" w:rsidTr="00B32824">
        <w:trPr>
          <w:trHeight w:val="242"/>
        </w:trPr>
        <w:tc>
          <w:tcPr>
            <w:tcW w:w="663" w:type="dxa"/>
            <w:vMerge/>
            <w:shd w:val="clear" w:color="auto" w:fill="auto"/>
            <w:vAlign w:val="center"/>
          </w:tcPr>
          <w:p w14:paraId="65C6A08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0088AC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32C1795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n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ė</w:t>
            </w:r>
            <w:r w:rsidRPr="007359F5">
              <w:rPr>
                <w:color w:val="000000" w:themeColor="text1"/>
                <w:szCs w:val="24"/>
                <w:shd w:val="clear" w:color="FFFFFF" w:fill="FFFFFF"/>
              </w:rPr>
              <w:t xml:space="preserve"> vieno vertinimo prioriteto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8F884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1480D7D" w14:textId="77777777" w:rsidTr="00B32824">
        <w:trPr>
          <w:trHeight w:val="274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329B19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18E9C9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idėjos aktualumas, pagrįstumas ir inovatyvumas</w:t>
            </w:r>
          </w:p>
        </w:tc>
        <w:tc>
          <w:tcPr>
            <w:tcW w:w="6833" w:type="dxa"/>
          </w:tcPr>
          <w:p w14:paraId="671AF3B2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3EA81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BA3AEE3" w14:textId="77777777" w:rsidTr="00B32824">
        <w:trPr>
          <w:trHeight w:val="286"/>
        </w:trPr>
        <w:tc>
          <w:tcPr>
            <w:tcW w:w="663" w:type="dxa"/>
            <w:vMerge/>
            <w:shd w:val="clear" w:color="auto" w:fill="auto"/>
            <w:vAlign w:val="center"/>
          </w:tcPr>
          <w:p w14:paraId="443A37D8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87D4598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E39B4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8E26F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1D7815" w14:paraId="64731103" w14:textId="77777777" w:rsidTr="00B32824">
        <w:trPr>
          <w:trHeight w:val="292"/>
        </w:trPr>
        <w:tc>
          <w:tcPr>
            <w:tcW w:w="663" w:type="dxa"/>
            <w:vMerge/>
            <w:shd w:val="clear" w:color="auto" w:fill="auto"/>
            <w:vAlign w:val="center"/>
          </w:tcPr>
          <w:p w14:paraId="3179304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13CF5C6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AAD5D55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26CC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1695BF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2D60855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6AE75D79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F9DE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B2C2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821067" w14:textId="77777777" w:rsidTr="00B32824">
        <w:trPr>
          <w:trHeight w:val="278"/>
        </w:trPr>
        <w:tc>
          <w:tcPr>
            <w:tcW w:w="663" w:type="dxa"/>
            <w:vMerge/>
            <w:shd w:val="clear" w:color="auto" w:fill="auto"/>
            <w:vAlign w:val="center"/>
          </w:tcPr>
          <w:p w14:paraId="71F9C20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594B83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56D038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E410B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27226CA8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2FBBE4E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648850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svarba kultūros ar meno srities raidai miesto kontekste</w:t>
            </w:r>
          </w:p>
        </w:tc>
        <w:tc>
          <w:tcPr>
            <w:tcW w:w="6833" w:type="dxa"/>
          </w:tcPr>
          <w:p w14:paraId="3724FA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C4C28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8B15D5F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6EAF1F8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F5873B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F5C74B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6A1FD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701F7CC1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2757E60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22025D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56592CC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8CA8E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2B5712B0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301E9C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B72664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EC9F28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B16D0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BE9105A" w14:textId="77777777" w:rsidTr="00B32824">
        <w:trPr>
          <w:trHeight w:val="285"/>
        </w:trPr>
        <w:tc>
          <w:tcPr>
            <w:tcW w:w="663" w:type="dxa"/>
            <w:vMerge/>
            <w:shd w:val="clear" w:color="auto" w:fill="auto"/>
            <w:vAlign w:val="center"/>
          </w:tcPr>
          <w:p w14:paraId="4674BDB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79EA57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C3DADF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8261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6707A53D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250CB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3364740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planuojamų veiklų ir rezultatų viešinimas ir sklaida</w:t>
            </w:r>
          </w:p>
        </w:tc>
        <w:tc>
          <w:tcPr>
            <w:tcW w:w="6833" w:type="dxa"/>
          </w:tcPr>
          <w:p w14:paraId="2FC53F2A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4EE5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68FEDB3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2B5B1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FF92656" w14:textId="77777777" w:rsidR="00AD08B3" w:rsidRPr="00CE4F49" w:rsidRDefault="00AD08B3" w:rsidP="00B32824"/>
        </w:tc>
        <w:tc>
          <w:tcPr>
            <w:tcW w:w="6833" w:type="dxa"/>
          </w:tcPr>
          <w:p w14:paraId="7440932C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5AE85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7AFDB23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A9EF0BB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E85DD6D" w14:textId="77777777" w:rsidR="00AD08B3" w:rsidRPr="00CE4F49" w:rsidRDefault="00AD08B3" w:rsidP="00B32824"/>
        </w:tc>
        <w:tc>
          <w:tcPr>
            <w:tcW w:w="6833" w:type="dxa"/>
          </w:tcPr>
          <w:p w14:paraId="408C47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026CF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13741E7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1AA816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5325642" w14:textId="77777777" w:rsidR="00AD08B3" w:rsidRPr="00CE4F49" w:rsidRDefault="00AD08B3" w:rsidP="00B32824"/>
        </w:tc>
        <w:tc>
          <w:tcPr>
            <w:tcW w:w="6833" w:type="dxa"/>
          </w:tcPr>
          <w:p w14:paraId="6723EAB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0F01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7223521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5FE80073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62662B3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6833" w:type="dxa"/>
          </w:tcPr>
          <w:p w14:paraId="0493FAD4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A4C71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043882C6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5010D0F6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02D4569" w14:textId="77777777" w:rsidR="00AD08B3" w:rsidRPr="00CE4F49" w:rsidRDefault="00AD08B3" w:rsidP="00B32824"/>
        </w:tc>
        <w:tc>
          <w:tcPr>
            <w:tcW w:w="6833" w:type="dxa"/>
          </w:tcPr>
          <w:p w14:paraId="53CC910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E4A91C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5250B99C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6FD9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9018751" w14:textId="77777777" w:rsidR="00AD08B3" w:rsidRPr="00CE4F49" w:rsidRDefault="00AD08B3" w:rsidP="00B32824"/>
        </w:tc>
        <w:tc>
          <w:tcPr>
            <w:tcW w:w="6833" w:type="dxa"/>
          </w:tcPr>
          <w:p w14:paraId="5AB108B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82999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2A74E6A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DED6624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774766E" w14:textId="77777777" w:rsidR="00AD08B3" w:rsidRPr="00CE4F49" w:rsidRDefault="00AD08B3" w:rsidP="00B32824"/>
        </w:tc>
        <w:tc>
          <w:tcPr>
            <w:tcW w:w="6833" w:type="dxa"/>
          </w:tcPr>
          <w:p w14:paraId="69F01D78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777AF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5E1652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780A2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32B601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sąmatos pagrįstumas ir tikslingumas</w:t>
            </w:r>
          </w:p>
        </w:tc>
        <w:tc>
          <w:tcPr>
            <w:tcW w:w="6833" w:type="dxa"/>
          </w:tcPr>
          <w:p w14:paraId="521293A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7F93D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37A1296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2F1D09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DC521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C468516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C8E70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5531A2E2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CBDBED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64F0BF4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318A854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7D56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359C37C0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C429E3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2BD0703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vykdytojo, partnerių, rėmėjų indėlis</w:t>
            </w:r>
          </w:p>
        </w:tc>
        <w:tc>
          <w:tcPr>
            <w:tcW w:w="6833" w:type="dxa"/>
          </w:tcPr>
          <w:p w14:paraId="38C2E651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A7E4E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50073E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45138A2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9A8E0DA" w14:textId="77777777" w:rsidR="00AD08B3" w:rsidRPr="00CE4F49" w:rsidRDefault="00AD08B3" w:rsidP="00B32824">
            <w:pPr>
              <w:spacing w:line="259" w:lineRule="auto"/>
              <w:jc w:val="both"/>
              <w:rPr>
                <w:b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EC6D260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19C25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1B06CBA2" w14:textId="77777777" w:rsidTr="00B32824">
        <w:trPr>
          <w:trHeight w:val="335"/>
        </w:trPr>
        <w:tc>
          <w:tcPr>
            <w:tcW w:w="663" w:type="dxa"/>
            <w:vMerge/>
            <w:shd w:val="clear" w:color="auto" w:fill="auto"/>
            <w:vAlign w:val="center"/>
          </w:tcPr>
          <w:p w14:paraId="30329A2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2050D910" w14:textId="77777777" w:rsidR="00AD08B3" w:rsidRPr="00CE4F49" w:rsidRDefault="00AD08B3" w:rsidP="00B32824">
            <w:pPr>
              <w:spacing w:line="259" w:lineRule="auto"/>
              <w:jc w:val="both"/>
            </w:pPr>
          </w:p>
        </w:tc>
        <w:tc>
          <w:tcPr>
            <w:tcW w:w="6833" w:type="dxa"/>
          </w:tcPr>
          <w:p w14:paraId="58A3EDD6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81F5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5E045626" w14:textId="77777777" w:rsidTr="00B32824">
        <w:trPr>
          <w:trHeight w:val="237"/>
        </w:trPr>
        <w:tc>
          <w:tcPr>
            <w:tcW w:w="13887" w:type="dxa"/>
            <w:gridSpan w:val="3"/>
            <w:shd w:val="clear" w:color="auto" w:fill="auto"/>
            <w:vAlign w:val="center"/>
          </w:tcPr>
          <w:p w14:paraId="6EBED1D4" w14:textId="77777777" w:rsidR="00AD08B3" w:rsidRPr="00CE4F49" w:rsidRDefault="00AD08B3" w:rsidP="00B32824">
            <w:pPr>
              <w:suppressAutoHyphens/>
              <w:autoSpaceDN w:val="0"/>
              <w:jc w:val="right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Maksimalus balų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492E6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100</w:t>
            </w:r>
          </w:p>
        </w:tc>
      </w:tr>
    </w:tbl>
    <w:p w14:paraId="6769CC6A" w14:textId="77777777" w:rsidR="00AD08B3" w:rsidRDefault="00AD08B3" w:rsidP="00AD08B3">
      <w:pPr>
        <w:spacing w:after="160" w:line="259" w:lineRule="auto"/>
        <w:rPr>
          <w:szCs w:val="24"/>
        </w:rPr>
        <w:sectPr w:rsidR="00AD08B3" w:rsidSect="0049756C">
          <w:headerReference w:type="default" r:id="rId9"/>
          <w:footerReference w:type="default" r:id="rId10"/>
          <w:footerReference w:type="first" r:id="rId11"/>
          <w:pgSz w:w="16840" w:h="11907" w:orient="landscape" w:code="9"/>
          <w:pgMar w:top="1134" w:right="1134" w:bottom="567" w:left="1134" w:header="567" w:footer="0" w:gutter="0"/>
          <w:paperSrc w:first="15" w:other="15"/>
          <w:cols w:space="720"/>
          <w:titlePg/>
          <w:docGrid w:linePitch="326"/>
        </w:sectPr>
      </w:pPr>
    </w:p>
    <w:p w14:paraId="60D3EBD4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lastRenderedPageBreak/>
        <w:t xml:space="preserve">Panevėžio miesto savivaldybės </w:t>
      </w:r>
    </w:p>
    <w:p w14:paraId="3D0AFE61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kultūros ir meno projektų </w:t>
      </w:r>
    </w:p>
    <w:p w14:paraId="69CDAB53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dalinio finansavimo nuostatų </w:t>
      </w:r>
    </w:p>
    <w:p w14:paraId="12327210" w14:textId="77777777" w:rsidR="00AD08B3" w:rsidRPr="004A1D2B" w:rsidRDefault="00AD08B3" w:rsidP="00AD08B3">
      <w:pPr>
        <w:ind w:firstLine="5670"/>
        <w:rPr>
          <w:szCs w:val="24"/>
        </w:rPr>
      </w:pPr>
      <w:r w:rsidRPr="004A1D2B">
        <w:rPr>
          <w:szCs w:val="24"/>
        </w:rPr>
        <w:t>5 priedas</w:t>
      </w:r>
    </w:p>
    <w:p w14:paraId="344E7A4C" w14:textId="77777777" w:rsidR="00AD08B3" w:rsidRPr="004A1D2B" w:rsidRDefault="00AD08B3" w:rsidP="00AD08B3">
      <w:pPr>
        <w:jc w:val="both"/>
        <w:rPr>
          <w:szCs w:val="24"/>
        </w:rPr>
      </w:pPr>
    </w:p>
    <w:p w14:paraId="41B68F1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(Patikslinta kultūros ir meno projekto išlaidų sąmatos forma)</w:t>
      </w:r>
    </w:p>
    <w:p w14:paraId="139BA11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4A1D2B" w14:paraId="08D27BBE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548003B6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4E1B4FD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  <w:tr w:rsidR="00AD08B3" w:rsidRPr="004A1D2B" w14:paraId="41600E39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0DE1E7F1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2E8BB9B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</w:tbl>
    <w:p w14:paraId="1D0E86C3" w14:textId="77777777" w:rsidR="00AD08B3" w:rsidRPr="004A1D2B" w:rsidRDefault="00AD08B3" w:rsidP="00AD08B3">
      <w:pPr>
        <w:rPr>
          <w:szCs w:val="24"/>
        </w:rPr>
      </w:pPr>
    </w:p>
    <w:p w14:paraId="5154A97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PATIKSLINTA KULTŪROS IR MENO PROJEKTO IŠLAIDŲ SĄMATA</w:t>
      </w:r>
    </w:p>
    <w:p w14:paraId="37F58CFA" w14:textId="77777777" w:rsidR="00AD08B3" w:rsidRPr="004A1D2B" w:rsidRDefault="00AD08B3" w:rsidP="00AD08B3">
      <w:pPr>
        <w:jc w:val="center"/>
        <w:rPr>
          <w:szCs w:val="24"/>
        </w:rPr>
      </w:pPr>
      <w:r w:rsidRPr="004A1D2B">
        <w:rPr>
          <w:szCs w:val="24"/>
        </w:rPr>
        <w:t>20   m. ......... .. d.</w:t>
      </w:r>
    </w:p>
    <w:p w14:paraId="622E1162" w14:textId="77777777" w:rsidR="00AD08B3" w:rsidRPr="004A1D2B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4A1D2B" w14:paraId="19C85A88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1C5DD02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5606D25D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5EC11918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Mato</w:t>
            </w:r>
          </w:p>
          <w:p w14:paraId="30EC895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7D5E4784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24EA7C87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2B81E5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Reikalinga suma</w:t>
            </w:r>
          </w:p>
          <w:p w14:paraId="7C70942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5F1280A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Skirta suma</w:t>
            </w:r>
          </w:p>
          <w:p w14:paraId="0F99C933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s</w:t>
            </w:r>
            <w:r w:rsidRPr="004A1D2B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AD08B3" w:rsidRPr="004A1D2B" w14:paraId="2837E057" w14:textId="77777777" w:rsidTr="00B32824">
        <w:trPr>
          <w:cantSplit/>
          <w:trHeight w:val="236"/>
        </w:trPr>
        <w:tc>
          <w:tcPr>
            <w:tcW w:w="781" w:type="dxa"/>
          </w:tcPr>
          <w:p w14:paraId="3645E54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327AA945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Administravimo išlaidos </w:t>
            </w:r>
          </w:p>
          <w:p w14:paraId="26BC7DEE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4A1D2B" w14:paraId="384FF51C" w14:textId="77777777" w:rsidTr="00B32824">
        <w:trPr>
          <w:cantSplit/>
          <w:trHeight w:val="261"/>
        </w:trPr>
        <w:tc>
          <w:tcPr>
            <w:tcW w:w="781" w:type="dxa"/>
          </w:tcPr>
          <w:p w14:paraId="02A62B06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3BCD283F" w14:textId="77777777" w:rsidR="00AD08B3" w:rsidRPr="004A1D2B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88DD30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3E591BB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91472C6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83E6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F2DBA47" w14:textId="77777777" w:rsidR="00AD08B3" w:rsidRPr="004A1D2B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1AD44F4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E7AF94D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EBAFFC5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6F3320F" w14:textId="77777777" w:rsidR="00AD08B3" w:rsidRPr="004A1D2B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11789F28" w14:textId="77777777" w:rsidTr="00B32824">
        <w:trPr>
          <w:cantSplit/>
          <w:trHeight w:val="241"/>
        </w:trPr>
        <w:tc>
          <w:tcPr>
            <w:tcW w:w="781" w:type="dxa"/>
          </w:tcPr>
          <w:p w14:paraId="5DF22ADC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2E63327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Viešinimo ir sklaidos išlaidos</w:t>
            </w:r>
          </w:p>
          <w:p w14:paraId="2E947C7D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4A1D2B" w14:paraId="499FC56E" w14:textId="77777777" w:rsidTr="00B32824">
        <w:trPr>
          <w:cantSplit/>
          <w:trHeight w:val="241"/>
        </w:trPr>
        <w:tc>
          <w:tcPr>
            <w:tcW w:w="781" w:type="dxa"/>
          </w:tcPr>
          <w:p w14:paraId="5B7E698B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1BA3D330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6E99C2B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B19259D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EC4EBF4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9CA31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B2A8793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213D562D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165DB30" w14:textId="77777777" w:rsidR="00AD08B3" w:rsidRPr="004A1D2B" w:rsidRDefault="00AD08B3" w:rsidP="00B32824">
            <w:pPr>
              <w:jc w:val="right"/>
              <w:rPr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B968C3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98CFFC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287AC25" w14:textId="77777777" w:rsidTr="00B32824">
        <w:trPr>
          <w:cantSplit/>
          <w:trHeight w:val="261"/>
        </w:trPr>
        <w:tc>
          <w:tcPr>
            <w:tcW w:w="781" w:type="dxa"/>
          </w:tcPr>
          <w:p w14:paraId="491FD0D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49CAA4A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93DCA52" w14:textId="77777777" w:rsidR="00AD08B3" w:rsidRPr="004A1D2B" w:rsidRDefault="00AD08B3" w:rsidP="00B32824">
            <w:pPr>
              <w:ind w:right="459"/>
              <w:rPr>
                <w:sz w:val="22"/>
                <w:szCs w:val="22"/>
              </w:rPr>
            </w:pPr>
            <w:r w:rsidRPr="004A1D2B">
              <w:rPr>
                <w:sz w:val="20"/>
                <w:shd w:val="clear" w:color="auto" w:fill="FFFFFF"/>
              </w:rPr>
              <w:t>(</w:t>
            </w:r>
            <w:r w:rsidRPr="004A1D2B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4A1D2B" w14:paraId="0F26470B" w14:textId="77777777" w:rsidTr="00B32824">
        <w:trPr>
          <w:cantSplit/>
          <w:trHeight w:val="241"/>
        </w:trPr>
        <w:tc>
          <w:tcPr>
            <w:tcW w:w="781" w:type="dxa"/>
          </w:tcPr>
          <w:p w14:paraId="29E3C0B0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2163F11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224BEF9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6BF121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B263967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74E29C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3264B5F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3683B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A80281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18E016C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FD95FA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3224EEA4" w14:textId="77777777" w:rsidTr="00B32824">
        <w:trPr>
          <w:cantSplit/>
          <w:trHeight w:val="241"/>
        </w:trPr>
        <w:tc>
          <w:tcPr>
            <w:tcW w:w="781" w:type="dxa"/>
          </w:tcPr>
          <w:p w14:paraId="63672631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0731208A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Paslaugų pirkimo išlaidos</w:t>
            </w:r>
          </w:p>
          <w:p w14:paraId="02B9EF7B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4A1D2B" w14:paraId="0741B600" w14:textId="77777777" w:rsidTr="00B32824">
        <w:trPr>
          <w:cantSplit/>
          <w:trHeight w:val="241"/>
        </w:trPr>
        <w:tc>
          <w:tcPr>
            <w:tcW w:w="781" w:type="dxa"/>
          </w:tcPr>
          <w:p w14:paraId="4DE3E2D2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3A81699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BC440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8BBF7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3E795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1C2423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47428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4E855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EFE42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540FC6CA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C4A168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5D84D751" w14:textId="77777777" w:rsidTr="00B32824">
        <w:trPr>
          <w:cantSplit/>
          <w:trHeight w:val="241"/>
        </w:trPr>
        <w:tc>
          <w:tcPr>
            <w:tcW w:w="781" w:type="dxa"/>
          </w:tcPr>
          <w:p w14:paraId="7C5E4E37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48EB9E99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Ūkinės, techninės išlaidos</w:t>
            </w:r>
          </w:p>
          <w:p w14:paraId="12302EE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(prekės, kuras ir kt.)</w:t>
            </w:r>
          </w:p>
        </w:tc>
      </w:tr>
      <w:tr w:rsidR="00AD08B3" w:rsidRPr="004A1D2B" w14:paraId="086C9BEC" w14:textId="77777777" w:rsidTr="00B32824">
        <w:trPr>
          <w:cantSplit/>
          <w:trHeight w:val="241"/>
        </w:trPr>
        <w:tc>
          <w:tcPr>
            <w:tcW w:w="781" w:type="dxa"/>
          </w:tcPr>
          <w:p w14:paraId="4C45387C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1694C2C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400AB3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8B68C1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2A3AE1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21BDBB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A78694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832379B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9A6644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F61024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7A24B5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5ACD5DD" w14:textId="77777777" w:rsidTr="00B32824">
        <w:trPr>
          <w:cantSplit/>
          <w:trHeight w:val="241"/>
        </w:trPr>
        <w:tc>
          <w:tcPr>
            <w:tcW w:w="781" w:type="dxa"/>
          </w:tcPr>
          <w:p w14:paraId="498C02B6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B50CBF2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4A1D2B" w14:paraId="1347B056" w14:textId="77777777" w:rsidTr="00B32824">
        <w:trPr>
          <w:cantSplit/>
          <w:trHeight w:val="241"/>
        </w:trPr>
        <w:tc>
          <w:tcPr>
            <w:tcW w:w="781" w:type="dxa"/>
          </w:tcPr>
          <w:p w14:paraId="529535AF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41394F78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EAA80B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18C950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7F0044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E15908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921730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58B2152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0449B66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230A6ED3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24A552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06087148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2E284C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275" w:type="dxa"/>
          </w:tcPr>
          <w:p w14:paraId="070BEF8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F0DAD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CEE7E59" w14:textId="77777777" w:rsidR="00AD08B3" w:rsidRPr="004A1D2B" w:rsidRDefault="00AD08B3" w:rsidP="00AD08B3">
      <w:pPr>
        <w:jc w:val="both"/>
        <w:rPr>
          <w:szCs w:val="24"/>
        </w:rPr>
      </w:pPr>
    </w:p>
    <w:p w14:paraId="3471CFBC" w14:textId="77777777" w:rsidR="00AD08B3" w:rsidRPr="004A1D2B" w:rsidRDefault="00AD08B3" w:rsidP="00AD08B3">
      <w:pPr>
        <w:jc w:val="both"/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4B55F3" wp14:editId="2D2D2FD5">
                <wp:simplePos x="0" y="0"/>
                <wp:positionH relativeFrom="column">
                  <wp:posOffset>4490085</wp:posOffset>
                </wp:positionH>
                <wp:positionV relativeFrom="paragraph">
                  <wp:posOffset>147320</wp:posOffset>
                </wp:positionV>
                <wp:extent cx="1647825" cy="324485"/>
                <wp:effectExtent l="0" t="0" r="28575" b="18415"/>
                <wp:wrapNone/>
                <wp:docPr id="50" name="Teksto lauk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45678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55F3" id="Teksto laukas 50" o:spid="_x0000_s1061" type="#_x0000_t202" style="position:absolute;left:0;text-align:left;margin-left:353.55pt;margin-top:11.6pt;width:129.75pt;height:2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H6z6agIAAOgEAAAOAAAAZHJzL2Uyb0RvYy54bWysVF1v2jAUfZ+0/2D5fQ1QaDvUULFWTJPQ Wqmd+mwcp0Q4vp5tSNiv37ETKGv3NI0Hc+17fD+Oz831TVtrtlPOV2RyPjwbcKaMpKIyLzn/8bT4 dMWZD8IUQpNROd8rz29mHz9cN3aqRrQmXSjHEMT4aWNzvg7BTrPMy7WqhT8jqwycJblaBGzdS1Y4 0SB6rbPRYHCRNeQK60gq73F61zn5LMUvSyXDfVl6FZjOOWoLaXVpXcU1m12L6YsTdl3JvgzxD1XU ojJIegx1J4JgW1e9C1VX0pGnMpxJqjMqy0qq1AO6GQ7edPO4FlalXkCOt0ea/P8LK7/vHhyripxP QI8RNd7oSW18IKbFdiM8wzlIaqyfAvtogQ7tF2rx2Klhb5ckNx6Q7ATTXfBAR1La0tXxH+0yXESi /ZF71QYmY7SL8eXVaMKZhO98NB5fTWLe7PW2dT58VVSzaOTc4W1TBWK39KGDHiAxmSddFYtK67TZ +1vt2E5ABlBPQQ1Hfz7gMOeL9Ouz/XFNG9bk/OIcHLwLGXMdY660kJv3EVC9NvGmSlLs64w8ddRE K7SrNj3AeWo4Hq2o2INnR51cvZWLCtmWKPhBOOgTDGLmwj2WUhNKpN7ibE3u19/OIx6ygZezBnrP uf+5FU6Bh28Ggvo8HI/jgKTNeHI5wsadelanHrOtbwlcDjHdViYz4oM+mKWj+hmjOY9Z4RJGInfO w8G8Dd0UYrSlms8TCCNhRViaRysP8oosP7XPwtn+2QME850OkyGmb16/w0bKDc23gcoqSeOV1V6n GKckrn7047ye7hPq9QM1+w0AAP//AwBQSwMEFAAGAAgAAAAhAG6Ay+zgAAAACQEAAA8AAABkcnMv ZG93bnJldi54bWxMj0FPg0AQhe8m/ofNmHizS0GpRZamNjHak7GaGG8LOwUCO0vYLcV/73jS4+R9 ee+bfDPbXkw4+taRguUiAoFUOdNSreDj/enmHoQPmozuHaGCb/SwKS4vcp0Zd6Y3nA6hFlxCPtMK mhCGTEpfNWi1X7gBibOjG60OfI61NKM+c7ntZRxFqbS6JV5o9IC7BqvucLIKtq/78sVXyXEy3Q6f Px+Hbv11p9T11bx9ABFwDn8w/OqzOhTsVLoTGS96BatotWRUQZzEIBhYp2kKouTkNgFZ5PL/B8UP AAAA//8DAFBLAQItABQABgAIAAAAIQC2gziS/gAAAOEBAAATAAAAAAAAAAAAAAAAAAAAAABbQ29u dGVudF9UeXBlc10ueG1sUEsBAi0AFAAGAAgAAAAhADj9If/WAAAAlAEAAAsAAAAAAAAAAAAAAAAA LwEAAF9yZWxzLy5yZWxzUEsBAi0AFAAGAAgAAAAhAPkfrPpqAgAA6AQAAA4AAAAAAAAAAAAAAAAA LgIAAGRycy9lMm9Eb2MueG1sUEsBAi0AFAAGAAgAAAAhAG6Ay+zgAAAACQEAAA8AAAAAAAAAAAAA AAAAxAQAAGRycy9kb3ducmV2LnhtbFBLBQYAAAAABAAEAPMAAADRBQAAAAA= " fillcolor="window" strokeweight=".5pt">
                <v:path arrowok="t"/>
                <v:textbox>
                  <w:txbxContent>
                    <w:p w14:paraId="5245678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90CF14" wp14:editId="0364FDCC">
                <wp:simplePos x="0" y="0"/>
                <wp:positionH relativeFrom="margin">
                  <wp:posOffset>9525</wp:posOffset>
                </wp:positionH>
                <wp:positionV relativeFrom="paragraph">
                  <wp:posOffset>163830</wp:posOffset>
                </wp:positionV>
                <wp:extent cx="3438525" cy="320675"/>
                <wp:effectExtent l="0" t="0" r="28575" b="22225"/>
                <wp:wrapNone/>
                <wp:docPr id="51" name="Teksto lauka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A173E5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0CF14" id="Teksto laukas 51" o:spid="_x0000_s1062" type="#_x0000_t202" style="position:absolute;left:0;text-align:left;margin-left:.75pt;margin-top:12.9pt;width:270.75pt;height:2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i+VgbQIAAOgEAAAOAAAAZHJzL2Uyb0RvYy54bWysVMtu2zAQvBfoPxC8N/I7qRE5cBO4KGA0 AZIiZ5qiYsEUlyVpS+7Xd0jZjpv0VNQHmuQO9zE7q+ubttZsp5yvyOS8f9HjTBlJRWVecv7jafHp ijMfhCmEJqNyvlee38w+frhu7FQNaE26UI7BifHTxuZ8HYKdZpmXa1ULf0FWGRhLcrUIOLqXrHCi gfdaZ4Neb5I15ArrSCrvcXvXGfks+S9LJcN9WXoVmM45cgtpdWldxTWbXYvpixN2XclDGuIfsqhF ZRD05OpOBMG2rnrnqq6kI09luJBUZ1SWlVSpBlTT772p5nEtrEq1gBxvTzT5/+dWft89OFYVOR/3 OTOiRo+e1MYHYlpsN8Iz3IOkxvopsI8W6NB+oRbNTgV7uyS58YBkZ5jugQc6ktKWro7/KJfhIfqw P3Gv2sAkLoej4dV4MOZMwjYc9CaX4xg3e31tnQ9fFdUsbnLu0NuUgdgtfeigR0gM5klXxaLSOh32 /lY7thOQAdRTUMNRnw+4zPki/Q7R/nimDWtyPhmOe12t5y5jrJPPlRZy894DstcmxldJioc8I08d NXEX2lWbGjCcHIleUbEHz446uXorFxWiLZHwg3DQJxjEzIV7LKUmpEiHHWdrcr/+dh/xkA2snDXQ e879z61wCjx8MxDU5/5oFAckHUbjywEO7tyyOreYbX1L4BKaQXZpG/FBH7elo/oZozmPUWESRiJ2 zsNxexu6KcRoSzWfJxBGwoqwNI9WHuUVWX5qn4Wzh7YHCOY7HSdDTN90v8NGyg3Nt4HKKkkjEt2x etApximJ6zD6cV7Pzwn1+oGa/QYAAP//AwBQSwMEFAAGAAgAAAAhACn0LJndAAAABwEAAA8AAABk cnMvZG93bnJldi54bWxMj0FLw0AUhO8F/8PyBG/txsZUG7MptSDak1gF6W2TfU1Csm9DdpvGf+/z pMdhhplvss1kOzHi4BtHCm4XEQik0pmGKgWfH8/zBxA+aDK6c4QKvtHDJr+aZTo17kLvOB5CJbiE fKoV1CH0qZS+rNFqv3A9EnsnN1gdWA6VNIO+cLnt5DKKVtLqhnih1j3uaizbw9kq2L7ti1dfxqfR tDt8+Xrq2/UxUermeto+ggg4hb8w/OIzOuTMVLgzGS861gkHFSwTPsB2chfztULB/SoGmWfyP3/+ AwAA//8DAFBLAQItABQABgAIAAAAIQC2gziS/gAAAOEBAAATAAAAAAAAAAAAAAAAAAAAAABbQ29u dGVudF9UeXBlc10ueG1sUEsBAi0AFAAGAAgAAAAhADj9If/WAAAAlAEAAAsAAAAAAAAAAAAAAAAA LwEAAF9yZWxzLy5yZWxzUEsBAi0AFAAGAAgAAAAhACuL5WBtAgAA6AQAAA4AAAAAAAAAAAAAAAAA LgIAAGRycy9lMm9Eb2MueG1sUEsBAi0AFAAGAAgAAAAhACn0LJndAAAABwEAAA8AAAAAAAAAAAAA AAAAxwQAAGRycy9kb3ducmV2LnhtbFBLBQYAAAAABAAEAPMAAADRBQAAAAA= " fillcolor="window" strokeweight=".5pt">
                <v:path arrowok="t"/>
                <v:textbox>
                  <w:txbxContent>
                    <w:p w14:paraId="4BA173E5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3B2A01" w14:textId="77777777" w:rsidR="00AD08B3" w:rsidRPr="004A1D2B" w:rsidRDefault="00AD08B3" w:rsidP="00AD08B3">
      <w:pPr>
        <w:rPr>
          <w:szCs w:val="24"/>
        </w:rPr>
      </w:pPr>
    </w:p>
    <w:p w14:paraId="31C71F83" w14:textId="77777777" w:rsidR="00AD08B3" w:rsidRPr="004A1D2B" w:rsidRDefault="00AD08B3" w:rsidP="00AD08B3">
      <w:pPr>
        <w:rPr>
          <w:sz w:val="20"/>
        </w:rPr>
      </w:pPr>
    </w:p>
    <w:p w14:paraId="3F10B271" w14:textId="77777777" w:rsidR="00AD08B3" w:rsidRPr="004A1D2B" w:rsidRDefault="00AD08B3" w:rsidP="00AD08B3">
      <w:pPr>
        <w:rPr>
          <w:sz w:val="20"/>
        </w:rPr>
      </w:pPr>
      <w:r w:rsidRPr="004A1D2B">
        <w:rPr>
          <w:sz w:val="20"/>
        </w:rPr>
        <w:t>(juridinio asmens vadovo vardas ir pavardė)</w:t>
      </w:r>
      <w:r w:rsidRPr="004A1D2B">
        <w:rPr>
          <w:sz w:val="20"/>
        </w:rPr>
        <w:tab/>
      </w:r>
      <w:r w:rsidRPr="004A1D2B">
        <w:rPr>
          <w:sz w:val="20"/>
        </w:rPr>
        <w:tab/>
        <w:t xml:space="preserve">            </w:t>
      </w:r>
      <w:r w:rsidRPr="004A1D2B">
        <w:rPr>
          <w:szCs w:val="24"/>
        </w:rPr>
        <w:t>A. V.</w:t>
      </w:r>
      <w:r w:rsidRPr="004A1D2B">
        <w:rPr>
          <w:sz w:val="20"/>
        </w:rPr>
        <w:tab/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>(parašas)</w:t>
      </w:r>
    </w:p>
    <w:p w14:paraId="7E9A6852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69322E" wp14:editId="62B6FBF4">
                <wp:simplePos x="0" y="0"/>
                <wp:positionH relativeFrom="column">
                  <wp:posOffset>4490085</wp:posOffset>
                </wp:positionH>
                <wp:positionV relativeFrom="paragraph">
                  <wp:posOffset>170815</wp:posOffset>
                </wp:positionV>
                <wp:extent cx="1638300" cy="330200"/>
                <wp:effectExtent l="0" t="0" r="19050" b="12700"/>
                <wp:wrapNone/>
                <wp:docPr id="56" name="Teksto lauka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E7E778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9322E" id="Teksto laukas 56" o:spid="_x0000_s1063" type="#_x0000_t202" style="position:absolute;margin-left:353.55pt;margin-top:13.45pt;width:129pt;height:2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sMQEbAIAAOgEAAAOAAAAZHJzL2Uyb0RvYy54bWysVF1P2zAUfZ+0/2D5faSlUKAiRR2o06QK kGDi2XUcGtXx9Wy3Sffrd+ykpYM9TeuDa/se349zz831TVtrtlXOV2RyPjwZcKaMpKIyrzn/8Tz/ csmZD8IUQpNROd8pz2+mnz9dN3aiTmlFulCOwYnxk8bmfBWCnWSZlytVC39CVhkYS3K1CDi616xw ooH3Wmeng8E4a8gV1pFU3uP2rjPyafJflkqGh7L0KjCdc+QW0urSuoxrNr0Wk1cn7KqSfRriH7Ko RWUQ9ODqTgTBNq764KqupCNPZTiRVGdUlpVUqQZUMxy8q+ZpJaxKtYAcbw80+f/nVt5vHx2ripyf jzkzokaPntXaB2JabNbCM9yDpMb6CbBPFujQfqUWzU4Fe7sgufaAZEeY7oEHOpLSlq6O/yiX4SH6 sDtwr9rAZPQ2Hl2OBjBJ2EajAZob42Zvr63z4ZuimsVNzh16mzIQ24UPHXQPicE86aqYV1qnw87f ase2AjKAegpqOOrzAZc5n6dfH+2PZ9qwJufj0fmgq/XYZYx18LnUQq4/ekD22sT4KkmxzzPy1FET d6FdtqkBo4s90UsqduDZUSdXb+W8QrQFEn4UDvoETZi58ICl1IQUqd9xtiL362/3EQ/ZwMpZA73n 3P/cCKfAw3cDQV0Nz87igKTD2fnFKQ7u2LI8tphNfUvgcojptjJtIz7o/bZ0VL9gNGcxKkzCSMTO edhvb0M3hRhtqWazBMJIWBEW5snKvbwiy8/ti3C2b3uAYO5pPxli8q77HTZSbmi2CVRWSRqR6I7V XqcYpySufvTjvB6fE+rtAzX9DQAA//8DAFBLAwQUAAYACAAAACEAIGwAaOAAAAAJAQAADwAAAGRy cy9kb3ducmV2LnhtbEyPwU7DMAyG70i8Q2Qkbizd0Lq1NJ3GJAScJgbStFvaeG3VxqmarCtvjznB 0f4//f6cbSbbiREH3zhSMJ9FIJBKZxqqFHx9vjysQfigyejOESr4Rg+b/PYm06lxV/rA8RAqwSXk U62gDqFPpfRljVb7meuRODu7werA41BJM+grl9tOLqIollY3xBdq3eOuxrI9XKyC7f69ePPl43k0 7Q5fj899m5yWSt3fTdsnEAGn8AfDrz6rQ85OhbuQ8aJTsIpWc0YVLOIEBANJvORFwck6AZln8v8H +Q8AAAD//wMAUEsBAi0AFAAGAAgAAAAhALaDOJL+AAAA4QEAABMAAAAAAAAAAAAAAAAAAAAAAFtD b250ZW50X1R5cGVzXS54bWxQSwECLQAUAAYACAAAACEAOP0h/9YAAACUAQAACwAAAAAAAAAAAAAA AAAvAQAAX3JlbHMvLnJlbHNQSwECLQAUAAYACAAAACEA2rDEBGwCAADoBAAADgAAAAAAAAAAAAAA AAAuAgAAZHJzL2Uyb0RvYy54bWxQSwECLQAUAAYACAAAACEAIGwAaOAAAAAJAQAADwAAAAAAAAAA AAAAAADGBAAAZHJzL2Rvd25yZXYueG1sUEsFBgAAAAAEAAQA8wAAANMFAAAAAA== " fillcolor="window" strokeweight=".5pt">
                <v:path arrowok="t"/>
                <v:textbox>
                  <w:txbxContent>
                    <w:p w14:paraId="0BE7E778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118BD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ECB967" wp14:editId="34915E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57" name="Teksto lauka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7A0D0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B967" id="Teksto laukas 57" o:spid="_x0000_s1064" type="#_x0000_t202" style="position:absolute;margin-left:.75pt;margin-top:2.65pt;width:270.7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1pOGbQIAAOgEAAAOAAAAZHJzL2Uyb0RvYy54bWysVMlu2zAQvRfoPxC8N/KaxYgcuAlcFDCS AEmRM01RsWCKw5K0Jffr+0jZjpv0VNQHesjZ37zR9U1ba7ZVzldkct4/63GmjKSiMq85//E8/3LJ mQ/CFEKTUTnfKc9vpp8/XTd2oga0Il0oxxDE+Eljc74KwU6yzMuVqoU/I6sMlCW5WgRc3WtWONEg eq2zQa93njXkCutIKu/xetcp+TTFL0slw0NZehWYzjlqC+l06VzGM5tei8mrE3ZVyX0Z4h+qqEVl kPQY6k4EwTau+hCqrqQjT2U4k1RnVJaVVKkHdNPvvevmaSWsSr0AHG+PMPn/F1bebx8dq4qcjy84 M6LGjJ7V2gdiWmzWwjO8A6TG+glsnyysQ/uVWgw7NeztguTawyQ7sekcPKwjKG3p6viPdhkcMYfd EXvVBibxOBwNL8eDMWcSumG/3x+n4WRv3tb58E1RzaKQc4fZpgrEduFDzC8mB5OYzJOuinmldbrs /K12bCtAA7CnoIajPx/wmPN5+sUuEeIPN21Yk/PzIWr5EDLmOsZcaiHXHyMgnjbRUyUq7uuMOHXQ RCm0yzYNYHh5AHpJxQ44O+ro6q2cV8i2QMGPwoGfQBA7Fx5wlJpQIu0lzlbkfv3tPdqDNtBy1oDv Ofc/N8Ip4PDdgFBX/dEoLki6jMYXA1zcqWZ5qjGb+paAZR/bbWUSo33QB7F0VL9gNWcxK1TCSOTO eTiIt6HbQqy2VLNZMsJKWBEW5snKA70iys/ti3B2P/YAwtzTYTPE5N30O9sIuaHZJlBZJWpEoDtU 9zzFOqVx71c/7uvpPVm9faCmvwEAAP//AwBQSwMEFAAGAAgAAAAhAP13WN3cAAAABgEAAA8AAABk cnMvZG93bnJldi54bWxMj0FLw0AQhe9C/8MyBW92ozFFYzalFkQ9ldZC8bbJTpOQ7GzIbtP47x29 6G0e7/Hme9lqsp0YcfCNIwW3iwgEUulMQ5WCw8fLzQMIHzQZ3TlCBV/oYZXPrjKdGnehHY77UAku IZ9qBXUIfSqlL2u02i9cj8TeyQ1WB5ZDJc2gL1xuO3kXRUtpdUP8odY9bmos2/3ZKlhv34s3X8an 0bQbfD0+9+3jZ6LU9XxaP4EIOIW/MPzgMzrkzFS4MxkvOtYJBxUkMQh2k/uYlxW/B8g8k//x828A AAD//wMAUEsBAi0AFAAGAAgAAAAhALaDOJL+AAAA4QEAABMAAAAAAAAAAAAAAAAAAAAAAFtDb250 ZW50X1R5cGVzXS54bWxQSwECLQAUAAYACAAAACEAOP0h/9YAAACUAQAACwAAAAAAAAAAAAAAAAAv AQAAX3JlbHMvLnJlbHNQSwECLQAUAAYACAAAACEASNaThm0CAADoBAAADgAAAAAAAAAAAAAAAAAu AgAAZHJzL2Uyb0RvYy54bWxQSwECLQAUAAYACAAAACEA/XdY3dwAAAAGAQAADwAAAAAAAAAAAAAA AADHBAAAZHJzL2Rvd25yZXYueG1sUEsFBgAAAAAEAAQA8wAAANAFAAAAAA== " fillcolor="window" strokeweight=".5pt">
                <v:path arrowok="t"/>
                <v:textbox>
                  <w:txbxContent>
                    <w:p w14:paraId="5AA7A0D0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EC362" w14:textId="77777777" w:rsidR="00AD08B3" w:rsidRPr="004A1D2B" w:rsidRDefault="00AD08B3" w:rsidP="00AD08B3">
      <w:pPr>
        <w:rPr>
          <w:szCs w:val="24"/>
        </w:rPr>
      </w:pPr>
      <w:r w:rsidRPr="004A1D2B">
        <w:rPr>
          <w:szCs w:val="24"/>
        </w:rPr>
        <w:t xml:space="preserve">  </w:t>
      </w:r>
      <w:r w:rsidRPr="004A1D2B">
        <w:rPr>
          <w:szCs w:val="24"/>
        </w:rPr>
        <w:tab/>
      </w:r>
      <w:r w:rsidRPr="004A1D2B">
        <w:rPr>
          <w:szCs w:val="24"/>
        </w:rPr>
        <w:tab/>
      </w:r>
      <w:r w:rsidRPr="004A1D2B">
        <w:rPr>
          <w:szCs w:val="24"/>
        </w:rPr>
        <w:tab/>
        <w:t xml:space="preserve">                  </w:t>
      </w:r>
    </w:p>
    <w:p w14:paraId="09DA4D56" w14:textId="77777777" w:rsidR="00AD08B3" w:rsidRPr="004A1D2B" w:rsidRDefault="00AD08B3" w:rsidP="00AD08B3">
      <w:pPr>
        <w:rPr>
          <w:sz w:val="20"/>
          <w:lang w:eastAsia="zh-CN"/>
        </w:rPr>
      </w:pPr>
      <w:r w:rsidRPr="004A1D2B">
        <w:rPr>
          <w:sz w:val="20"/>
        </w:rPr>
        <w:t>(juridinio asmens vyr. buhalterio (finansininko) vardas ir pavardė)</w:t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ab/>
        <w:t>(parašas)</w:t>
      </w:r>
    </w:p>
    <w:p w14:paraId="16D5A1B4" w14:textId="77777777" w:rsidR="00AD08B3" w:rsidRDefault="00AD08B3" w:rsidP="00AD08B3">
      <w:pPr>
        <w:rPr>
          <w:szCs w:val="24"/>
        </w:rPr>
      </w:pPr>
      <w:r>
        <w:rPr>
          <w:szCs w:val="24"/>
        </w:rPr>
        <w:br w:type="page"/>
      </w:r>
    </w:p>
    <w:p w14:paraId="1CA9387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lastRenderedPageBreak/>
        <w:t xml:space="preserve">Panevėžio miesto savivaldybės </w:t>
      </w:r>
    </w:p>
    <w:p w14:paraId="22E8821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kultūros ir meno projektų </w:t>
      </w:r>
    </w:p>
    <w:p w14:paraId="4CD3FAD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kofinansavimo nuostatų </w:t>
      </w:r>
    </w:p>
    <w:p w14:paraId="7B4B9479" w14:textId="77777777" w:rsidR="00AD08B3" w:rsidRPr="00291322" w:rsidRDefault="00AD08B3" w:rsidP="00AD08B3">
      <w:pPr>
        <w:ind w:left="5184" w:firstLine="486"/>
        <w:rPr>
          <w:szCs w:val="24"/>
        </w:rPr>
      </w:pPr>
      <w:r w:rsidRPr="00291322">
        <w:rPr>
          <w:szCs w:val="24"/>
        </w:rPr>
        <w:t>7 priedas</w:t>
      </w:r>
    </w:p>
    <w:p w14:paraId="1D8BDBE6" w14:textId="77777777" w:rsidR="00AD08B3" w:rsidRDefault="00AD08B3" w:rsidP="00AD08B3">
      <w:pPr>
        <w:rPr>
          <w:szCs w:val="24"/>
        </w:rPr>
      </w:pPr>
    </w:p>
    <w:p w14:paraId="197FB670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</w:t>
      </w:r>
      <w:r>
        <w:rPr>
          <w:b/>
          <w:szCs w:val="24"/>
        </w:rPr>
        <w:t>K</w:t>
      </w:r>
      <w:r w:rsidRPr="004A1D2B">
        <w:rPr>
          <w:b/>
          <w:szCs w:val="24"/>
        </w:rPr>
        <w:t xml:space="preserve">ultūros ir meno projekto </w:t>
      </w:r>
      <w:r>
        <w:rPr>
          <w:b/>
          <w:szCs w:val="24"/>
        </w:rPr>
        <w:t xml:space="preserve">faktinių </w:t>
      </w:r>
      <w:r w:rsidRPr="004A1D2B">
        <w:rPr>
          <w:b/>
          <w:szCs w:val="24"/>
        </w:rPr>
        <w:t>išlaidų sąmatos forma)</w:t>
      </w:r>
    </w:p>
    <w:p w14:paraId="53869CC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291322" w14:paraId="1C4C0585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6E39AA6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354B1406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  <w:tr w:rsidR="00AD08B3" w:rsidRPr="00291322" w14:paraId="14E27BC2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2B7C82E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62B6AB9C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</w:tbl>
    <w:p w14:paraId="4FB26D29" w14:textId="77777777" w:rsidR="00AD08B3" w:rsidRPr="00291322" w:rsidRDefault="00AD08B3" w:rsidP="00AD08B3">
      <w:pPr>
        <w:rPr>
          <w:szCs w:val="24"/>
        </w:rPr>
      </w:pPr>
    </w:p>
    <w:p w14:paraId="0B1293C4" w14:textId="77777777" w:rsidR="00AD08B3" w:rsidRPr="00291322" w:rsidRDefault="00AD08B3" w:rsidP="00AD08B3">
      <w:pPr>
        <w:jc w:val="center"/>
        <w:rPr>
          <w:b/>
          <w:szCs w:val="24"/>
        </w:rPr>
      </w:pPr>
      <w:r w:rsidRPr="00291322">
        <w:rPr>
          <w:b/>
          <w:szCs w:val="24"/>
        </w:rPr>
        <w:t>KULTŪROS IR MENO PROJEKTO FAKTINIŲ IŠLAIDŲ SĄMATA</w:t>
      </w:r>
    </w:p>
    <w:p w14:paraId="62BB7FD2" w14:textId="77777777" w:rsidR="00AD08B3" w:rsidRPr="00291322" w:rsidRDefault="00AD08B3" w:rsidP="00AD08B3">
      <w:pPr>
        <w:jc w:val="center"/>
        <w:rPr>
          <w:szCs w:val="24"/>
        </w:rPr>
      </w:pPr>
      <w:r w:rsidRPr="00291322">
        <w:rPr>
          <w:szCs w:val="24"/>
        </w:rPr>
        <w:t>20   m. ......... .. d.</w:t>
      </w:r>
    </w:p>
    <w:p w14:paraId="4E238F47" w14:textId="77777777" w:rsidR="00AD08B3" w:rsidRPr="00291322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291322" w14:paraId="2B8D9FFF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453C778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3BC23CA0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259CA403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Mato</w:t>
            </w:r>
          </w:p>
          <w:p w14:paraId="054CD16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6F0AD6E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DE33E61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1DCB66D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Faktinė suma</w:t>
            </w:r>
          </w:p>
          <w:p w14:paraId="6B4F4D5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5C57B37D" w14:textId="77777777" w:rsidR="00AD08B3" w:rsidRPr="00291322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jų </w:t>
            </w:r>
            <w:r>
              <w:rPr>
                <w:b/>
                <w:sz w:val="22"/>
                <w:szCs w:val="22"/>
              </w:rPr>
              <w:t>s</w:t>
            </w:r>
            <w:r w:rsidRPr="00291322">
              <w:rPr>
                <w:b/>
                <w:sz w:val="22"/>
                <w:szCs w:val="22"/>
              </w:rPr>
              <w:t>avivaldybės biudžeto lėšos (Eur)</w:t>
            </w:r>
          </w:p>
        </w:tc>
      </w:tr>
      <w:tr w:rsidR="00AD08B3" w:rsidRPr="00291322" w14:paraId="1C3B8F59" w14:textId="77777777" w:rsidTr="00B32824">
        <w:trPr>
          <w:cantSplit/>
          <w:trHeight w:val="236"/>
        </w:trPr>
        <w:tc>
          <w:tcPr>
            <w:tcW w:w="781" w:type="dxa"/>
          </w:tcPr>
          <w:p w14:paraId="733FCE74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1E029A7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Administravimo išlaidos </w:t>
            </w:r>
          </w:p>
          <w:p w14:paraId="3FAAF310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291322" w14:paraId="58CE2FA7" w14:textId="77777777" w:rsidTr="00B32824">
        <w:trPr>
          <w:cantSplit/>
          <w:trHeight w:val="261"/>
        </w:trPr>
        <w:tc>
          <w:tcPr>
            <w:tcW w:w="781" w:type="dxa"/>
          </w:tcPr>
          <w:p w14:paraId="33F6F75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247B8C50" w14:textId="77777777" w:rsidR="00AD08B3" w:rsidRPr="00291322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2C2AC62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15C04D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23292C1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934F0A0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EFFDD01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6C731D5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906EDA9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19D85DFD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C9A747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0F26FEF6" w14:textId="77777777" w:rsidTr="00B32824">
        <w:trPr>
          <w:cantSplit/>
          <w:trHeight w:val="241"/>
        </w:trPr>
        <w:tc>
          <w:tcPr>
            <w:tcW w:w="781" w:type="dxa"/>
          </w:tcPr>
          <w:p w14:paraId="1738CB0D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78D279BA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Viešinimo ir sklaidos išlaidos</w:t>
            </w:r>
          </w:p>
          <w:p w14:paraId="3D94C3C4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291322" w14:paraId="2487C9A4" w14:textId="77777777" w:rsidTr="00B32824">
        <w:trPr>
          <w:cantSplit/>
          <w:trHeight w:val="241"/>
        </w:trPr>
        <w:tc>
          <w:tcPr>
            <w:tcW w:w="781" w:type="dxa"/>
          </w:tcPr>
          <w:p w14:paraId="660FE52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0AD6F571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392B59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E4D048C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4BB44C98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EEB45F9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2E84ABC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34497D8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84F6D07" w14:textId="77777777" w:rsidR="00AD08B3" w:rsidRPr="00291322" w:rsidRDefault="00AD08B3" w:rsidP="00B32824">
            <w:pPr>
              <w:jc w:val="right"/>
              <w:rPr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6A1664DB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828120D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609C958" w14:textId="77777777" w:rsidTr="00B32824">
        <w:trPr>
          <w:cantSplit/>
          <w:trHeight w:val="261"/>
        </w:trPr>
        <w:tc>
          <w:tcPr>
            <w:tcW w:w="781" w:type="dxa"/>
          </w:tcPr>
          <w:p w14:paraId="026160D0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CCBCAF3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135BFBE" w14:textId="77777777" w:rsidR="00AD08B3" w:rsidRPr="00291322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291322">
              <w:rPr>
                <w:sz w:val="20"/>
                <w:shd w:val="clear" w:color="auto" w:fill="FFFFFF"/>
              </w:rPr>
              <w:t>(</w:t>
            </w:r>
            <w:r w:rsidRPr="00291322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291322" w14:paraId="6353D3A1" w14:textId="77777777" w:rsidTr="00B32824">
        <w:trPr>
          <w:cantSplit/>
          <w:trHeight w:val="241"/>
        </w:trPr>
        <w:tc>
          <w:tcPr>
            <w:tcW w:w="781" w:type="dxa"/>
          </w:tcPr>
          <w:p w14:paraId="207E0F56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1F1F0BF8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51AE5A4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3E86F0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6F9924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6D8323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74CAB48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7205DDCC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21EAA59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41DFBDD1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F81CF98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5E75D5E9" w14:textId="77777777" w:rsidTr="00B32824">
        <w:trPr>
          <w:cantSplit/>
          <w:trHeight w:val="241"/>
        </w:trPr>
        <w:tc>
          <w:tcPr>
            <w:tcW w:w="781" w:type="dxa"/>
          </w:tcPr>
          <w:p w14:paraId="661AC44F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2BE9E570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Paslaugų pirkimo išlaidos</w:t>
            </w:r>
          </w:p>
          <w:p w14:paraId="4713D241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291322" w14:paraId="11D93184" w14:textId="77777777" w:rsidTr="00B32824">
        <w:trPr>
          <w:cantSplit/>
          <w:trHeight w:val="241"/>
        </w:trPr>
        <w:tc>
          <w:tcPr>
            <w:tcW w:w="781" w:type="dxa"/>
          </w:tcPr>
          <w:p w14:paraId="699C44B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2B0581CB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D5103A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8057B93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5629DC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4CB4CA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0C071C4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549E6793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44D491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3FA5478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5875A42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162E24BD" w14:textId="77777777" w:rsidTr="00B32824">
        <w:trPr>
          <w:cantSplit/>
          <w:trHeight w:val="241"/>
        </w:trPr>
        <w:tc>
          <w:tcPr>
            <w:tcW w:w="781" w:type="dxa"/>
          </w:tcPr>
          <w:p w14:paraId="5BF844D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5E7524FF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Ūkinės, techninės išlaidos</w:t>
            </w:r>
          </w:p>
          <w:p w14:paraId="4F193C61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(prekės, kuras ir kt.)</w:t>
            </w:r>
          </w:p>
        </w:tc>
      </w:tr>
      <w:tr w:rsidR="00AD08B3" w:rsidRPr="00291322" w14:paraId="7A327D8D" w14:textId="77777777" w:rsidTr="00B32824">
        <w:trPr>
          <w:cantSplit/>
          <w:trHeight w:val="241"/>
        </w:trPr>
        <w:tc>
          <w:tcPr>
            <w:tcW w:w="781" w:type="dxa"/>
          </w:tcPr>
          <w:p w14:paraId="034435C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6AD032AA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0348B03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AC5C830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09D8199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81B23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B9E7D1D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E1CD329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077704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F6DCAC3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20893D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597DC75" w14:textId="77777777" w:rsidTr="00B32824">
        <w:trPr>
          <w:cantSplit/>
          <w:trHeight w:val="241"/>
        </w:trPr>
        <w:tc>
          <w:tcPr>
            <w:tcW w:w="781" w:type="dxa"/>
          </w:tcPr>
          <w:p w14:paraId="02DD91E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0932313E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291322" w14:paraId="40CDC78B" w14:textId="77777777" w:rsidTr="00B32824">
        <w:trPr>
          <w:cantSplit/>
          <w:trHeight w:val="241"/>
        </w:trPr>
        <w:tc>
          <w:tcPr>
            <w:tcW w:w="781" w:type="dxa"/>
          </w:tcPr>
          <w:p w14:paraId="0DF16989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016A6CB0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AD84D17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7124B32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3DB621A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24F6E5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C48D2D9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0BF235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316CEAF3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A7E42BF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8D36465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2FC84670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3FBBF110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VISO PROJEKTUI    </w:t>
            </w:r>
          </w:p>
        </w:tc>
        <w:tc>
          <w:tcPr>
            <w:tcW w:w="1275" w:type="dxa"/>
          </w:tcPr>
          <w:p w14:paraId="281BC397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4C2B2F74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143139A" w14:textId="77777777" w:rsidR="00AD08B3" w:rsidRPr="00291322" w:rsidRDefault="00AD08B3" w:rsidP="00AD08B3">
      <w:pPr>
        <w:jc w:val="both"/>
        <w:rPr>
          <w:szCs w:val="24"/>
        </w:rPr>
      </w:pPr>
    </w:p>
    <w:p w14:paraId="7553B769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Patvirtiname, kad:</w:t>
      </w:r>
    </w:p>
    <w:p w14:paraId="27B0276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 w:val="16"/>
          <w:szCs w:val="16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1. Projektui vykdyti skirta _________________________ Eur suma panaudota pagal paskirtį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,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kaip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ab/>
        <w:t xml:space="preserve">                    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  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</w:t>
      </w:r>
      <w:r w:rsidRPr="00291322">
        <w:rPr>
          <w:rFonts w:eastAsia="Lucida Sans Unicode" w:cs="Tahoma"/>
          <w:kern w:val="1"/>
          <w:sz w:val="22"/>
          <w:szCs w:val="22"/>
          <w:shd w:val="clear" w:color="auto" w:fill="FFFFFF"/>
          <w:lang w:eastAsia="hi-IN" w:bidi="hi-IN"/>
        </w:rPr>
        <w:t>(suma skaitmenimis ir žodžiais)</w:t>
      </w:r>
    </w:p>
    <w:p w14:paraId="2BE3DEB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numatyta Projekto išlaidų sąmatoje prie 20.. m. ............ d.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Kultūros ir meno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projekto kofinansavimo sutarties Nr. 22-..... .</w:t>
      </w:r>
    </w:p>
    <w:p w14:paraId="5FE35BC8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2. Išlaidų sumos atitinka išlaidas pateisinančius dokumentus.</w:t>
      </w:r>
    </w:p>
    <w:p w14:paraId="3044F0EF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lastRenderedPageBreak/>
        <w:t>3. Visos Savivaldybės administracijos skirtos lėšos panaudotos projekto tikslui pasiekti.</w:t>
      </w:r>
    </w:p>
    <w:p w14:paraId="5FDBBC2A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 xml:space="preserve">4. Šioje </w:t>
      </w:r>
      <w:r>
        <w:rPr>
          <w:rFonts w:eastAsia="Lucida Sans Unicode" w:cs="Tahoma"/>
          <w:kern w:val="1"/>
          <w:szCs w:val="24"/>
          <w:lang w:eastAsia="hi-IN" w:bidi="hi-IN"/>
        </w:rPr>
        <w:t>s</w:t>
      </w:r>
      <w:r w:rsidRPr="00291322">
        <w:rPr>
          <w:rFonts w:eastAsia="Lucida Sans Unicode" w:cs="Tahoma"/>
          <w:kern w:val="1"/>
          <w:szCs w:val="24"/>
          <w:lang w:eastAsia="hi-IN" w:bidi="hi-IN"/>
        </w:rPr>
        <w:t>avivaldybės biudžeto lėšų naudojimo projektui įgyvendinti ataskaitoje nurodytos išlaidos padarytos vadovaujantis Lietuvos Respublikos teisės aktų, reglamentuojančių biudžeto lėšų naudojimą, nuostatomis.</w:t>
      </w:r>
    </w:p>
    <w:p w14:paraId="0BCE9212" w14:textId="77777777" w:rsidR="00AD08B3" w:rsidRPr="00291322" w:rsidRDefault="00AD08B3" w:rsidP="00AD08B3">
      <w:pPr>
        <w:jc w:val="both"/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DA12DF" wp14:editId="1412C962">
                <wp:simplePos x="0" y="0"/>
                <wp:positionH relativeFrom="column">
                  <wp:posOffset>4490085</wp:posOffset>
                </wp:positionH>
                <wp:positionV relativeFrom="paragraph">
                  <wp:posOffset>146685</wp:posOffset>
                </wp:positionV>
                <wp:extent cx="1628775" cy="324485"/>
                <wp:effectExtent l="0" t="0" r="28575" b="18415"/>
                <wp:wrapNone/>
                <wp:docPr id="16" name="Teksto lauk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D12A92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12DF" id="Teksto laukas 16" o:spid="_x0000_s1065" type="#_x0000_t202" style="position:absolute;left:0;text-align:left;margin-left:353.55pt;margin-top:11.55pt;width:128.25pt;height:2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2cribgIAAOgEAAAOAAAAZHJzL2Uyb0RvYy54bWysVE1vGjEQvVfqf7B8bxYIkARliWgiqkoo iZRUORuvN6zwelzbsEt/fZ+9QGjSU1UOxvY8z8ebN3t909aabZXzFZmc9896nCkjqajMa85/PM+/ XHLmgzCF0GRUznfK85vp50/XjZ2oAa1IF8oxODF+0ticr0KwkyzzcqVq4c/IKgNjSa4WAUf3mhVO NPBe62zQ642zhlxhHUnlPW7vOiOfJv9lqWR4KEuvAtM5R24hrS6ty7hm02sxeXXCriq5T0P8Qxa1 qAyCHl3diSDYxlUfXNWVdOSpDGeS6ozKspIq1YBq+r131TythFWpFpDj7ZEm///cyvvto2NVgd6N OTOiRo+e1doHYlps1sIz3IOkxvoJsE8W6NB+pRYPUsHeLkiuPSDZCaZ74IGOpLSlq+M/ymV4iD7s jtyrNjAZvY0HlxcXI84kbOeD4fByFONmb6+t8+GboprFTc4depsyENuFDx30AInBPOmqmFdap8PO 32rHtgIygHoKajjq8wGXOZ+n3z7aH8+0YU3Ox+ejXlfrqcsY6+hzqYVcf/SA7LWJ8VWS4j7PyFNH TdyFdtmmBpxfHYheUrEDz446uXor5xWiLZDwo3DQJxjEzIUHLKUmpEj7HWcrcr/+dh/xkA2snDXQ e879z41wCjx8NxDUVX84jAOSDsPRxQAHd2pZnlrMpr4lcNnHdFuZthEf9GFbOqpfMJqzGBUmYSRi 5zwctrehm0KMtlSzWQJhJKwIC/Nk5UFekeXn9kU4u297gGDu6TAZYvKu+x02Um5otglUVkkakeiO 1b1OMU5JXPvRj/N6ek6otw/U9DcAAAD//wMAUEsDBBQABgAIAAAAIQChcqtY4AAAAAkBAAAPAAAA ZHJzL2Rvd25yZXYueG1sTI/BToNAEIbvJr7DZky82aWg1CJLU5sY7clYTYy3hZ0CgZ0l7Jbi2zue 9DSZ/F/++SbfzLYXE46+daRguYhAIFXOtFQr+Hh/urkH4YMmo3tHqOAbPWyKy4tcZ8ad6Q2nQ6gF l5DPtIImhCGT0lcNWu0XbkDi7OhGqwOvYy3NqM9cbnsZR1EqrW6JLzR6wF2DVXc4WQXb13354qvk OJluh8+fj0O3/rpT6vpq3j6ACDiHPxh+9VkdCnYq3YmMF72CVbRaMqogTngysE6TFETJyW0Mssjl /w+KHwAAAP//AwBQSwECLQAUAAYACAAAACEAtoM4kv4AAADhAQAAEwAAAAAAAAAAAAAAAAAAAAAA W0NvbnRlbnRfVHlwZXNdLnhtbFBLAQItABQABgAIAAAAIQA4/SH/1gAAAJQBAAALAAAAAAAAAAAA AAAAAC8BAABfcmVscy8ucmVsc1BLAQItABQABgAIAAAAIQCS2cribgIAAOgEAAAOAAAAAAAAAAAA AAAAAC4CAABkcnMvZTJvRG9jLnhtbFBLAQItABQABgAIAAAAIQChcqtY4AAAAAkBAAAPAAAAAAAA AAAAAAAAAMgEAABkcnMvZG93bnJldi54bWxQSwUGAAAAAAQABADzAAAA1QUAAAAA " fillcolor="window" strokeweight=".5pt">
                <v:path arrowok="t"/>
                <v:textbox>
                  <w:txbxContent>
                    <w:p w14:paraId="6BD12A92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C47C4F" wp14:editId="1FE1B606">
                <wp:simplePos x="0" y="0"/>
                <wp:positionH relativeFrom="margin">
                  <wp:posOffset>9525</wp:posOffset>
                </wp:positionH>
                <wp:positionV relativeFrom="paragraph">
                  <wp:posOffset>135255</wp:posOffset>
                </wp:positionV>
                <wp:extent cx="3438525" cy="320675"/>
                <wp:effectExtent l="0" t="0" r="28575" b="2222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5B092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7C4F" id="Teksto laukas 11" o:spid="_x0000_s1066" type="#_x0000_t202" style="position:absolute;left:0;text-align:left;margin-left:.75pt;margin-top:10.65pt;width:270.75pt;height:25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wcpXbAIAAOgEAAAOAAAAZHJzL2Uyb0RvYy54bWysVMlu2zAQvRfoPxC8N/KaxYgcuAlcFDCS AEmRM01RsWCKw5K0Jffr+0jZjpv0VNQHejgznOXNG13ftLVmW+V8RSbn/bMeZ8pIKirzmvMfz/Mv l5z5IEwhNBmV853y/Gb6+dN1YydqQCvShXIMQYyfNDbnqxDsJMu8XKla+DOyysBYkqtFwNW9ZoUT DaLXOhv0eudZQ66wjqTyHtq7zsinKX5ZKhkeytKrwHTOUVtIp0vnMp7Z9FpMXp2wq0ruyxD/UEUt KoOkx1B3Igi2cdWHUHUlHXkqw5mkOqOyrKRKPaCbfu9dN08rYVXqBeB4e4TJ/7+w8n776FhVYHZ9 zoyoMaNntfaBmBabtfAMeoDUWD+B75OFd2i/UosHqWFvFyTXHi7ZiU/3wMM7gtKWro7/aJfhIeaw O2Kv2sAklMPR8HI8GHMmYRsOeucX45g3e3ttnQ/fFNUsCjl3mG2qQGwXPnSuB5eYzJOuinmldbrs /K12bCtAA7CnoIajPx+gzPk8/fbZ/nimDWtyfj4c97peT0PGXMeYSy3k+mMEVK9NzK8SFfd1Rpw6 aKIU2mWbBjBKbIyqJRU74Oyoo6u3cl4h2wIFPwoHfgJB7Fx4wFFqQom0lzhbkfv1N330B21g5awB 33Puf26EU8DhuwGhrvojFMBCuozGFwNc3KlleWoxm/qWgCU4g+qSGP2DPoilo/oFqzmLWWESRiJ3 zsNBvA3dFmK1pZrNkhNWwoqwME9WHugVUX5uX4Sz+7EHEOaeDpshJu+m3/lGyA3NNoHKKlHjDdU9 T7FOiVz71Y/7enpPXm8fqOlvAAAA//8DAFBLAwQUAAYACAAAACEA+VWMqN0AAAAHAQAADwAAAGRy cy9kb3ducmV2LnhtbEyPQU+DQBSE7yb+h80z8WYXimhFlqY2MerJWJs03hb2FQjsW8JuKf57nyc9 TmYy802+nm0vJhx960hBvIhAIFXOtFQr2H8+36xA+KDJ6N4RKvhGD+vi8iLXmXFn+sBpF2rBJeQz raAJYcik9FWDVvuFG5DYO7rR6sByrKUZ9ZnLbS+XUXQnrW6JFxo94LbBqtudrILN+1v56qvkOJlu iy+Hp6F7+EqVur6aN48gAs7hLwy/+IwOBTOV7kTGi551ykEFyzgBwXZ6m/C1UsF9vAJZ5PI/f/ED AAD//wMAUEsBAi0AFAAGAAgAAAAhALaDOJL+AAAA4QEAABMAAAAAAAAAAAAAAAAAAAAAAFtDb250 ZW50X1R5cGVzXS54bWxQSwECLQAUAAYACAAAACEAOP0h/9YAAACUAQAACwAAAAAAAAAAAAAAAAAv AQAAX3JlbHMvLnJlbHNQSwECLQAUAAYACAAAACEAQ8HKV2wCAADoBAAADgAAAAAAAAAAAAAAAAAu AgAAZHJzL2Uyb0RvYy54bWxQSwECLQAUAAYACAAAACEA+VWMqN0AAAAHAQAADwAAAAAAAAAAAAAA AADGBAAAZHJzL2Rvd25yZXYueG1sUEsFBgAAAAAEAAQA8wAAANAFAAAAAA== " fillcolor="window" strokeweight=".5pt">
                <v:path arrowok="t"/>
                <v:textbox>
                  <w:txbxContent>
                    <w:p w14:paraId="525B092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664DB" w14:textId="77777777" w:rsidR="00AD08B3" w:rsidRPr="00291322" w:rsidRDefault="00AD08B3" w:rsidP="00AD08B3">
      <w:pPr>
        <w:jc w:val="both"/>
        <w:rPr>
          <w:szCs w:val="24"/>
        </w:rPr>
      </w:pPr>
    </w:p>
    <w:p w14:paraId="6C17CE64" w14:textId="77777777" w:rsidR="00AD08B3" w:rsidRPr="00291322" w:rsidRDefault="00AD08B3" w:rsidP="00AD08B3">
      <w:pPr>
        <w:rPr>
          <w:sz w:val="20"/>
        </w:rPr>
      </w:pPr>
    </w:p>
    <w:p w14:paraId="6855D24E" w14:textId="77777777" w:rsidR="00AD08B3" w:rsidRPr="00291322" w:rsidRDefault="00AD08B3" w:rsidP="00AD08B3">
      <w:pPr>
        <w:rPr>
          <w:sz w:val="20"/>
        </w:rPr>
      </w:pPr>
      <w:r w:rsidRPr="00291322">
        <w:rPr>
          <w:sz w:val="20"/>
        </w:rPr>
        <w:t>(juridinio asmens vadov</w:t>
      </w:r>
      <w:r>
        <w:rPr>
          <w:sz w:val="20"/>
        </w:rPr>
        <w:t>o vardas ir pavardė)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Cs w:val="24"/>
        </w:rPr>
        <w:t>A. V.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3F71DD77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0B70F" wp14:editId="694B7ABC">
                <wp:simplePos x="0" y="0"/>
                <wp:positionH relativeFrom="column">
                  <wp:posOffset>4490085</wp:posOffset>
                </wp:positionH>
                <wp:positionV relativeFrom="paragraph">
                  <wp:posOffset>170180</wp:posOffset>
                </wp:positionV>
                <wp:extent cx="1600200" cy="330200"/>
                <wp:effectExtent l="0" t="0" r="19050" b="1270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7B8047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0B70F" id="Teksto laukas 10" o:spid="_x0000_s1067" type="#_x0000_t202" style="position:absolute;margin-left:353.55pt;margin-top:13.4pt;width:126pt;height:2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pRZ2agIAAOgEAAAOAAAAZHJzL2Uyb0RvYy54bWysVMFu2zAMvQ/YPwi6r3bStOuCOEXWIsOA oC3QDj0rstwYkUVNUmJnX78nOUmzdqdhOSiUSD6Sj6Qn112j2VY5X5Mp+OAs50wZSWVtXgr+42n+ 6YozH4QphSajCr5Tnl9PP36YtHashrQiXSrHAGL8uLUFX4Vgx1nm5Uo1wp+RVQbKilwjAq7uJSud aIHe6GyY55dZS660jqTyHq+3vZJPE35VKRnuq8qrwHTBkVtIp0vnMp7ZdCLGL07YVS33aYh/yKIR tUHQI9StCIJtXP0OqqmlI09VOJPUZFRVtVSpBlQzyN9U87gSVqVaQI63R5r8/4OVd9sHx+oSvQM9 RjTo0ZNa+0BMi81aeIZ3kNRaP4bto4V16L5SB4dUsLcLkmsPk+zEpnfwsI6kdJVr4j/KZXBEoN2R e9UFJiPaZZ6joZxJ6M7PkxxBX72t8+GbooZFoeAOvU0ZiO3Ch970YBKDedJ1Oa+1Tpedv9GObQXG ANNTUstRnw94LPg8/WKViPaHmzasLfjl+UXe13oKGWMdMZdayPV7BOBpE+OrNIr7PCNPPTVRCt2y Sw0YDQ5EL6ncgWdH/bh6K+c1oi2Q8INwmE/QhJ0L9zgqTUiR9hJnK3K//vYe7TE20HLWYt4L7n9u hFPg4bvBQH0ZjEaADekyuvg8xMWdapanGrNpbghcDrDdViYx2gd9ECtHzTNWcxajQiWMROyCh4N4 E/otxGpLNZslI6yEFWFhHq08jFdk+al7Fs7u2x4wMHd02AwxftP93jZSbmi2CVTVaTQi0T2r+znF OqV271c/7uvpPVm9fqCmvwEAAP//AwBQSwMEFAAGAAgAAAAhAB1P4oTgAAAACQEAAA8AAABkcnMv ZG93bnJldi54bWxMj8FOwzAQRO9I/IO1SNyo06K2SYhTlUoIOFUUpKo3J94mUeJ1FLtp+HuWExx3 5ml2JttMthMjDr5xpGA+i0Aglc40VCn4+nx5iEH4oMnozhEq+EYPm/z2JtOpcVf6wPEQKsEh5FOt oA6hT6X0ZY1W+5nrkdg7u8HqwOdQSTPoK4fbTi6iaCWtbog/1LrHXY1le7hYBdv9e/Hmy8fzaNod vh6f+zY5LZW6v5u2TyACTuEPht/6XB1y7lS4CxkvOgXraD1nVMFixRMYSJYJCwU7cQwyz+T/BfkP AAAA//8DAFBLAQItABQABgAIAAAAIQC2gziS/gAAAOEBAAATAAAAAAAAAAAAAAAAAAAAAABbQ29u dGVudF9UeXBlc10ueG1sUEsBAi0AFAAGAAgAAAAhADj9If/WAAAAlAEAAAsAAAAAAAAAAAAAAAAA LwEAAF9yZWxzLy5yZWxzUEsBAi0AFAAGAAgAAAAhADKlFnZqAgAA6AQAAA4AAAAAAAAAAAAAAAAA LgIAAGRycy9lMm9Eb2MueG1sUEsBAi0AFAAGAAgAAAAhAB1P4oTgAAAACQEAAA8AAAAAAAAAAAAA AAAAxAQAAGRycy9kb3ducmV2LnhtbFBLBQYAAAAABAAEAPMAAADRBQAAAAA= " fillcolor="window" strokeweight=".5pt">
                <v:path arrowok="t"/>
                <v:textbox>
                  <w:txbxContent>
                    <w:p w14:paraId="097B8047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A03FD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B078A8" wp14:editId="001190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F4EC79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78A8" id="Teksto laukas 9" o:spid="_x0000_s1068" type="#_x0000_t202" style="position:absolute;margin-left:.75pt;margin-top:2.65pt;width:270.75pt;height:24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JSKabAIAAOYEAAAOAAAAZHJzL2Uyb0RvYy54bWysVN1v2jAQf5+0/8Hy+wjho2ujhoq1YpqE 2kow9flwnBLh+DzbkLC/fmcHKC17msaDOfu+f/e73N61tWI7aV2FOudpr8+Z1AKLSr/m/Ody9uWa M+dBF6BQy5zvpeN3k8+fbhuTyQGuURXSMgqiXdaYnK+9N1mSOLGWNbgeGqlJWaKtwdPVviaFhYai 1yoZ9PtXSYO2MBaFdI5eHzoln8T4ZSmFfypLJz1TOafafDxtPFfhTCa3kL1aMOtKHMqAf6iihkpT 0lOoB/DAtra6CFVXwqLD0vcE1gmWZSVk7IG6SfsfulmswcjYC4HjzAkm9//Cisfds2VVkfMbzjTU NKKl3DiPTMF2A47dBIga4zKyXBiy9e03bGnUsV1n5ig2jkySM5vOwZF1gKQtbR3+qVlGjjSF/Ql5 2Xom6HE4Gl6PB2POBOmGaZqO42iSN29jnf8usWZByLmlycYKYDd3PuSH7GgSkjlUVTGrlIqXvbtX lu2ASEDcKbDh1J7z9JjzWfyFLinEOzelWZPzqyHVchEy5DrFXCkQm8sIFE/p4CkjEQ91Bpw6aILk 21Ub4R8NjkCvsNgTzhY7sjojZhVlm1PBz2CJnYQgbZx/oqNUSCXiQeJsjfb3396DPZGGtJw1xPac u19bsJJw+KGJTjfpaBTWI15G468Duthzzepco7f1PRKWKe22EVEM9l4dxdJi/UKLOQ1ZSQVaUO6c +6N477sdpMUWcjqNRrQQBvxcL4w40iugvGxfwJrD2D0R5hGPewHZh+l3tgFyjdOtx7KK1AhAd6ge eErLFMd9WPywref3aPX2eZr8AQ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DVJSKa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61F4EC79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7A7A6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173761A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(juridinio asmens vyr. buhalterio (finansininko)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42A8F431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81BE7" wp14:editId="49B34449">
                <wp:simplePos x="0" y="0"/>
                <wp:positionH relativeFrom="column">
                  <wp:posOffset>4490085</wp:posOffset>
                </wp:positionH>
                <wp:positionV relativeFrom="paragraph">
                  <wp:posOffset>165100</wp:posOffset>
                </wp:positionV>
                <wp:extent cx="1600200" cy="330200"/>
                <wp:effectExtent l="0" t="0" r="19050" b="1270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20BF24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1BE7" id="Teksto laukas 8" o:spid="_x0000_s1069" type="#_x0000_t202" style="position:absolute;margin-left:353.55pt;margin-top:13pt;width:126pt;height:2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yJa9agIAAOYEAAAOAAAAZHJzL2Uyb0RvYy54bWysVMFu2zAMvQ/YPwi6r3aatOuCOkXWIsOA oC2QDj0rstwYkUVNUmJnX78nOUmzdqdhPaiUST2Sj4+5vukazbbK+ZpMwQdnOWfKSCpr81LwH0+z T1ec+SBMKTQZVfCd8vxm8vHDdWvH6pxWpEvlGECMH7e24KsQ7DjLvFypRvgzssrAWZFrRMDVvWSl Ey3QG52d5/ll1pIrrSOpvMfXu97JJwm/qpQMD1XlVWC64KgtpNOlcxnPbHItxi9O2FUt92WIf6ii EbVB0iPUnQiCbVz9DqqppSNPVTiT1GRUVbVUqQd0M8jfdLNYCatSLyDH2yNN/v/Byvvto2N1WXAM yogGI3pSax+IabFZC8+uIkWt9WNELixiQ/eVOow6tevtnOTaIyQ7iekfeERHSrrKNfE/mmV4iCns jsyrLjAZ0S7zHOPkTMI3HCY7gr6+ts6Hb4oaFo2CO0w2VSC2cx/60ENITOZJ1+Ws1jpddv5WO7YV EAG0U1LL0Z4P+FjwWfqLXSLbH8+0YW3BL4cXed/rKWTMdcRcaiHX7xGAp03Mr5IQ93VGnnpqohW6 ZZfoHw0PRC+p3IFnR71YvZWzGtnmKPhROKgTNGHjwgOOShNKpL3F2Yrcr799j/EQDbyctVB7wf3P jXAKPHw3kNOXwWgU1yNdRhefz3Fxp57lqcdsmlsClwPstpXJjPFBH8zKUfOMxZzGrHAJI5G74OFg 3oZ+B7HYUk2nKQgLYUWYm4WVB3lFlp+6Z+HsfuwBgrmnw16I8Zvp97GRckPTTaCqTtKIRPes7nWK ZUrj3i9+3NbTe4p6/Xma/AYAAP//AwBQSwMEFAAGAAgAAAAhALbj4/3fAAAACQEAAA8AAABkcnMv ZG93bnJldi54bWxMj81OwzAQhO9IvIO1SNyo3aL+JMSpSiUEnCoKEuLmxNskSryOYjcNb89yguPO fJqdybaT68SIQ2g8aZjPFAik0tuGKg0f7093GxAhGrKm84QavjHANr++ykxq/YXecDzGSnAIhdRo qGPsUylDWaMzYeZ7JPZOfnAm8jlU0g7mwuGukwulVtKZhvhDbXrc11i2x7PTsDu8Fi+hvD+Ntt3j 8+dj3yZfS61vb6bdA4iIU/yD4bc+V4ecOxX+TDaITsNareeMaliseBMDyTJhoWBno0Dmmfy/IP8B AAD//wMAUEsBAi0AFAAGAAgAAAAhALaDOJL+AAAA4QEAABMAAAAAAAAAAAAAAAAAAAAAAFtDb250 ZW50X1R5cGVzXS54bWxQSwECLQAUAAYACAAAACEAOP0h/9YAAACUAQAACwAAAAAAAAAAAAAAAAAv AQAAX3JlbHMvLnJlbHNQSwECLQAUAAYACAAAACEAvciWvWoCAADmBAAADgAAAAAAAAAAAAAAAAAu AgAAZHJzL2Uyb0RvYy54bWxQSwECLQAUAAYACAAAACEAtuPj/d8AAAAJAQAADwAAAAAAAAAAAAAA AADEBAAAZHJzL2Rvd25yZXYueG1sUEsFBgAAAAAEAAQA8wAAANAFAAAAAA== " fillcolor="window" strokeweight=".5pt">
                <v:path arrowok="t"/>
                <v:textbox>
                  <w:txbxContent>
                    <w:p w14:paraId="0C20BF24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CD710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4F840D" wp14:editId="6E89D7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7" name="Teksto lauk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51921B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840D" id="Teksto laukas 7" o:spid="_x0000_s1070" type="#_x0000_t202" style="position:absolute;margin-left:.75pt;margin-top:2.65pt;width:270.75pt;height:24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A6L9bAIAAOYEAAAOAAAAZHJzL2Uyb0RvYy54bWysVN1v2jAQf5+0/8Hy+wjho7RRQ8VaMU1C bSWY+nw4TolwfJ5tSNhfv7MDlLV7msaDOfu+f/e73N61tWJ7aV2FOudpr8+Z1AKLSr/m/Mdq/uWa M+dBF6BQy5wfpON308+fbhuTyQFuUBXSMgqiXdaYnG+8N1mSOLGRNbgeGqlJWaKtwdPVviaFhYai 1yoZ9PtXSYO2MBaFdI5eHzoln8b4ZSmFfypLJz1TOafafDxtPNfhTKa3kL1aMJtKHMuAf6iihkpT 0nOoB/DAdrb6EKquhEWHpe8JrBMsy0rI2AN1k/bfdbPcgJGxFwLHmTNM7v+FFY/7Z8uqIucTzjTU NKKV3DqPTMFuC45NAkSNcRlZLg3Z+vYrtjTq2K4zCxRbRybJhU3n4Mg6QNKWtg7/1CwjR5rC4Yy8 bD0T9DgcDa/HgzFngnTDNE3HcTTJm7exzn+TWLMg5NzSZGMFsF84H/JDdjIJyRyqqphXSsXLwd0r y/ZAJCDuFNhwas95esz5PP5ClxTiDzelWZPzqyHV8iFkyHWOuVYgth8jUDylg6eMRDzWGXDqoAmS b9dthH80OgG9xuJAOFvsyOqMmFeUbUEFP4MldhKCtHH+iY5SIZWIR4mzDdpff3sP9kQa0nLWENtz 7n7uwErC4bsmOt2ko1FYj3gZjScDuthLzfpSo3f1PRKWKe22EVEM9l6dxNJi/UKLOQtZSQVaUO6c +5N477sdpMUWcjaLRrQQBvxCL4040SugvGpfwJrj2D0R5hFPewHZu+l3tgFyjbOdx7KK1AhAd6ge eUrLFMd9XPywrZf3aPX2eZr+Bg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AmA6L9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5F51921B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63CC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55D83A9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(projekto vadovo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ab/>
        <w:t>(parašas)</w:t>
      </w:r>
    </w:p>
    <w:p w14:paraId="634B7BA7" w14:textId="77777777" w:rsidR="00AD08B3" w:rsidRPr="00CE4F49" w:rsidRDefault="00AD08B3" w:rsidP="00AD08B3">
      <w:pPr>
        <w:rPr>
          <w:szCs w:val="24"/>
        </w:rPr>
      </w:pPr>
    </w:p>
    <w:p w14:paraId="2331A52F" w14:textId="7FB062C3" w:rsidR="00180709" w:rsidRPr="00AD08B3" w:rsidRDefault="00180709" w:rsidP="00AD08B3"/>
    <w:sectPr w:rsidR="00180709" w:rsidRPr="00AD08B3" w:rsidSect="007C387C">
      <w:headerReference w:type="default" r:id="rId12"/>
      <w:footerReference w:type="default" r:id="rId13"/>
      <w:footerReference w:type="first" r:id="rId14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D4CFA" w14:textId="77777777" w:rsidR="00A815BE" w:rsidRDefault="00A815BE">
      <w:r>
        <w:separator/>
      </w:r>
    </w:p>
  </w:endnote>
  <w:endnote w:type="continuationSeparator" w:id="0">
    <w:p w14:paraId="6DA8CB86" w14:textId="77777777" w:rsidR="00A815BE" w:rsidRDefault="00A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swiss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20096" w14:textId="77777777" w:rsidR="00AD08B3" w:rsidRDefault="00AD08B3" w:rsidP="00BE4566">
    <w:pPr>
      <w:tabs>
        <w:tab w:val="left" w:pos="8445"/>
      </w:tabs>
    </w:pPr>
    <w:r>
      <w:tab/>
    </w:r>
  </w:p>
  <w:p w14:paraId="3C7D3C48" w14:textId="77777777" w:rsidR="00AD08B3" w:rsidRDefault="00AD08B3"/>
  <w:p w14:paraId="2B7E5C11" w14:textId="77777777" w:rsidR="00AD08B3" w:rsidRDefault="00AD08B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0B82C" w14:textId="77777777" w:rsidR="00AD08B3" w:rsidRDefault="00AD08B3" w:rsidP="00DD20B8">
    <w:pPr>
      <w:pStyle w:val="Porat"/>
    </w:pPr>
  </w:p>
  <w:p w14:paraId="4D064DA5" w14:textId="77777777" w:rsidR="00AD08B3" w:rsidRDefault="00AD08B3" w:rsidP="00DD20B8">
    <w:pPr>
      <w:pStyle w:val="Porat"/>
    </w:pPr>
  </w:p>
  <w:p w14:paraId="05DD8EBC" w14:textId="77777777" w:rsidR="00AD08B3" w:rsidRDefault="00AD08B3" w:rsidP="00DD20B8">
    <w:pPr>
      <w:pStyle w:val="Porat"/>
    </w:pPr>
  </w:p>
  <w:p w14:paraId="1FB962F8" w14:textId="77777777" w:rsidR="00AD08B3" w:rsidRDefault="00AD08B3" w:rsidP="00DD20B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1A581" w14:textId="77777777" w:rsidR="002902B1" w:rsidRDefault="002902B1" w:rsidP="00BE4566">
    <w:pPr>
      <w:tabs>
        <w:tab w:val="left" w:pos="8445"/>
      </w:tabs>
    </w:pPr>
    <w:r>
      <w:tab/>
    </w:r>
  </w:p>
  <w:p w14:paraId="2331A582" w14:textId="77777777" w:rsidR="002902B1" w:rsidRDefault="002902B1"/>
  <w:p w14:paraId="2331A583" w14:textId="77777777" w:rsidR="002902B1" w:rsidRDefault="002902B1">
    <w:pPr>
      <w:pStyle w:val="Porat"/>
      <w:rPr>
        <w:rFonts w:ascii="HelveticaLT" w:hAnsi="HelveticaLT"/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1A584" w14:textId="77777777" w:rsidR="002902B1" w:rsidRDefault="002902B1" w:rsidP="00DD20B8">
    <w:pPr>
      <w:pStyle w:val="Porat"/>
    </w:pPr>
  </w:p>
  <w:p w14:paraId="2331A585" w14:textId="77777777" w:rsidR="002902B1" w:rsidRDefault="002902B1" w:rsidP="00DD20B8">
    <w:pPr>
      <w:pStyle w:val="Porat"/>
    </w:pPr>
  </w:p>
  <w:p w14:paraId="2331A586" w14:textId="77777777" w:rsidR="002902B1" w:rsidRDefault="002902B1" w:rsidP="00DD20B8">
    <w:pPr>
      <w:pStyle w:val="Porat"/>
    </w:pPr>
  </w:p>
  <w:p w14:paraId="2331A587" w14:textId="77777777" w:rsidR="002902B1" w:rsidRDefault="002902B1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F1F67" w14:textId="77777777" w:rsidR="00A815BE" w:rsidRDefault="00A815BE">
      <w:r>
        <w:separator/>
      </w:r>
    </w:p>
  </w:footnote>
  <w:footnote w:type="continuationSeparator" w:id="0">
    <w:p w14:paraId="08A53AA2" w14:textId="77777777" w:rsidR="00A815BE" w:rsidRDefault="00A8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277027"/>
      <w:docPartObj>
        <w:docPartGallery w:val="Page Numbers (Top of Page)"/>
        <w:docPartUnique/>
      </w:docPartObj>
    </w:sdtPr>
    <w:sdtEndPr/>
    <w:sdtContent>
      <w:p w14:paraId="1C5D417F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8</w:t>
        </w:r>
        <w:r>
          <w:fldChar w:fldCharType="end"/>
        </w:r>
      </w:p>
    </w:sdtContent>
  </w:sdt>
  <w:p w14:paraId="40A6760F" w14:textId="77777777" w:rsidR="00AD08B3" w:rsidRDefault="00AD08B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2423782"/>
      <w:docPartObj>
        <w:docPartGallery w:val="Page Numbers (Top of Page)"/>
        <w:docPartUnique/>
      </w:docPartObj>
    </w:sdtPr>
    <w:sdtEndPr/>
    <w:sdtContent>
      <w:p w14:paraId="6017982C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10</w:t>
        </w:r>
        <w:r>
          <w:fldChar w:fldCharType="end"/>
        </w:r>
      </w:p>
    </w:sdtContent>
  </w:sdt>
  <w:p w14:paraId="0435BE5C" w14:textId="77777777" w:rsidR="00AD08B3" w:rsidRDefault="00AD08B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1894259"/>
      <w:docPartObj>
        <w:docPartGallery w:val="Page Numbers (Top of Page)"/>
        <w:docPartUnique/>
      </w:docPartObj>
    </w:sdtPr>
    <w:sdtEndPr/>
    <w:sdtContent>
      <w:p w14:paraId="2331A57F" w14:textId="77777777" w:rsidR="002902B1" w:rsidRDefault="002902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13</w:t>
        </w:r>
        <w:r>
          <w:fldChar w:fldCharType="end"/>
        </w:r>
      </w:p>
    </w:sdtContent>
  </w:sdt>
  <w:p w14:paraId="2331A580" w14:textId="77777777" w:rsidR="002902B1" w:rsidRDefault="002902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5750"/>
    <w:multiLevelType w:val="hybridMultilevel"/>
    <w:tmpl w:val="750E173E"/>
    <w:lvl w:ilvl="0" w:tplc="0052BD9A">
      <w:start w:val="1"/>
      <w:numFmt w:val="upperLetter"/>
      <w:lvlText w:val="%1."/>
      <w:lvlJc w:val="left"/>
      <w:pPr>
        <w:ind w:left="59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660" w:hanging="360"/>
      </w:pPr>
    </w:lvl>
    <w:lvl w:ilvl="2" w:tplc="0427001B" w:tentative="1">
      <w:start w:val="1"/>
      <w:numFmt w:val="lowerRoman"/>
      <w:lvlText w:val="%3."/>
      <w:lvlJc w:val="right"/>
      <w:pPr>
        <w:ind w:left="7380" w:hanging="180"/>
      </w:pPr>
    </w:lvl>
    <w:lvl w:ilvl="3" w:tplc="0427000F" w:tentative="1">
      <w:start w:val="1"/>
      <w:numFmt w:val="decimal"/>
      <w:lvlText w:val="%4."/>
      <w:lvlJc w:val="left"/>
      <w:pPr>
        <w:ind w:left="8100" w:hanging="360"/>
      </w:pPr>
    </w:lvl>
    <w:lvl w:ilvl="4" w:tplc="04270019" w:tentative="1">
      <w:start w:val="1"/>
      <w:numFmt w:val="lowerLetter"/>
      <w:lvlText w:val="%5."/>
      <w:lvlJc w:val="left"/>
      <w:pPr>
        <w:ind w:left="8820" w:hanging="360"/>
      </w:pPr>
    </w:lvl>
    <w:lvl w:ilvl="5" w:tplc="0427001B" w:tentative="1">
      <w:start w:val="1"/>
      <w:numFmt w:val="lowerRoman"/>
      <w:lvlText w:val="%6."/>
      <w:lvlJc w:val="right"/>
      <w:pPr>
        <w:ind w:left="9540" w:hanging="180"/>
      </w:pPr>
    </w:lvl>
    <w:lvl w:ilvl="6" w:tplc="0427000F" w:tentative="1">
      <w:start w:val="1"/>
      <w:numFmt w:val="decimal"/>
      <w:lvlText w:val="%7."/>
      <w:lvlJc w:val="left"/>
      <w:pPr>
        <w:ind w:left="10260" w:hanging="360"/>
      </w:pPr>
    </w:lvl>
    <w:lvl w:ilvl="7" w:tplc="04270019" w:tentative="1">
      <w:start w:val="1"/>
      <w:numFmt w:val="lowerLetter"/>
      <w:lvlText w:val="%8."/>
      <w:lvlJc w:val="left"/>
      <w:pPr>
        <w:ind w:left="10980" w:hanging="360"/>
      </w:pPr>
    </w:lvl>
    <w:lvl w:ilvl="8" w:tplc="0427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BB70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DF2A92"/>
    <w:multiLevelType w:val="multilevel"/>
    <w:tmpl w:val="A06CD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D92F81"/>
    <w:multiLevelType w:val="hybridMultilevel"/>
    <w:tmpl w:val="5834552A"/>
    <w:lvl w:ilvl="0" w:tplc="52307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2140492630">
    <w:abstractNumId w:val="4"/>
  </w:num>
  <w:num w:numId="2" w16cid:durableId="1008405126">
    <w:abstractNumId w:val="7"/>
  </w:num>
  <w:num w:numId="3" w16cid:durableId="1641879941">
    <w:abstractNumId w:val="1"/>
  </w:num>
  <w:num w:numId="4" w16cid:durableId="1280257019">
    <w:abstractNumId w:val="6"/>
  </w:num>
  <w:num w:numId="5" w16cid:durableId="556666670">
    <w:abstractNumId w:val="3"/>
  </w:num>
  <w:num w:numId="6" w16cid:durableId="1040935525">
    <w:abstractNumId w:val="0"/>
  </w:num>
  <w:num w:numId="7" w16cid:durableId="1928154130">
    <w:abstractNumId w:val="2"/>
  </w:num>
  <w:num w:numId="8" w16cid:durableId="1963880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65C2"/>
    <w:rsid w:val="0002192F"/>
    <w:rsid w:val="000504EB"/>
    <w:rsid w:val="0005169C"/>
    <w:rsid w:val="00062E91"/>
    <w:rsid w:val="00075594"/>
    <w:rsid w:val="00075D5A"/>
    <w:rsid w:val="00076448"/>
    <w:rsid w:val="000811E1"/>
    <w:rsid w:val="000978FC"/>
    <w:rsid w:val="000E080C"/>
    <w:rsid w:val="000E5933"/>
    <w:rsid w:val="000E7131"/>
    <w:rsid w:val="00101F07"/>
    <w:rsid w:val="00124B60"/>
    <w:rsid w:val="00132ABE"/>
    <w:rsid w:val="00147B56"/>
    <w:rsid w:val="00151FC3"/>
    <w:rsid w:val="00153B94"/>
    <w:rsid w:val="0015568D"/>
    <w:rsid w:val="0016789D"/>
    <w:rsid w:val="00175253"/>
    <w:rsid w:val="00180709"/>
    <w:rsid w:val="001A402C"/>
    <w:rsid w:val="001B1FE3"/>
    <w:rsid w:val="001C63E5"/>
    <w:rsid w:val="001D1AC1"/>
    <w:rsid w:val="001D3CB6"/>
    <w:rsid w:val="001D7815"/>
    <w:rsid w:val="001E4DFD"/>
    <w:rsid w:val="001F7914"/>
    <w:rsid w:val="0020204A"/>
    <w:rsid w:val="00206FC7"/>
    <w:rsid w:val="00217C1B"/>
    <w:rsid w:val="0023417F"/>
    <w:rsid w:val="00234FD8"/>
    <w:rsid w:val="0024706D"/>
    <w:rsid w:val="002526D2"/>
    <w:rsid w:val="002630A9"/>
    <w:rsid w:val="002658A0"/>
    <w:rsid w:val="00276412"/>
    <w:rsid w:val="00285498"/>
    <w:rsid w:val="002902B1"/>
    <w:rsid w:val="0029132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5FE7"/>
    <w:rsid w:val="002F7001"/>
    <w:rsid w:val="00303346"/>
    <w:rsid w:val="00312A5C"/>
    <w:rsid w:val="00325CF1"/>
    <w:rsid w:val="00327A94"/>
    <w:rsid w:val="00337555"/>
    <w:rsid w:val="003524C7"/>
    <w:rsid w:val="00355495"/>
    <w:rsid w:val="00355EE8"/>
    <w:rsid w:val="00392558"/>
    <w:rsid w:val="0039707D"/>
    <w:rsid w:val="003A3559"/>
    <w:rsid w:val="003D113C"/>
    <w:rsid w:val="003D1995"/>
    <w:rsid w:val="003D412D"/>
    <w:rsid w:val="003D6535"/>
    <w:rsid w:val="003D706E"/>
    <w:rsid w:val="003E302D"/>
    <w:rsid w:val="003E58F0"/>
    <w:rsid w:val="003F3684"/>
    <w:rsid w:val="004014AB"/>
    <w:rsid w:val="004100D4"/>
    <w:rsid w:val="00420850"/>
    <w:rsid w:val="00421D43"/>
    <w:rsid w:val="004376E8"/>
    <w:rsid w:val="0045519B"/>
    <w:rsid w:val="004564CD"/>
    <w:rsid w:val="00464BB1"/>
    <w:rsid w:val="00480D2E"/>
    <w:rsid w:val="00482E69"/>
    <w:rsid w:val="004849ED"/>
    <w:rsid w:val="0049756C"/>
    <w:rsid w:val="004A1D2B"/>
    <w:rsid w:val="004A3610"/>
    <w:rsid w:val="004B2AA2"/>
    <w:rsid w:val="004C07E0"/>
    <w:rsid w:val="004C690A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2437"/>
    <w:rsid w:val="00595F80"/>
    <w:rsid w:val="005A0521"/>
    <w:rsid w:val="005B1469"/>
    <w:rsid w:val="005B727C"/>
    <w:rsid w:val="005C41AC"/>
    <w:rsid w:val="005C605B"/>
    <w:rsid w:val="005E0B34"/>
    <w:rsid w:val="005F44E3"/>
    <w:rsid w:val="005F4C11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5F7F"/>
    <w:rsid w:val="006508BD"/>
    <w:rsid w:val="00655408"/>
    <w:rsid w:val="00655E6A"/>
    <w:rsid w:val="00662FB1"/>
    <w:rsid w:val="0068030A"/>
    <w:rsid w:val="006934B5"/>
    <w:rsid w:val="006A18D5"/>
    <w:rsid w:val="006B0BC0"/>
    <w:rsid w:val="006B7B67"/>
    <w:rsid w:val="006D107B"/>
    <w:rsid w:val="006D6344"/>
    <w:rsid w:val="006D7A59"/>
    <w:rsid w:val="00701945"/>
    <w:rsid w:val="007129E5"/>
    <w:rsid w:val="007359F5"/>
    <w:rsid w:val="00740946"/>
    <w:rsid w:val="007438B9"/>
    <w:rsid w:val="00743B7D"/>
    <w:rsid w:val="007452C6"/>
    <w:rsid w:val="00780E8C"/>
    <w:rsid w:val="00785145"/>
    <w:rsid w:val="00793437"/>
    <w:rsid w:val="00795535"/>
    <w:rsid w:val="00796E6A"/>
    <w:rsid w:val="007978F3"/>
    <w:rsid w:val="007A38DC"/>
    <w:rsid w:val="007C387C"/>
    <w:rsid w:val="007D3F07"/>
    <w:rsid w:val="007E2B12"/>
    <w:rsid w:val="007E49C9"/>
    <w:rsid w:val="007F1F9E"/>
    <w:rsid w:val="007F2ABF"/>
    <w:rsid w:val="007F3F25"/>
    <w:rsid w:val="00801DD2"/>
    <w:rsid w:val="00811E67"/>
    <w:rsid w:val="00820CE9"/>
    <w:rsid w:val="008212D1"/>
    <w:rsid w:val="0085218E"/>
    <w:rsid w:val="008608CB"/>
    <w:rsid w:val="0086111D"/>
    <w:rsid w:val="008622B4"/>
    <w:rsid w:val="00863E03"/>
    <w:rsid w:val="00874911"/>
    <w:rsid w:val="00876E15"/>
    <w:rsid w:val="0088367B"/>
    <w:rsid w:val="00883F12"/>
    <w:rsid w:val="0089380C"/>
    <w:rsid w:val="00895637"/>
    <w:rsid w:val="008A08B3"/>
    <w:rsid w:val="008A2000"/>
    <w:rsid w:val="008A45FF"/>
    <w:rsid w:val="008A78B4"/>
    <w:rsid w:val="008B28AB"/>
    <w:rsid w:val="008B3D51"/>
    <w:rsid w:val="008D655A"/>
    <w:rsid w:val="008D7F28"/>
    <w:rsid w:val="008F1635"/>
    <w:rsid w:val="008F62A9"/>
    <w:rsid w:val="00901A3A"/>
    <w:rsid w:val="009111D4"/>
    <w:rsid w:val="00916D5D"/>
    <w:rsid w:val="0093027C"/>
    <w:rsid w:val="00931ACB"/>
    <w:rsid w:val="00942B11"/>
    <w:rsid w:val="00956EFA"/>
    <w:rsid w:val="00976276"/>
    <w:rsid w:val="00983960"/>
    <w:rsid w:val="0099046B"/>
    <w:rsid w:val="00990645"/>
    <w:rsid w:val="00994160"/>
    <w:rsid w:val="009A20C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3E51"/>
    <w:rsid w:val="00A11511"/>
    <w:rsid w:val="00A304A8"/>
    <w:rsid w:val="00A3474A"/>
    <w:rsid w:val="00A36213"/>
    <w:rsid w:val="00A37460"/>
    <w:rsid w:val="00A55FA2"/>
    <w:rsid w:val="00A562AA"/>
    <w:rsid w:val="00A57683"/>
    <w:rsid w:val="00A72F74"/>
    <w:rsid w:val="00A804F1"/>
    <w:rsid w:val="00A815BE"/>
    <w:rsid w:val="00A81759"/>
    <w:rsid w:val="00A83444"/>
    <w:rsid w:val="00A84DDD"/>
    <w:rsid w:val="00A90AC8"/>
    <w:rsid w:val="00A9331B"/>
    <w:rsid w:val="00A97838"/>
    <w:rsid w:val="00AB02B7"/>
    <w:rsid w:val="00AB0E39"/>
    <w:rsid w:val="00AB1547"/>
    <w:rsid w:val="00AD08B3"/>
    <w:rsid w:val="00AD3E4E"/>
    <w:rsid w:val="00AD778C"/>
    <w:rsid w:val="00B028A6"/>
    <w:rsid w:val="00B05FC9"/>
    <w:rsid w:val="00B14AEE"/>
    <w:rsid w:val="00B16D40"/>
    <w:rsid w:val="00B408ED"/>
    <w:rsid w:val="00B44F79"/>
    <w:rsid w:val="00B52FFC"/>
    <w:rsid w:val="00B61A88"/>
    <w:rsid w:val="00B6518B"/>
    <w:rsid w:val="00B664FD"/>
    <w:rsid w:val="00B83E18"/>
    <w:rsid w:val="00B92EBF"/>
    <w:rsid w:val="00BA2CB1"/>
    <w:rsid w:val="00BA458B"/>
    <w:rsid w:val="00BA6812"/>
    <w:rsid w:val="00BB0318"/>
    <w:rsid w:val="00BB130F"/>
    <w:rsid w:val="00BB60F8"/>
    <w:rsid w:val="00BB6886"/>
    <w:rsid w:val="00BC09CE"/>
    <w:rsid w:val="00BD5C3A"/>
    <w:rsid w:val="00BE4566"/>
    <w:rsid w:val="00BF06D7"/>
    <w:rsid w:val="00BF0A1B"/>
    <w:rsid w:val="00C008EA"/>
    <w:rsid w:val="00C070E6"/>
    <w:rsid w:val="00C13EA5"/>
    <w:rsid w:val="00C14F8B"/>
    <w:rsid w:val="00C40FD3"/>
    <w:rsid w:val="00C420AA"/>
    <w:rsid w:val="00C429D2"/>
    <w:rsid w:val="00C52416"/>
    <w:rsid w:val="00C71F70"/>
    <w:rsid w:val="00C72861"/>
    <w:rsid w:val="00C72CB4"/>
    <w:rsid w:val="00C75F05"/>
    <w:rsid w:val="00C9091E"/>
    <w:rsid w:val="00CB27E5"/>
    <w:rsid w:val="00CC23E4"/>
    <w:rsid w:val="00CC5B6A"/>
    <w:rsid w:val="00CD5CCA"/>
    <w:rsid w:val="00CE1C5C"/>
    <w:rsid w:val="00CE4F49"/>
    <w:rsid w:val="00CF4026"/>
    <w:rsid w:val="00CF6980"/>
    <w:rsid w:val="00D16849"/>
    <w:rsid w:val="00D2313E"/>
    <w:rsid w:val="00D25AF1"/>
    <w:rsid w:val="00D25F2C"/>
    <w:rsid w:val="00D33742"/>
    <w:rsid w:val="00D558F1"/>
    <w:rsid w:val="00D625ED"/>
    <w:rsid w:val="00D673D2"/>
    <w:rsid w:val="00D679FC"/>
    <w:rsid w:val="00DB5818"/>
    <w:rsid w:val="00DC2258"/>
    <w:rsid w:val="00DC75E0"/>
    <w:rsid w:val="00DD20B8"/>
    <w:rsid w:val="00DE0D95"/>
    <w:rsid w:val="00E00B4D"/>
    <w:rsid w:val="00E21A77"/>
    <w:rsid w:val="00E24B67"/>
    <w:rsid w:val="00E34BFA"/>
    <w:rsid w:val="00E429EE"/>
    <w:rsid w:val="00E60928"/>
    <w:rsid w:val="00E6329A"/>
    <w:rsid w:val="00E640AD"/>
    <w:rsid w:val="00E73C7C"/>
    <w:rsid w:val="00E81C99"/>
    <w:rsid w:val="00E874D4"/>
    <w:rsid w:val="00E9055A"/>
    <w:rsid w:val="00E94693"/>
    <w:rsid w:val="00E94E7A"/>
    <w:rsid w:val="00EA0908"/>
    <w:rsid w:val="00EA2453"/>
    <w:rsid w:val="00EA6A5E"/>
    <w:rsid w:val="00EB01E1"/>
    <w:rsid w:val="00EC4DFC"/>
    <w:rsid w:val="00EC4E26"/>
    <w:rsid w:val="00ED6339"/>
    <w:rsid w:val="00EF287A"/>
    <w:rsid w:val="00F0681D"/>
    <w:rsid w:val="00F27CD0"/>
    <w:rsid w:val="00F43577"/>
    <w:rsid w:val="00F47074"/>
    <w:rsid w:val="00F51B6C"/>
    <w:rsid w:val="00F83894"/>
    <w:rsid w:val="00F83E75"/>
    <w:rsid w:val="00F86B18"/>
    <w:rsid w:val="00F9348D"/>
    <w:rsid w:val="00F97C2A"/>
    <w:rsid w:val="00FA5FAE"/>
    <w:rsid w:val="00FB6C36"/>
    <w:rsid w:val="00FB6D1B"/>
    <w:rsid w:val="00FC1FBA"/>
    <w:rsid w:val="00FD6215"/>
    <w:rsid w:val="00FD7127"/>
    <w:rsid w:val="00FE4E52"/>
    <w:rsid w:val="00FF6BC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331A26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13</Pages>
  <Words>1897</Words>
  <Characters>13999</Characters>
  <Application>Microsoft Office Word</Application>
  <DocSecurity>4</DocSecurity>
  <Lines>116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2024-11-13T08:58:00Z</dcterms:created>
  <dcterms:modified xsi:type="dcterms:W3CDTF">2024-11-13T08:58:00Z</dcterms:modified>
</cp:coreProperties>
</file>