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5" w14:textId="77777777" w:rsidR="005C41AC" w:rsidRPr="00094607" w:rsidRDefault="005C41AC" w:rsidP="00571BF3">
      <w:pPr>
        <w:keepNext/>
        <w:jc w:val="center"/>
        <w:outlineLvl w:val="1"/>
      </w:pPr>
    </w:p>
    <w:p w14:paraId="324EEEA6" w14:textId="77777777" w:rsidR="005C41AC" w:rsidRPr="00094607" w:rsidRDefault="005C41AC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2024 m. lapkričio 8 d.</w:t>
      </w:r>
      <w:r w:rsidRPr="00094607">
        <w:rPr>
          <w:rStyle w:val="Style3"/>
        </w:rPr>
        <w:fldChar w:fldCharType="end"/>
      </w:r>
      <w:bookmarkEnd w:id="0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TSP-543</w:t>
      </w:r>
      <w:r w:rsidRPr="00094607">
        <w:fldChar w:fldCharType="end"/>
      </w:r>
      <w:bookmarkEnd w:id="1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45E9F02D" w14:textId="77777777" w:rsidR="002D06FB" w:rsidRPr="00094607" w:rsidRDefault="002D06FB" w:rsidP="0040699B">
      <w:pPr>
        <w:jc w:val="center"/>
      </w:pPr>
    </w:p>
    <w:p w14:paraId="34C38221" w14:textId="3FC9E7C4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>, 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 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3722A055" w14:textId="68CE45D0" w:rsidR="00605056" w:rsidRPr="00094607" w:rsidRDefault="002E4261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</w:t>
      </w:r>
      <w:r w:rsidR="00512A4B" w:rsidRPr="00094607">
        <w:rPr>
          <w:szCs w:val="24"/>
        </w:rPr>
        <w:t xml:space="preserve"> (toliau – sąrašas)</w:t>
      </w:r>
      <w:r w:rsidRPr="00094607">
        <w:rPr>
          <w:szCs w:val="24"/>
        </w:rPr>
        <w:t>, patvirtintą Panevėžio miesto savivaldybės tarybos 2014 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taip:</w:t>
      </w:r>
    </w:p>
    <w:p w14:paraId="6A9821AC" w14:textId="558E4DE8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 xml:space="preserve">į sąrašą įtraukti nekilnojamąjį turtą, kurio bendra likutinė vertė </w:t>
      </w:r>
      <w:r w:rsidR="003F0C5F">
        <w:rPr>
          <w:szCs w:val="24"/>
        </w:rPr>
        <w:t>2024</w:t>
      </w:r>
      <w:r w:rsidRPr="00D17E70">
        <w:rPr>
          <w:szCs w:val="24"/>
        </w:rPr>
        <w:t xml:space="preserve"> m. </w:t>
      </w:r>
      <w:r w:rsidR="006670DC">
        <w:rPr>
          <w:szCs w:val="24"/>
        </w:rPr>
        <w:t>spalio 31</w:t>
      </w:r>
      <w:r w:rsidR="002D06FB">
        <w:rPr>
          <w:szCs w:val="24"/>
        </w:rPr>
        <w:t> </w:t>
      </w:r>
      <w:r w:rsidRPr="00D17E70">
        <w:rPr>
          <w:szCs w:val="24"/>
        </w:rPr>
        <w:t>d.</w:t>
      </w:r>
      <w:r w:rsidR="002D06FB">
        <w:rPr>
          <w:szCs w:val="24"/>
        </w:rPr>
        <w:t> </w:t>
      </w:r>
      <w:r w:rsidRPr="00D17E70">
        <w:rPr>
          <w:szCs w:val="24"/>
        </w:rPr>
        <w:t>–</w:t>
      </w:r>
      <w:r w:rsidRPr="00094607">
        <w:rPr>
          <w:szCs w:val="24"/>
        </w:rPr>
        <w:t xml:space="preserve"> </w:t>
      </w:r>
      <w:r w:rsidR="006670DC">
        <w:rPr>
          <w:szCs w:val="24"/>
        </w:rPr>
        <w:t>0,56</w:t>
      </w:r>
      <w:r w:rsidRPr="00094607">
        <w:rPr>
          <w:szCs w:val="24"/>
        </w:rPr>
        <w:t xml:space="preserve"> Eur (1 priedas);</w:t>
      </w:r>
    </w:p>
    <w:p w14:paraId="5ABB43E7" w14:textId="2084E1AB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iš sąrašo išbraukti viešame aukcione parduotą nekilnojamąjį turtą (2 priedas).</w:t>
      </w:r>
    </w:p>
    <w:p w14:paraId="324EEEB0" w14:textId="391386B4" w:rsidR="00A85659" w:rsidRPr="00094607" w:rsidRDefault="005728A3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094607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1383C43E" w14:textId="77777777" w:rsidR="0097797D" w:rsidRPr="00094607" w:rsidRDefault="0097797D" w:rsidP="002D0B3C">
      <w:pPr>
        <w:jc w:val="both"/>
        <w:rPr>
          <w:szCs w:val="24"/>
        </w:rPr>
      </w:pPr>
    </w:p>
    <w:p w14:paraId="7F496886" w14:textId="77777777" w:rsidR="006670DC" w:rsidRDefault="006670DC" w:rsidP="006670DC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p w14:paraId="5B323548" w14:textId="3032F1A9" w:rsidR="002E4261" w:rsidRPr="00094607" w:rsidRDefault="002E4261">
      <w:pPr>
        <w:rPr>
          <w:rFonts w:eastAsia="Calibri"/>
          <w:szCs w:val="24"/>
        </w:rPr>
      </w:pPr>
      <w:r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7481FE9B" w:rsidR="00886EA8" w:rsidRPr="00094607" w:rsidRDefault="003F3F2C" w:rsidP="00886EA8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886EA8"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  <w:shd w:val="clear" w:color="auto" w:fill="auto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  <w:shd w:val="clear" w:color="auto" w:fill="auto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  <w:shd w:val="clear" w:color="auto" w:fill="auto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  <w:shd w:val="clear" w:color="auto" w:fill="auto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  <w:shd w:val="clear" w:color="auto" w:fill="auto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0D2CF235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Eur</w:t>
            </w:r>
          </w:p>
        </w:tc>
      </w:tr>
      <w:tr w:rsidR="00CE22A4" w:rsidRPr="00094607" w14:paraId="19F27103" w14:textId="77777777" w:rsidTr="003F0C5F">
        <w:tc>
          <w:tcPr>
            <w:tcW w:w="335" w:type="pct"/>
          </w:tcPr>
          <w:p w14:paraId="7D862B30" w14:textId="6E236476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155</w:t>
            </w:r>
            <w:r w:rsidR="00CE22A4" w:rsidRPr="00094607">
              <w:rPr>
                <w:szCs w:val="24"/>
              </w:rPr>
              <w:t>.</w:t>
            </w:r>
          </w:p>
        </w:tc>
        <w:tc>
          <w:tcPr>
            <w:tcW w:w="803" w:type="pct"/>
            <w:shd w:val="clear" w:color="auto" w:fill="auto"/>
          </w:tcPr>
          <w:p w14:paraId="1F33D211" w14:textId="292671B9" w:rsidR="00CE22A4" w:rsidRPr="00094607" w:rsidRDefault="006670DC" w:rsidP="00CE22A4">
            <w:pPr>
              <w:jc w:val="center"/>
            </w:pPr>
            <w:r>
              <w:t>1020342</w:t>
            </w:r>
          </w:p>
        </w:tc>
        <w:tc>
          <w:tcPr>
            <w:tcW w:w="1253" w:type="pct"/>
            <w:shd w:val="clear" w:color="auto" w:fill="auto"/>
          </w:tcPr>
          <w:p w14:paraId="220E92F2" w14:textId="725E0AB8" w:rsidR="00CE22A4" w:rsidRPr="00094607" w:rsidRDefault="006670DC" w:rsidP="00A84D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65/100 gyvenamojo namo (vienbučių paskirties rąstinio pastato dalis, statybos pabaigos metai – 1970, krosninis šildymas)</w:t>
            </w:r>
          </w:p>
        </w:tc>
        <w:tc>
          <w:tcPr>
            <w:tcW w:w="702" w:type="pct"/>
            <w:shd w:val="clear" w:color="auto" w:fill="auto"/>
          </w:tcPr>
          <w:p w14:paraId="24280D4E" w14:textId="25A065D6" w:rsidR="00CE22A4" w:rsidRPr="003F0C5F" w:rsidRDefault="006670DC" w:rsidP="00CE22A4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2793-6003-3015</w:t>
            </w:r>
          </w:p>
        </w:tc>
        <w:tc>
          <w:tcPr>
            <w:tcW w:w="837" w:type="pct"/>
            <w:shd w:val="clear" w:color="auto" w:fill="auto"/>
          </w:tcPr>
          <w:p w14:paraId="2F933670" w14:textId="0B5989FE" w:rsidR="00CE22A4" w:rsidRPr="00094607" w:rsidRDefault="006670DC" w:rsidP="006951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Sietyno g. 7</w:t>
            </w:r>
            <w:r w:rsidR="00AE6B83">
              <w:rPr>
                <w:szCs w:val="24"/>
              </w:rPr>
              <w:t>, Panevėžys</w:t>
            </w:r>
          </w:p>
        </w:tc>
        <w:tc>
          <w:tcPr>
            <w:tcW w:w="482" w:type="pct"/>
            <w:shd w:val="clear" w:color="auto" w:fill="auto"/>
          </w:tcPr>
          <w:p w14:paraId="3D9C3D01" w14:textId="6B9888AA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15,54</w:t>
            </w:r>
          </w:p>
        </w:tc>
        <w:tc>
          <w:tcPr>
            <w:tcW w:w="588" w:type="pct"/>
          </w:tcPr>
          <w:p w14:paraId="2DDD32CB" w14:textId="514A174A" w:rsidR="00CE22A4" w:rsidRPr="00094607" w:rsidRDefault="006670DC" w:rsidP="00CE22A4">
            <w:pPr>
              <w:jc w:val="center"/>
              <w:rPr>
                <w:szCs w:val="24"/>
              </w:rPr>
            </w:pPr>
            <w:r>
              <w:t>0,56</w:t>
            </w:r>
          </w:p>
        </w:tc>
      </w:tr>
      <w:tr w:rsidR="006670DC" w:rsidRPr="00094607" w14:paraId="0C4D0DF6" w14:textId="77777777" w:rsidTr="003F0C5F">
        <w:tc>
          <w:tcPr>
            <w:tcW w:w="335" w:type="pct"/>
          </w:tcPr>
          <w:p w14:paraId="3F553FB1" w14:textId="57D54FE8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156.</w:t>
            </w:r>
          </w:p>
        </w:tc>
        <w:tc>
          <w:tcPr>
            <w:tcW w:w="803" w:type="pct"/>
            <w:shd w:val="clear" w:color="auto" w:fill="auto"/>
          </w:tcPr>
          <w:p w14:paraId="44793EDE" w14:textId="242702E1" w:rsidR="006670DC" w:rsidRPr="00094607" w:rsidRDefault="006670DC" w:rsidP="006670DC">
            <w:pPr>
              <w:jc w:val="center"/>
            </w:pPr>
            <w:r>
              <w:t>1020144</w:t>
            </w:r>
          </w:p>
        </w:tc>
        <w:tc>
          <w:tcPr>
            <w:tcW w:w="1253" w:type="pct"/>
            <w:shd w:val="clear" w:color="auto" w:fill="auto"/>
          </w:tcPr>
          <w:p w14:paraId="7A6DB51E" w14:textId="10C444E9" w:rsidR="006670DC" w:rsidRPr="00094607" w:rsidRDefault="006670DC" w:rsidP="006670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80/100 kiemo statinių (kitos paskirties statinio dalis, statybos pabaigos metai – 1982)</w:t>
            </w:r>
          </w:p>
        </w:tc>
        <w:tc>
          <w:tcPr>
            <w:tcW w:w="702" w:type="pct"/>
            <w:shd w:val="clear" w:color="auto" w:fill="auto"/>
          </w:tcPr>
          <w:p w14:paraId="5DCA445F" w14:textId="499FA270" w:rsidR="006670DC" w:rsidRPr="003F0C5F" w:rsidRDefault="006670DC" w:rsidP="006670DC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2793-6003-3037</w:t>
            </w:r>
          </w:p>
        </w:tc>
        <w:tc>
          <w:tcPr>
            <w:tcW w:w="837" w:type="pct"/>
            <w:shd w:val="clear" w:color="auto" w:fill="auto"/>
          </w:tcPr>
          <w:p w14:paraId="33ADCFBF" w14:textId="3CE48CB5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Sietyno g. 7, Panevėžys</w:t>
            </w:r>
          </w:p>
        </w:tc>
        <w:tc>
          <w:tcPr>
            <w:tcW w:w="482" w:type="pct"/>
            <w:shd w:val="clear" w:color="auto" w:fill="auto"/>
          </w:tcPr>
          <w:p w14:paraId="2E07A70F" w14:textId="1F60C4D6" w:rsidR="006670DC" w:rsidRPr="00094607" w:rsidRDefault="006670DC" w:rsidP="00667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24,91</w:t>
            </w:r>
          </w:p>
        </w:tc>
        <w:tc>
          <w:tcPr>
            <w:tcW w:w="588" w:type="pct"/>
          </w:tcPr>
          <w:p w14:paraId="76A0A7AA" w14:textId="4C554DAA" w:rsidR="006670DC" w:rsidRPr="00094607" w:rsidRDefault="006670DC" w:rsidP="006670DC">
            <w:pPr>
              <w:jc w:val="center"/>
            </w:pPr>
            <w:r>
              <w:t>0,00</w:t>
            </w:r>
          </w:p>
        </w:tc>
      </w:tr>
    </w:tbl>
    <w:p w14:paraId="551AA466" w14:textId="6F32974C" w:rsidR="00CE22A4" w:rsidRPr="00094607" w:rsidRDefault="00CE22A4" w:rsidP="00AE47D5">
      <w:pPr>
        <w:tabs>
          <w:tab w:val="left" w:leader="underscore" w:pos="1701"/>
        </w:tabs>
        <w:rPr>
          <w:szCs w:val="24"/>
        </w:rPr>
      </w:pPr>
    </w:p>
    <w:p w14:paraId="02E31F45" w14:textId="77777777" w:rsidR="00CE22A4" w:rsidRPr="00094607" w:rsidRDefault="00CE22A4">
      <w:pPr>
        <w:rPr>
          <w:szCs w:val="24"/>
        </w:rPr>
      </w:pPr>
      <w:r w:rsidRPr="00094607">
        <w:rPr>
          <w:szCs w:val="24"/>
        </w:rPr>
        <w:br w:type="page"/>
      </w:r>
    </w:p>
    <w:p w14:paraId="02F2B2CC" w14:textId="77777777" w:rsidR="00CE22A4" w:rsidRPr="00094607" w:rsidRDefault="00CE22A4" w:rsidP="00CE22A4">
      <w:pPr>
        <w:tabs>
          <w:tab w:val="left" w:pos="7371"/>
        </w:tabs>
        <w:ind w:firstLine="5387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3C1E22D" w14:textId="0E1872E9" w:rsidR="00CE22A4" w:rsidRPr="00094607" w:rsidRDefault="009C3106" w:rsidP="00CE22A4">
      <w:pPr>
        <w:tabs>
          <w:tab w:val="left" w:pos="7371"/>
        </w:tabs>
        <w:ind w:firstLine="5387"/>
        <w:rPr>
          <w:szCs w:val="24"/>
        </w:rPr>
      </w:pPr>
      <w:r>
        <w:rPr>
          <w:szCs w:val="24"/>
        </w:rPr>
        <w:t xml:space="preserve">                                    </w:t>
      </w:r>
      <w:r w:rsidR="00CE22A4" w:rsidRPr="00094607">
        <w:rPr>
          <w:szCs w:val="24"/>
        </w:rPr>
        <w:t xml:space="preserve">sprendimo Nr.  </w:t>
      </w:r>
    </w:p>
    <w:p w14:paraId="300E9651" w14:textId="77777777" w:rsidR="00CE22A4" w:rsidRPr="00094607" w:rsidRDefault="00CE22A4" w:rsidP="00CE22A4">
      <w:pPr>
        <w:tabs>
          <w:tab w:val="left" w:pos="4773"/>
        </w:tabs>
        <w:ind w:firstLine="5387"/>
        <w:rPr>
          <w:szCs w:val="24"/>
        </w:rPr>
      </w:pPr>
      <w:r w:rsidRPr="00094607">
        <w:rPr>
          <w:szCs w:val="24"/>
        </w:rPr>
        <w:t>2 priedas</w:t>
      </w:r>
    </w:p>
    <w:p w14:paraId="3AA97439" w14:textId="77777777" w:rsidR="00CE22A4" w:rsidRPr="00094607" w:rsidRDefault="00CE22A4" w:rsidP="00CE22A4">
      <w:pPr>
        <w:tabs>
          <w:tab w:val="left" w:leader="underscore" w:pos="1701"/>
        </w:tabs>
        <w:jc w:val="both"/>
        <w:rPr>
          <w:szCs w:val="24"/>
        </w:rPr>
      </w:pPr>
    </w:p>
    <w:p w14:paraId="11DC7D89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NEKILNOJAMASIS TURTAS, IŠBRAUKIAMAS IŠ VIEŠAME AUKCIONE PARDUODAMO PANEVĖŽIO MIESTO SAVIVALDYBĖS NEKILNOJAMOJO TURTO IR KITŲ NEKILNOJAMŲJŲ DAIKTŲ</w:t>
      </w:r>
    </w:p>
    <w:p w14:paraId="52C8A78B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SĄRAŠO</w:t>
      </w:r>
    </w:p>
    <w:p w14:paraId="76D050DD" w14:textId="54D10186" w:rsidR="00CE22A4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723"/>
        <w:gridCol w:w="2638"/>
        <w:gridCol w:w="1488"/>
        <w:gridCol w:w="1797"/>
        <w:gridCol w:w="1123"/>
      </w:tblGrid>
      <w:tr w:rsidR="00D81A61" w:rsidRPr="00094607" w14:paraId="318F7EF5" w14:textId="77777777" w:rsidTr="009A41F6">
        <w:tc>
          <w:tcPr>
            <w:tcW w:w="379" w:type="pct"/>
          </w:tcPr>
          <w:p w14:paraId="244E60D1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</w:tcPr>
          <w:p w14:paraId="6DE50864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390" w:type="pct"/>
            <w:shd w:val="clear" w:color="auto" w:fill="auto"/>
          </w:tcPr>
          <w:p w14:paraId="067FD5B3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84" w:type="pct"/>
            <w:shd w:val="clear" w:color="auto" w:fill="auto"/>
          </w:tcPr>
          <w:p w14:paraId="7135E0C2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947" w:type="pct"/>
            <w:shd w:val="clear" w:color="auto" w:fill="auto"/>
          </w:tcPr>
          <w:p w14:paraId="3AFC5D2D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92" w:type="pct"/>
            <w:shd w:val="clear" w:color="auto" w:fill="auto"/>
          </w:tcPr>
          <w:p w14:paraId="7E8F53FF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Plotas, kv. m</w:t>
            </w:r>
          </w:p>
        </w:tc>
      </w:tr>
      <w:tr w:rsidR="006670DC" w:rsidRPr="00094607" w14:paraId="617F6BA8" w14:textId="77777777" w:rsidTr="009A41F6">
        <w:tc>
          <w:tcPr>
            <w:tcW w:w="379" w:type="pct"/>
          </w:tcPr>
          <w:p w14:paraId="6F2B4B80" w14:textId="0F2C3F7A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153</w:t>
            </w:r>
            <w:r w:rsidRPr="00094607">
              <w:rPr>
                <w:szCs w:val="24"/>
              </w:rPr>
              <w:t>.</w:t>
            </w:r>
          </w:p>
        </w:tc>
        <w:tc>
          <w:tcPr>
            <w:tcW w:w="908" w:type="pct"/>
            <w:shd w:val="clear" w:color="auto" w:fill="auto"/>
          </w:tcPr>
          <w:p w14:paraId="6AFC7292" w14:textId="25E05369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 w:rsidRPr="008916E8">
              <w:rPr>
                <w:szCs w:val="24"/>
              </w:rPr>
              <w:t>1010474</w:t>
            </w:r>
          </w:p>
        </w:tc>
        <w:tc>
          <w:tcPr>
            <w:tcW w:w="1390" w:type="pct"/>
            <w:shd w:val="clear" w:color="auto" w:fill="auto"/>
          </w:tcPr>
          <w:p w14:paraId="71C43BA7" w14:textId="76AE28A9" w:rsidR="006670DC" w:rsidRPr="00094607" w:rsidRDefault="006670DC" w:rsidP="006670DC">
            <w:pPr>
              <w:rPr>
                <w:b/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1964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9,82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1031762C" w14:textId="413A3EAE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bCs/>
                <w:szCs w:val="24"/>
                <w:lang w:eastAsia="lt-LT"/>
              </w:rPr>
              <w:t>4400-2061-7958:6182</w:t>
            </w:r>
          </w:p>
        </w:tc>
        <w:tc>
          <w:tcPr>
            <w:tcW w:w="947" w:type="pct"/>
            <w:shd w:val="clear" w:color="auto" w:fill="auto"/>
          </w:tcPr>
          <w:p w14:paraId="548F3D3E" w14:textId="35C243D7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Marijonų g. 49-23, Panevėžys</w:t>
            </w:r>
          </w:p>
        </w:tc>
        <w:tc>
          <w:tcPr>
            <w:tcW w:w="592" w:type="pct"/>
            <w:shd w:val="clear" w:color="auto" w:fill="auto"/>
          </w:tcPr>
          <w:p w14:paraId="162D4366" w14:textId="45034C67" w:rsidR="006670DC" w:rsidRPr="00094607" w:rsidRDefault="006670DC" w:rsidP="006670DC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18,17</w:t>
            </w:r>
          </w:p>
        </w:tc>
      </w:tr>
    </w:tbl>
    <w:p w14:paraId="3F2CABE9" w14:textId="2FCBE309" w:rsidR="00D81A61" w:rsidRDefault="00D81A61" w:rsidP="002D06FB">
      <w:pPr>
        <w:tabs>
          <w:tab w:val="left" w:leader="underscore" w:pos="1701"/>
        </w:tabs>
        <w:rPr>
          <w:b/>
          <w:szCs w:val="24"/>
        </w:rPr>
      </w:pPr>
    </w:p>
    <w:sectPr w:rsidR="00D81A61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32597" w14:textId="77777777" w:rsidR="00CF04FF" w:rsidRDefault="00CF04FF">
      <w:r>
        <w:separator/>
      </w:r>
    </w:p>
  </w:endnote>
  <w:endnote w:type="continuationSeparator" w:id="0">
    <w:p w14:paraId="50C0641E" w14:textId="77777777" w:rsidR="00CF04FF" w:rsidRDefault="00CF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1BBE6" w14:textId="77777777" w:rsidR="00CF04FF" w:rsidRDefault="00CF04FF">
      <w:r>
        <w:separator/>
      </w:r>
    </w:p>
  </w:footnote>
  <w:footnote w:type="continuationSeparator" w:id="0">
    <w:p w14:paraId="72204A25" w14:textId="77777777" w:rsidR="00CF04FF" w:rsidRDefault="00CF0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10023504">
    <w:abstractNumId w:val="0"/>
  </w:num>
  <w:num w:numId="2" w16cid:durableId="460654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3B94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23D5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D15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64CD"/>
    <w:rsid w:val="00463B44"/>
    <w:rsid w:val="00464BB1"/>
    <w:rsid w:val="00466F9A"/>
    <w:rsid w:val="00471F5B"/>
    <w:rsid w:val="00476277"/>
    <w:rsid w:val="00480D2E"/>
    <w:rsid w:val="004849ED"/>
    <w:rsid w:val="0049216F"/>
    <w:rsid w:val="004A3610"/>
    <w:rsid w:val="004C07E0"/>
    <w:rsid w:val="004D35C5"/>
    <w:rsid w:val="004E4142"/>
    <w:rsid w:val="004F1E97"/>
    <w:rsid w:val="005051A6"/>
    <w:rsid w:val="00510DE4"/>
    <w:rsid w:val="00512A4B"/>
    <w:rsid w:val="005166E3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19D9"/>
    <w:rsid w:val="00662FB1"/>
    <w:rsid w:val="006670DC"/>
    <w:rsid w:val="0068030A"/>
    <w:rsid w:val="00695130"/>
    <w:rsid w:val="006B0BC0"/>
    <w:rsid w:val="006D107B"/>
    <w:rsid w:val="006D6344"/>
    <w:rsid w:val="006D7A59"/>
    <w:rsid w:val="006E2C69"/>
    <w:rsid w:val="00701945"/>
    <w:rsid w:val="007129E5"/>
    <w:rsid w:val="00716998"/>
    <w:rsid w:val="00717960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C3495"/>
    <w:rsid w:val="008C44DF"/>
    <w:rsid w:val="008C7071"/>
    <w:rsid w:val="008D72A0"/>
    <w:rsid w:val="008D7F28"/>
    <w:rsid w:val="008E777A"/>
    <w:rsid w:val="008F1635"/>
    <w:rsid w:val="008F363B"/>
    <w:rsid w:val="008F62A6"/>
    <w:rsid w:val="008F62A9"/>
    <w:rsid w:val="00906E6D"/>
    <w:rsid w:val="009111D4"/>
    <w:rsid w:val="00916D5D"/>
    <w:rsid w:val="009251C7"/>
    <w:rsid w:val="00930D75"/>
    <w:rsid w:val="00931ACB"/>
    <w:rsid w:val="00942B11"/>
    <w:rsid w:val="009449F9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F0681D"/>
    <w:rsid w:val="00F1490E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FEC35-A319-40EA-8EC1-6381091D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474</Words>
  <Characters>3411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2024-11-08T09:17:00Z</dcterms:created>
  <dcterms:modified xsi:type="dcterms:W3CDTF">2024-11-08T09:17:00Z</dcterms:modified>
</cp:coreProperties>
</file>