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0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0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spalio 22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TSP-531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EF019" w14:textId="77777777" w:rsidR="001E7ACF" w:rsidRDefault="001E7ACF">
      <w:r>
        <w:separator/>
      </w:r>
    </w:p>
  </w:endnote>
  <w:endnote w:type="continuationSeparator" w:id="0">
    <w:p w14:paraId="2F43EA08" w14:textId="77777777" w:rsidR="001E7ACF" w:rsidRDefault="001E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FEB35" w14:textId="77777777" w:rsidR="001E7ACF" w:rsidRDefault="001E7ACF">
      <w:r>
        <w:separator/>
      </w:r>
    </w:p>
  </w:footnote>
  <w:footnote w:type="continuationSeparator" w:id="0">
    <w:p w14:paraId="378B6B19" w14:textId="77777777" w:rsidR="001E7ACF" w:rsidRDefault="001E7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631A4"/>
    <w:rsid w:val="00075594"/>
    <w:rsid w:val="00075D5A"/>
    <w:rsid w:val="000811E1"/>
    <w:rsid w:val="00097687"/>
    <w:rsid w:val="000A1DDE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E7ACF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4BF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63B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00B4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32C2E"/>
    <w:rsid w:val="00942B11"/>
    <w:rsid w:val="00942E73"/>
    <w:rsid w:val="0095597B"/>
    <w:rsid w:val="00956EFA"/>
    <w:rsid w:val="009653DC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76BD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B7834"/>
    <w:rsid w:val="00CC23E4"/>
    <w:rsid w:val="00CC5B6A"/>
    <w:rsid w:val="00CC721F"/>
    <w:rsid w:val="00CD5CCA"/>
    <w:rsid w:val="00CE1C5C"/>
    <w:rsid w:val="00CF4026"/>
    <w:rsid w:val="00CF7AD9"/>
    <w:rsid w:val="00D040AA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175</Words>
  <Characters>1212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2024-10-22T06:16:00Z</dcterms:created>
  <dcterms:modified xsi:type="dcterms:W3CDTF">2024-10-22T06:16:00Z</dcterms:modified>
</cp:coreProperties>
</file>