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647E8B78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A54B46">
        <w:rPr>
          <w:b/>
        </w:rPr>
        <w:t xml:space="preserve">PRIEMONIŲ, SKIRTŲ </w:t>
      </w:r>
      <w:r w:rsidR="004C0744">
        <w:rPr>
          <w:b/>
        </w:rPr>
        <w:t>PROJEKT</w:t>
      </w:r>
      <w:r w:rsidR="00FB0977">
        <w:rPr>
          <w:b/>
        </w:rPr>
        <w:t>UI</w:t>
      </w:r>
      <w:r w:rsidR="004C0744">
        <w:rPr>
          <w:b/>
        </w:rPr>
        <w:t xml:space="preserve"> „TŪKSTANTMEČIO MOKYKLOS I“</w:t>
      </w:r>
      <w:r w:rsidR="00A54B46">
        <w:rPr>
          <w:b/>
        </w:rPr>
        <w:t xml:space="preserve"> ĮGYVENDIN</w:t>
      </w:r>
      <w:r w:rsidR="00FB0977">
        <w:rPr>
          <w:b/>
        </w:rPr>
        <w:t>T</w:t>
      </w:r>
      <w:r w:rsidR="004C0744">
        <w:rPr>
          <w:b/>
        </w:rPr>
        <w:t>I</w:t>
      </w:r>
      <w:r w:rsidR="00A54B46">
        <w:rPr>
          <w:b/>
        </w:rPr>
        <w:t>,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birželio 3 d.</w:t>
      </w:r>
      <w:r w:rsidRPr="00002C95">
        <w:rPr>
          <w:rStyle w:val="Style3"/>
          <w:b/>
        </w:rPr>
        <w:fldChar w:fldCharType="end"/>
      </w:r>
      <w:bookmarkEnd w:id="1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TSP-325</w:t>
      </w:r>
      <w:r w:rsidRPr="00002C95">
        <w:rPr>
          <w:b/>
        </w:rP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7693E195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 xml:space="preserve">ir 5 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3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3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5840D437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biudžetinėms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B7019B">
        <w:rPr>
          <w:sz w:val="24"/>
          <w:szCs w:val="24"/>
        </w:rPr>
        <w:t xml:space="preserve"> </w:t>
      </w:r>
      <w:r w:rsidR="00BA2FA1">
        <w:rPr>
          <w:sz w:val="24"/>
          <w:szCs w:val="24"/>
        </w:rPr>
        <w:t>ilgalaikį materialųjį</w:t>
      </w:r>
      <w:r w:rsidR="004C0744" w:rsidRPr="00B7019B">
        <w:rPr>
          <w:sz w:val="24"/>
          <w:szCs w:val="24"/>
        </w:rPr>
        <w:t xml:space="preserve"> </w:t>
      </w:r>
      <w:r w:rsidR="00276D3E" w:rsidRPr="00B7019B">
        <w:rPr>
          <w:sz w:val="24"/>
          <w:szCs w:val="24"/>
        </w:rPr>
        <w:t>turtą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BA2FA1">
        <w:rPr>
          <w:sz w:val="24"/>
          <w:szCs w:val="24"/>
        </w:rPr>
        <w:t>o</w:t>
      </w:r>
      <w:r w:rsidR="00391096" w:rsidRPr="00B7019B">
        <w:rPr>
          <w:sz w:val="24"/>
          <w:szCs w:val="24"/>
        </w:rPr>
        <w:t xml:space="preserve"> bendra įsigijimo </w:t>
      </w:r>
      <w:r w:rsidR="00BA2FA1">
        <w:rPr>
          <w:sz w:val="24"/>
          <w:szCs w:val="24"/>
        </w:rPr>
        <w:t xml:space="preserve">(likutinė) </w:t>
      </w:r>
      <w:r w:rsidR="00391096" w:rsidRPr="00B7019B">
        <w:rPr>
          <w:sz w:val="24"/>
          <w:szCs w:val="24"/>
        </w:rPr>
        <w:t>vertė</w:t>
      </w:r>
      <w:r w:rsidR="00C968D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 xml:space="preserve">– </w:t>
      </w:r>
      <w:r w:rsidR="00BA2FA1">
        <w:rPr>
          <w:sz w:val="24"/>
          <w:szCs w:val="24"/>
        </w:rPr>
        <w:t xml:space="preserve">17 394,00 </w:t>
      </w:r>
      <w:r w:rsidR="00391096" w:rsidRPr="00B7019B">
        <w:rPr>
          <w:sz w:val="24"/>
          <w:szCs w:val="24"/>
        </w:rPr>
        <w:t>Eur</w:t>
      </w:r>
      <w:r w:rsidR="00276D3E" w:rsidRPr="00B7019B">
        <w:rPr>
          <w:sz w:val="24"/>
          <w:szCs w:val="24"/>
        </w:rPr>
        <w:t xml:space="preserve"> (priedas)</w:t>
      </w:r>
      <w:r w:rsidR="00154C9A" w:rsidRPr="00B7019B">
        <w:rPr>
          <w:sz w:val="24"/>
          <w:szCs w:val="24"/>
        </w:rPr>
        <w:t>.</w:t>
      </w:r>
    </w:p>
    <w:p w14:paraId="7C1AE37C" w14:textId="2E71DC1E" w:rsidR="00BA2FA1" w:rsidRPr="00B7019B" w:rsidRDefault="00BA2FA1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>Panevėžio miesto savivaldybės biudžetinėms įstaigoms valdyti, naudoti ir disponuoti juo patikėjimo teise</w:t>
      </w:r>
      <w:r>
        <w:rPr>
          <w:sz w:val="24"/>
          <w:szCs w:val="24"/>
        </w:rPr>
        <w:t xml:space="preserve"> perduotas turtas skirtas </w:t>
      </w:r>
      <w:r w:rsidRPr="00B7019B">
        <w:rPr>
          <w:sz w:val="24"/>
          <w:szCs w:val="24"/>
        </w:rPr>
        <w:t>projektui „Tūkstantmečio mokyklos I“ įgyvendinti</w:t>
      </w:r>
      <w:r>
        <w:rPr>
          <w:sz w:val="24"/>
          <w:szCs w:val="24"/>
        </w:rPr>
        <w:t>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23B5F796" w14:textId="1CC42869" w:rsidR="00154C9A" w:rsidRPr="00002C95" w:rsidRDefault="00AD4F0D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 Rytis Mykolas Račkauskas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10FCAB64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PERDUODAMAS </w:t>
      </w:r>
      <w:r w:rsidR="004C0744">
        <w:rPr>
          <w:b/>
          <w:szCs w:val="24"/>
        </w:rPr>
        <w:t xml:space="preserve">ILGALAIKIS MATERIALUSIS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668"/>
        <w:gridCol w:w="2021"/>
        <w:gridCol w:w="4116"/>
        <w:gridCol w:w="1163"/>
        <w:gridCol w:w="1520"/>
      </w:tblGrid>
      <w:tr w:rsidR="00BA2FA1" w:rsidRPr="00601A8A" w14:paraId="2E1CC4B8" w14:textId="17DC1918" w:rsidTr="00BA2FA1">
        <w:trPr>
          <w:jc w:val="center"/>
        </w:trPr>
        <w:tc>
          <w:tcPr>
            <w:tcW w:w="352" w:type="pct"/>
          </w:tcPr>
          <w:p w14:paraId="73644615" w14:textId="77777777" w:rsidR="00BA2FA1" w:rsidRPr="00601A8A" w:rsidRDefault="00BA2FA1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1065" w:type="pct"/>
          </w:tcPr>
          <w:p w14:paraId="68E180F2" w14:textId="77777777" w:rsidR="00BA2FA1" w:rsidRPr="00601A8A" w:rsidRDefault="00BA2FA1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2169" w:type="pct"/>
          </w:tcPr>
          <w:p w14:paraId="6E9BEED5" w14:textId="62083763" w:rsidR="00BA2FA1" w:rsidRDefault="00BA2FA1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613" w:type="pct"/>
          </w:tcPr>
          <w:p w14:paraId="6718FC81" w14:textId="35F40CCD" w:rsidR="00BA2FA1" w:rsidRPr="00601A8A" w:rsidRDefault="00BA2FA1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Kiekis, vnt.</w:t>
            </w:r>
          </w:p>
        </w:tc>
        <w:tc>
          <w:tcPr>
            <w:tcW w:w="801" w:type="pct"/>
          </w:tcPr>
          <w:p w14:paraId="2F026D10" w14:textId="182CFD43" w:rsidR="00BA2FA1" w:rsidRPr="00601A8A" w:rsidRDefault="00BA2FA1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Įsigijimo </w:t>
            </w:r>
            <w:r w:rsidR="0047341A">
              <w:rPr>
                <w:b/>
                <w:szCs w:val="24"/>
              </w:rPr>
              <w:t xml:space="preserve">(likutinė) </w:t>
            </w:r>
            <w:r>
              <w:rPr>
                <w:b/>
                <w:szCs w:val="24"/>
              </w:rPr>
              <w:t>vertė, Eur</w:t>
            </w:r>
          </w:p>
        </w:tc>
      </w:tr>
      <w:tr w:rsidR="00BA2FA1" w:rsidRPr="00601A8A" w14:paraId="20A6BE34" w14:textId="3F66ABFD" w:rsidTr="00BA2FA1">
        <w:trPr>
          <w:jc w:val="center"/>
        </w:trPr>
        <w:tc>
          <w:tcPr>
            <w:tcW w:w="352" w:type="pct"/>
          </w:tcPr>
          <w:p w14:paraId="46B49979" w14:textId="77777777" w:rsidR="00BA2FA1" w:rsidRPr="00601A8A" w:rsidRDefault="00BA2FA1" w:rsidP="00C917C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5" w:type="pct"/>
          </w:tcPr>
          <w:p w14:paraId="19709C1D" w14:textId="20C6AD8A" w:rsidR="00BA2FA1" w:rsidRPr="00601A8A" w:rsidRDefault="00BA2FA1" w:rsidP="00C917C6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Beržų progimnazija</w:t>
            </w:r>
          </w:p>
        </w:tc>
        <w:tc>
          <w:tcPr>
            <w:tcW w:w="2169" w:type="pct"/>
          </w:tcPr>
          <w:p w14:paraId="69BA9BD1" w14:textId="795FA944" w:rsidR="00BA2FA1" w:rsidRPr="002A2FBB" w:rsidRDefault="00BA2FA1" w:rsidP="00C917C6">
            <w:pPr>
              <w:jc w:val="both"/>
              <w:rPr>
                <w:i/>
                <w:szCs w:val="24"/>
              </w:rPr>
            </w:pPr>
            <w:r>
              <w:t>Nešiojamų</w:t>
            </w:r>
            <w:r w:rsidR="005629CA">
              <w:t>jų kompiuterių į</w:t>
            </w:r>
            <w:r>
              <w:t xml:space="preserve">krovimo ir saugojimo įrenginys </w:t>
            </w:r>
            <w:r w:rsidRPr="005629CA">
              <w:rPr>
                <w:i/>
              </w:rPr>
              <w:t>LapCabby 32 Vertical</w:t>
            </w:r>
            <w:r>
              <w:t>, 32 vietos. Dydis 1020(P) x 705(G) x 1105(A) mm. Maks. kompiuterio dydis 42(P) x 425(G) x 345(A) mm.</w:t>
            </w:r>
          </w:p>
        </w:tc>
        <w:tc>
          <w:tcPr>
            <w:tcW w:w="613" w:type="pct"/>
          </w:tcPr>
          <w:p w14:paraId="1021C042" w14:textId="4688F4D3" w:rsidR="00BA2FA1" w:rsidRPr="001F71F1" w:rsidRDefault="00BA2FA1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01" w:type="pct"/>
          </w:tcPr>
          <w:p w14:paraId="79D94E88" w14:textId="4E8708D3" w:rsidR="00BA2FA1" w:rsidRDefault="00BA2FA1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629CA">
              <w:rPr>
                <w:szCs w:val="24"/>
              </w:rPr>
              <w:t xml:space="preserve"> </w:t>
            </w:r>
            <w:r>
              <w:rPr>
                <w:szCs w:val="24"/>
              </w:rPr>
              <w:t>899,00</w:t>
            </w:r>
          </w:p>
        </w:tc>
      </w:tr>
      <w:tr w:rsidR="00BA2FA1" w:rsidRPr="00601A8A" w14:paraId="18466E6B" w14:textId="41131A96" w:rsidTr="00BA2FA1">
        <w:trPr>
          <w:jc w:val="center"/>
        </w:trPr>
        <w:tc>
          <w:tcPr>
            <w:tcW w:w="352" w:type="pct"/>
          </w:tcPr>
          <w:p w14:paraId="44095D71" w14:textId="77777777" w:rsidR="00BA2FA1" w:rsidRPr="00601A8A" w:rsidRDefault="00BA2FA1" w:rsidP="00BA2FA1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5" w:type="pct"/>
          </w:tcPr>
          <w:p w14:paraId="36528F0B" w14:textId="35F8A53B" w:rsidR="00BA2FA1" w:rsidRPr="00601A8A" w:rsidRDefault="00BA2FA1" w:rsidP="00BA2FA1">
            <w:r>
              <w:t>Panevėžio „Vyturio“ progimnazija</w:t>
            </w:r>
          </w:p>
        </w:tc>
        <w:tc>
          <w:tcPr>
            <w:tcW w:w="2169" w:type="pct"/>
          </w:tcPr>
          <w:p w14:paraId="177D4DF1" w14:textId="58E51BD1" w:rsidR="00BA2FA1" w:rsidRDefault="00BA2FA1" w:rsidP="00BA2FA1">
            <w:pPr>
              <w:jc w:val="both"/>
              <w:rPr>
                <w:szCs w:val="24"/>
              </w:rPr>
            </w:pPr>
            <w:r>
              <w:t>Nešiojamų</w:t>
            </w:r>
            <w:r w:rsidR="005629CA">
              <w:t>jų kompiuterių į</w:t>
            </w:r>
            <w:r>
              <w:t xml:space="preserve">krovimo ir saugojimo įrenginys </w:t>
            </w:r>
            <w:r w:rsidRPr="005629CA">
              <w:rPr>
                <w:i/>
              </w:rPr>
              <w:t>LapCabby 32 Vertical</w:t>
            </w:r>
            <w:r>
              <w:t>, 32 vietos. Dydis 1020(P) x 705(G) x 1105(A) mm. Maks. kompiuterio dydis 42(P) x 425(G) x 345(A) mm.</w:t>
            </w:r>
          </w:p>
        </w:tc>
        <w:tc>
          <w:tcPr>
            <w:tcW w:w="613" w:type="pct"/>
          </w:tcPr>
          <w:p w14:paraId="45BD9763" w14:textId="029CF877" w:rsidR="00BA2FA1" w:rsidRPr="00601A8A" w:rsidRDefault="00BA2FA1" w:rsidP="00BA2FA1">
            <w:pPr>
              <w:jc w:val="center"/>
            </w:pPr>
            <w:r>
              <w:rPr>
                <w:szCs w:val="24"/>
              </w:rPr>
              <w:t>1</w:t>
            </w:r>
          </w:p>
        </w:tc>
        <w:tc>
          <w:tcPr>
            <w:tcW w:w="801" w:type="pct"/>
          </w:tcPr>
          <w:p w14:paraId="606A7071" w14:textId="2D6A7360" w:rsidR="00BA2FA1" w:rsidRPr="00601A8A" w:rsidRDefault="00BA2FA1" w:rsidP="00BA2FA1">
            <w:pPr>
              <w:jc w:val="center"/>
            </w:pPr>
            <w:r>
              <w:rPr>
                <w:szCs w:val="24"/>
              </w:rPr>
              <w:t>2</w:t>
            </w:r>
            <w:r w:rsidR="005629CA">
              <w:rPr>
                <w:szCs w:val="24"/>
              </w:rPr>
              <w:t xml:space="preserve"> </w:t>
            </w:r>
            <w:r>
              <w:rPr>
                <w:szCs w:val="24"/>
              </w:rPr>
              <w:t>899,00</w:t>
            </w:r>
          </w:p>
        </w:tc>
      </w:tr>
      <w:tr w:rsidR="00BA2FA1" w:rsidRPr="00601A8A" w14:paraId="1B67D609" w14:textId="396216B1" w:rsidTr="00BA2FA1">
        <w:trPr>
          <w:jc w:val="center"/>
        </w:trPr>
        <w:tc>
          <w:tcPr>
            <w:tcW w:w="352" w:type="pct"/>
          </w:tcPr>
          <w:p w14:paraId="18BA86A4" w14:textId="77777777" w:rsidR="00BA2FA1" w:rsidRPr="00601A8A" w:rsidRDefault="00BA2FA1" w:rsidP="00BA2FA1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5" w:type="pct"/>
          </w:tcPr>
          <w:p w14:paraId="46CC01A4" w14:textId="6BDDCF67" w:rsidR="00BA2FA1" w:rsidRPr="00601A8A" w:rsidRDefault="00BA2FA1" w:rsidP="00BA2FA1">
            <w:pPr>
              <w:rPr>
                <w:szCs w:val="24"/>
              </w:rPr>
            </w:pPr>
            <w:r>
              <w:rPr>
                <w:szCs w:val="24"/>
              </w:rPr>
              <w:t>Panevėžio Rožyno progimnazija</w:t>
            </w:r>
          </w:p>
        </w:tc>
        <w:tc>
          <w:tcPr>
            <w:tcW w:w="2169" w:type="pct"/>
          </w:tcPr>
          <w:p w14:paraId="2060A7D9" w14:textId="0A21AE52" w:rsidR="00BA2FA1" w:rsidRDefault="00BA2FA1" w:rsidP="00BA2FA1">
            <w:pPr>
              <w:jc w:val="both"/>
              <w:rPr>
                <w:szCs w:val="24"/>
              </w:rPr>
            </w:pPr>
            <w:r>
              <w:t>Nešiojamų</w:t>
            </w:r>
            <w:r w:rsidR="005629CA">
              <w:t>jų kompiuterių į</w:t>
            </w:r>
            <w:r>
              <w:t xml:space="preserve">krovimo ir saugojimo įrenginys </w:t>
            </w:r>
            <w:r w:rsidRPr="005629CA">
              <w:rPr>
                <w:i/>
              </w:rPr>
              <w:t>LapCabby 32 Vertical</w:t>
            </w:r>
            <w:r>
              <w:t>, 32 vietos. Dydis 1020(P) x 705(G) x 1105(A) mm. Maks. kompiuterio dydis 42(P) x 425(G) x 345(A) mm.</w:t>
            </w:r>
          </w:p>
        </w:tc>
        <w:tc>
          <w:tcPr>
            <w:tcW w:w="613" w:type="pct"/>
          </w:tcPr>
          <w:p w14:paraId="374D1B44" w14:textId="37EBA9E8" w:rsidR="00BA2FA1" w:rsidRPr="00601A8A" w:rsidRDefault="00BA2FA1" w:rsidP="00BA2FA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01" w:type="pct"/>
          </w:tcPr>
          <w:p w14:paraId="2D0892DB" w14:textId="67D8F2DA" w:rsidR="00BA2FA1" w:rsidRPr="00601A8A" w:rsidRDefault="00BA2FA1" w:rsidP="00BA2FA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629CA">
              <w:rPr>
                <w:szCs w:val="24"/>
              </w:rPr>
              <w:t xml:space="preserve"> </w:t>
            </w:r>
            <w:r>
              <w:rPr>
                <w:szCs w:val="24"/>
              </w:rPr>
              <w:t>899,00</w:t>
            </w:r>
          </w:p>
        </w:tc>
      </w:tr>
      <w:tr w:rsidR="00BA2FA1" w:rsidRPr="00601A8A" w14:paraId="723D49BD" w14:textId="77777777" w:rsidTr="00BA2FA1">
        <w:trPr>
          <w:jc w:val="center"/>
        </w:trPr>
        <w:tc>
          <w:tcPr>
            <w:tcW w:w="352" w:type="pct"/>
          </w:tcPr>
          <w:p w14:paraId="5AE09BBB" w14:textId="77777777" w:rsidR="00BA2FA1" w:rsidRPr="00601A8A" w:rsidRDefault="00BA2FA1" w:rsidP="00BA2FA1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5" w:type="pct"/>
          </w:tcPr>
          <w:p w14:paraId="75C33FB4" w14:textId="6A381610" w:rsidR="00BA2FA1" w:rsidRDefault="00BA2FA1" w:rsidP="00BA2FA1">
            <w:pPr>
              <w:rPr>
                <w:szCs w:val="24"/>
              </w:rPr>
            </w:pPr>
            <w:r>
              <w:rPr>
                <w:szCs w:val="24"/>
              </w:rPr>
              <w:t xml:space="preserve">Panevėžio </w:t>
            </w:r>
            <w:r w:rsidR="005629CA">
              <w:rPr>
                <w:szCs w:val="24"/>
              </w:rPr>
              <w:t>„</w:t>
            </w:r>
            <w:r>
              <w:rPr>
                <w:szCs w:val="24"/>
              </w:rPr>
              <w:t>Ąžuolo</w:t>
            </w:r>
            <w:r w:rsidR="005629CA">
              <w:rPr>
                <w:szCs w:val="24"/>
              </w:rPr>
              <w:t>“</w:t>
            </w:r>
            <w:r>
              <w:rPr>
                <w:szCs w:val="24"/>
              </w:rPr>
              <w:t xml:space="preserve"> progimnazija</w:t>
            </w:r>
          </w:p>
        </w:tc>
        <w:tc>
          <w:tcPr>
            <w:tcW w:w="2169" w:type="pct"/>
          </w:tcPr>
          <w:p w14:paraId="5E6FD65F" w14:textId="5864DC1C" w:rsidR="00BA2FA1" w:rsidRDefault="00BA2FA1" w:rsidP="00BA2FA1">
            <w:pPr>
              <w:jc w:val="both"/>
            </w:pPr>
            <w:r>
              <w:t>Nešiojamų</w:t>
            </w:r>
            <w:r w:rsidR="005629CA">
              <w:t>jų kompiuterių į</w:t>
            </w:r>
            <w:r>
              <w:t xml:space="preserve">krovimo ir saugojimo įrenginys </w:t>
            </w:r>
            <w:r w:rsidRPr="005629CA">
              <w:rPr>
                <w:i/>
              </w:rPr>
              <w:t>LapCabby 32 Vertical</w:t>
            </w:r>
            <w:r>
              <w:t>, 32 vietos. Dydis 1020(P) x 705(G) x 1105(A) mm. Maks. kompiuterio dydis 42(P) x 425(G) x 345(A) mm.</w:t>
            </w:r>
          </w:p>
        </w:tc>
        <w:tc>
          <w:tcPr>
            <w:tcW w:w="613" w:type="pct"/>
          </w:tcPr>
          <w:p w14:paraId="037FEFA1" w14:textId="50676DFB" w:rsidR="00BA2FA1" w:rsidRDefault="00BA2FA1" w:rsidP="00BA2FA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01" w:type="pct"/>
          </w:tcPr>
          <w:p w14:paraId="5E18A34B" w14:textId="08E99241" w:rsidR="00BA2FA1" w:rsidRDefault="00BA2FA1" w:rsidP="00BA2FA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629CA">
              <w:rPr>
                <w:szCs w:val="24"/>
              </w:rPr>
              <w:t xml:space="preserve"> </w:t>
            </w:r>
            <w:r>
              <w:rPr>
                <w:szCs w:val="24"/>
              </w:rPr>
              <w:t>899,00</w:t>
            </w:r>
          </w:p>
        </w:tc>
      </w:tr>
      <w:tr w:rsidR="0047341A" w:rsidRPr="00601A8A" w14:paraId="655A4229" w14:textId="77777777" w:rsidTr="00BA2FA1">
        <w:trPr>
          <w:jc w:val="center"/>
        </w:trPr>
        <w:tc>
          <w:tcPr>
            <w:tcW w:w="352" w:type="pct"/>
          </w:tcPr>
          <w:p w14:paraId="5F9FE420" w14:textId="77777777" w:rsidR="0047341A" w:rsidRPr="00601A8A" w:rsidRDefault="0047341A" w:rsidP="0047341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5" w:type="pct"/>
          </w:tcPr>
          <w:p w14:paraId="13FF86BB" w14:textId="6F736738" w:rsidR="0047341A" w:rsidRDefault="0047341A" w:rsidP="0047341A">
            <w:pPr>
              <w:rPr>
                <w:szCs w:val="24"/>
              </w:rPr>
            </w:pPr>
            <w:r>
              <w:rPr>
                <w:szCs w:val="24"/>
              </w:rPr>
              <w:t>Panevėžio pradinė mokykla</w:t>
            </w:r>
          </w:p>
        </w:tc>
        <w:tc>
          <w:tcPr>
            <w:tcW w:w="2169" w:type="pct"/>
          </w:tcPr>
          <w:p w14:paraId="4CE06503" w14:textId="55AFB726" w:rsidR="0047341A" w:rsidRDefault="0047341A" w:rsidP="00D57E55">
            <w:pPr>
              <w:jc w:val="both"/>
            </w:pPr>
            <w:r>
              <w:t>Nešiojamų</w:t>
            </w:r>
            <w:r w:rsidR="005629CA">
              <w:t>jų</w:t>
            </w:r>
            <w:r>
              <w:t xml:space="preserve"> kompiuterių </w:t>
            </w:r>
            <w:r w:rsidR="00D57E55">
              <w:t>į</w:t>
            </w:r>
            <w:r>
              <w:t xml:space="preserve">krovimo ir saugojimo įrenginys </w:t>
            </w:r>
            <w:r w:rsidRPr="005629CA">
              <w:rPr>
                <w:i/>
              </w:rPr>
              <w:t>LapCabby 32 Vertical</w:t>
            </w:r>
            <w:r>
              <w:t>, 32 vietos. Dydis 1020(P) x 705(G) x 1105(A) mm. Maks. kompiuterio dydis 42(P) x 425(G) x 345(A) mm.</w:t>
            </w:r>
          </w:p>
        </w:tc>
        <w:tc>
          <w:tcPr>
            <w:tcW w:w="613" w:type="pct"/>
          </w:tcPr>
          <w:p w14:paraId="578FFCF4" w14:textId="60BEDB0E" w:rsidR="0047341A" w:rsidRDefault="0047341A" w:rsidP="004734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01" w:type="pct"/>
          </w:tcPr>
          <w:p w14:paraId="49E806D0" w14:textId="039C812A" w:rsidR="0047341A" w:rsidRDefault="0047341A" w:rsidP="004734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629CA">
              <w:rPr>
                <w:szCs w:val="24"/>
              </w:rPr>
              <w:t xml:space="preserve"> </w:t>
            </w:r>
            <w:r>
              <w:rPr>
                <w:szCs w:val="24"/>
              </w:rPr>
              <w:t>899,00</w:t>
            </w:r>
          </w:p>
        </w:tc>
      </w:tr>
      <w:tr w:rsidR="0047341A" w:rsidRPr="00601A8A" w14:paraId="2ED3B356" w14:textId="77777777" w:rsidTr="00BA2FA1">
        <w:trPr>
          <w:jc w:val="center"/>
        </w:trPr>
        <w:tc>
          <w:tcPr>
            <w:tcW w:w="352" w:type="pct"/>
          </w:tcPr>
          <w:p w14:paraId="068FDFF1" w14:textId="77777777" w:rsidR="0047341A" w:rsidRPr="00601A8A" w:rsidRDefault="0047341A" w:rsidP="0047341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5" w:type="pct"/>
          </w:tcPr>
          <w:p w14:paraId="588ECD22" w14:textId="61948F50" w:rsidR="0047341A" w:rsidRDefault="0047341A" w:rsidP="0047341A">
            <w:pPr>
              <w:rPr>
                <w:szCs w:val="24"/>
              </w:rPr>
            </w:pPr>
            <w:r>
              <w:rPr>
                <w:szCs w:val="24"/>
              </w:rPr>
              <w:t>Panevėžio Mykolo Karkos pagrindinė mokykla</w:t>
            </w:r>
          </w:p>
        </w:tc>
        <w:tc>
          <w:tcPr>
            <w:tcW w:w="2169" w:type="pct"/>
          </w:tcPr>
          <w:p w14:paraId="79606E1C" w14:textId="0A1687BC" w:rsidR="0047341A" w:rsidRDefault="0047341A" w:rsidP="0047341A">
            <w:pPr>
              <w:jc w:val="both"/>
            </w:pPr>
            <w:r>
              <w:t>Nešiojamų</w:t>
            </w:r>
            <w:r w:rsidR="005629CA">
              <w:t>jų kompiuterių į</w:t>
            </w:r>
            <w:r>
              <w:t xml:space="preserve">krovimo ir saugojimo įrenginys </w:t>
            </w:r>
            <w:r w:rsidRPr="005629CA">
              <w:rPr>
                <w:i/>
              </w:rPr>
              <w:t>LapCabby 32 Vertical</w:t>
            </w:r>
            <w:r>
              <w:t>, 32 vietos. Dydis 1020(P) x 705(G) x 1105(A) mm. Maks. kompiuterio dydis 42(P) x 425(G) x 345(A) mm.</w:t>
            </w:r>
          </w:p>
        </w:tc>
        <w:tc>
          <w:tcPr>
            <w:tcW w:w="613" w:type="pct"/>
          </w:tcPr>
          <w:p w14:paraId="036D236F" w14:textId="4A16F190" w:rsidR="0047341A" w:rsidRDefault="0047341A" w:rsidP="004734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01" w:type="pct"/>
          </w:tcPr>
          <w:p w14:paraId="0CF50529" w14:textId="2613C88E" w:rsidR="0047341A" w:rsidRDefault="0047341A" w:rsidP="004734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629CA">
              <w:rPr>
                <w:szCs w:val="24"/>
              </w:rPr>
              <w:t xml:space="preserve"> </w:t>
            </w:r>
            <w:r>
              <w:rPr>
                <w:szCs w:val="24"/>
              </w:rPr>
              <w:t>899,00</w:t>
            </w:r>
          </w:p>
        </w:tc>
      </w:tr>
      <w:tr w:rsidR="0047341A" w:rsidRPr="0093253D" w14:paraId="269682EA" w14:textId="09F025FF" w:rsidTr="00BA2FA1">
        <w:trPr>
          <w:jc w:val="center"/>
        </w:trPr>
        <w:tc>
          <w:tcPr>
            <w:tcW w:w="3586" w:type="pct"/>
            <w:gridSpan w:val="3"/>
          </w:tcPr>
          <w:p w14:paraId="6802C90A" w14:textId="665A7DCD" w:rsidR="0047341A" w:rsidRDefault="0047341A" w:rsidP="0047341A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613" w:type="pct"/>
          </w:tcPr>
          <w:p w14:paraId="34CA9ADA" w14:textId="4D988D07" w:rsidR="0047341A" w:rsidRPr="0093253D" w:rsidRDefault="0047341A" w:rsidP="0047341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801" w:type="pct"/>
            <w:vAlign w:val="center"/>
          </w:tcPr>
          <w:p w14:paraId="5BA36640" w14:textId="793C54BA" w:rsidR="0047341A" w:rsidRPr="0093253D" w:rsidRDefault="0047341A" w:rsidP="0047341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17 394,00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4DCF0" w14:textId="77777777" w:rsidR="002F268F" w:rsidRDefault="002F268F">
      <w:r>
        <w:separator/>
      </w:r>
    </w:p>
  </w:endnote>
  <w:endnote w:type="continuationSeparator" w:id="0">
    <w:p w14:paraId="57DFCCD5" w14:textId="77777777" w:rsidR="002F268F" w:rsidRDefault="002F268F">
      <w:r>
        <w:continuationSeparator/>
      </w:r>
    </w:p>
  </w:endnote>
  <w:endnote w:type="continuationNotice" w:id="1">
    <w:p w14:paraId="0F764A27" w14:textId="77777777" w:rsidR="002F268F" w:rsidRDefault="002F26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08FDB" w14:textId="77777777" w:rsidR="002F268F" w:rsidRDefault="002F268F">
      <w:r>
        <w:separator/>
      </w:r>
    </w:p>
  </w:footnote>
  <w:footnote w:type="continuationSeparator" w:id="0">
    <w:p w14:paraId="58A299BA" w14:textId="77777777" w:rsidR="002F268F" w:rsidRDefault="002F268F">
      <w:r>
        <w:continuationSeparator/>
      </w:r>
    </w:p>
  </w:footnote>
  <w:footnote w:type="continuationNotice" w:id="1">
    <w:p w14:paraId="4E1102E9" w14:textId="77777777" w:rsidR="002F268F" w:rsidRDefault="002F26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0435C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E5933"/>
    <w:rsid w:val="000E7131"/>
    <w:rsid w:val="000F3AD2"/>
    <w:rsid w:val="00101F07"/>
    <w:rsid w:val="0010435C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2FCB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C0744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9CA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942A9"/>
    <w:rsid w:val="006B0BC0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2FA1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917C6"/>
    <w:rsid w:val="00C968DD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57E55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FE7FC-F7C7-472E-82FB-B80EDC1D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506</Words>
  <Characters>3362</Characters>
  <Application>Microsoft Office Word</Application>
  <DocSecurity>4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2024-06-03T06:57:00Z</dcterms:created>
  <dcterms:modified xsi:type="dcterms:W3CDTF">2024-06-03T06:57:00Z</dcterms:modified>
</cp:coreProperties>
</file>