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28483BAC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>DĖL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F84B68">
        <w:rPr>
          <w:rFonts w:ascii="Times New Roman" w:hAnsi="Times New Roman"/>
          <w:b/>
          <w:color w:val="000000"/>
          <w:sz w:val="24"/>
          <w:szCs w:val="24"/>
        </w:rPr>
        <w:t>RUGELIS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1E67F4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84B68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10372">
        <w:rPr>
          <w:noProof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F84B68">
        <w:rPr>
          <w:color w:val="000000"/>
          <w:szCs w:val="24"/>
        </w:rPr>
        <w:t>Rugelis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637FADE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8019B">
        <w:rPr>
          <w:color w:val="000000"/>
          <w:szCs w:val="24"/>
        </w:rPr>
        <w:t>„</w:t>
      </w:r>
      <w:r w:rsidR="00F84B68">
        <w:rPr>
          <w:color w:val="000000"/>
          <w:szCs w:val="24"/>
        </w:rPr>
        <w:t>Rugelis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995C44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A2387" w14:textId="77777777" w:rsidR="009700E8" w:rsidRDefault="009700E8">
      <w:r>
        <w:separator/>
      </w:r>
    </w:p>
  </w:endnote>
  <w:endnote w:type="continuationSeparator" w:id="0">
    <w:p w14:paraId="517E1091" w14:textId="77777777" w:rsidR="009700E8" w:rsidRDefault="0097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7316D" w14:textId="77777777" w:rsidR="009700E8" w:rsidRDefault="009700E8">
      <w:r>
        <w:separator/>
      </w:r>
    </w:p>
  </w:footnote>
  <w:footnote w:type="continuationSeparator" w:id="0">
    <w:p w14:paraId="419F9AAD" w14:textId="77777777" w:rsidR="009700E8" w:rsidRDefault="00970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B5D4D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0372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C65BA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1B00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700E8"/>
    <w:rsid w:val="00995C4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51A6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13DB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4B68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2024-05-31T12:15:00Z</dcterms:created>
  <dcterms:modified xsi:type="dcterms:W3CDTF">2024-05-31T12:15:00Z</dcterms:modified>
</cp:coreProperties>
</file>