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B5177F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5D7FCF">
        <w:rPr>
          <w:rFonts w:ascii="Times New Roman" w:hAnsi="Times New Roman"/>
          <w:b/>
          <w:color w:val="000000"/>
          <w:sz w:val="24"/>
          <w:szCs w:val="24"/>
        </w:rPr>
        <w:t>RIEŠUTĖLIS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8438F5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5D7FCF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5D7FCF">
        <w:rPr>
          <w:color w:val="000000"/>
          <w:szCs w:val="24"/>
        </w:rPr>
        <w:t>Riešutėlis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B070B2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5D7FCF" w:rsidRPr="005D7FCF">
        <w:rPr>
          <w:color w:val="000000"/>
          <w:szCs w:val="24"/>
        </w:rPr>
        <w:t xml:space="preserve"> </w:t>
      </w:r>
      <w:r w:rsidR="005D7FCF">
        <w:rPr>
          <w:color w:val="000000"/>
          <w:szCs w:val="24"/>
        </w:rPr>
        <w:t>Riešutėlis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348C001C" w14:textId="77777777" w:rsidR="005D7FCF" w:rsidRPr="00DF041B" w:rsidRDefault="005D7FCF" w:rsidP="005D7FCF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F54CD6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D3559" w14:textId="77777777" w:rsidR="00F54CD6" w:rsidRDefault="00F54CD6">
      <w:r>
        <w:separator/>
      </w:r>
    </w:p>
  </w:endnote>
  <w:endnote w:type="continuationSeparator" w:id="0">
    <w:p w14:paraId="73FA5389" w14:textId="77777777" w:rsidR="00F54CD6" w:rsidRDefault="00F5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71A86" w14:textId="77777777" w:rsidR="00F54CD6" w:rsidRDefault="00F54CD6">
      <w:r>
        <w:separator/>
      </w:r>
    </w:p>
  </w:footnote>
  <w:footnote w:type="continuationSeparator" w:id="0">
    <w:p w14:paraId="7D41AD8C" w14:textId="77777777" w:rsidR="00F54CD6" w:rsidRDefault="00F54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D7FCF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3E7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4CD6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684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2024-05-15T13:33:00Z</dcterms:created>
  <dcterms:modified xsi:type="dcterms:W3CDTF">2024-05-15T13:33:00Z</dcterms:modified>
</cp:coreProperties>
</file>