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361FB8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E350F8">
        <w:rPr>
          <w:rFonts w:ascii="Times New Roman" w:hAnsi="Times New Roman"/>
          <w:b/>
          <w:color w:val="000000"/>
          <w:sz w:val="24"/>
          <w:szCs w:val="24"/>
        </w:rPr>
        <w:t>SIGUTĖ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3BD4AC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E350F8">
        <w:rPr>
          <w:color w:val="000000"/>
          <w:szCs w:val="24"/>
        </w:rPr>
        <w:t>„Sigutė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0466326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</w:t>
      </w:r>
      <w:r w:rsidR="00E350F8">
        <w:rPr>
          <w:color w:val="000000"/>
          <w:szCs w:val="24"/>
        </w:rPr>
        <w:t>Sigutė</w:t>
      </w:r>
      <w:r w:rsidR="00907605">
        <w:rPr>
          <w:color w:val="000000"/>
          <w:szCs w:val="24"/>
        </w:rPr>
        <w:t xml:space="preserve">“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387F6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7F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6E6527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32C7A" w14:textId="77777777" w:rsidR="006E6527" w:rsidRDefault="006E6527">
      <w:r>
        <w:separator/>
      </w:r>
    </w:p>
  </w:endnote>
  <w:endnote w:type="continuationSeparator" w:id="0">
    <w:p w14:paraId="38490D23" w14:textId="77777777" w:rsidR="006E6527" w:rsidRDefault="006E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B93A1" w14:textId="77777777" w:rsidR="006E6527" w:rsidRDefault="006E6527">
      <w:r>
        <w:separator/>
      </w:r>
    </w:p>
  </w:footnote>
  <w:footnote w:type="continuationSeparator" w:id="0">
    <w:p w14:paraId="07B0CBA4" w14:textId="77777777" w:rsidR="006E6527" w:rsidRDefault="006E6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4A08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11FFF"/>
    <w:rsid w:val="00355495"/>
    <w:rsid w:val="00356FEC"/>
    <w:rsid w:val="00367CEB"/>
    <w:rsid w:val="00375761"/>
    <w:rsid w:val="00380138"/>
    <w:rsid w:val="00387F6F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E6527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8F298E"/>
    <w:rsid w:val="00907605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201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0F8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5403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665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2024-05-15T13:30:00Z</dcterms:created>
  <dcterms:modified xsi:type="dcterms:W3CDTF">2024-05-15T13:30:00Z</dcterms:modified>
</cp:coreProperties>
</file>