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68A6DBC8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 xml:space="preserve">LOPŠELIO-DARŽELIO </w:t>
      </w:r>
      <w:r w:rsidR="0000044C">
        <w:rPr>
          <w:rFonts w:ascii="Times New Roman" w:hAnsi="Times New Roman"/>
          <w:b/>
          <w:color w:val="000000"/>
          <w:sz w:val="24"/>
          <w:szCs w:val="24"/>
        </w:rPr>
        <w:t>„PURIENA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6755B540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5D7FCF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00044C">
        <w:rPr>
          <w:color w:val="000000"/>
          <w:szCs w:val="24"/>
        </w:rPr>
        <w:t>Puriena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46D75C38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00044C">
        <w:rPr>
          <w:color w:val="000000"/>
          <w:szCs w:val="24"/>
        </w:rPr>
        <w:t>„Puriena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EC677F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EC677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348C001C" w14:textId="77777777" w:rsidR="005D7FCF" w:rsidRPr="00DF041B" w:rsidRDefault="005D7FCF" w:rsidP="005D7FCF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CD621F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B8F75" w14:textId="77777777" w:rsidR="00CD621F" w:rsidRDefault="00CD621F">
      <w:r>
        <w:separator/>
      </w:r>
    </w:p>
  </w:endnote>
  <w:endnote w:type="continuationSeparator" w:id="0">
    <w:p w14:paraId="1ABCBC40" w14:textId="77777777" w:rsidR="00CD621F" w:rsidRDefault="00CD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F03193" w14:textId="77777777" w:rsidR="00CD621F" w:rsidRDefault="00CD621F">
      <w:r>
        <w:separator/>
      </w:r>
    </w:p>
  </w:footnote>
  <w:footnote w:type="continuationSeparator" w:id="0">
    <w:p w14:paraId="286AD191" w14:textId="77777777" w:rsidR="00CD621F" w:rsidRDefault="00CD6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044C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2919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D7FCF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75A58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D621F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C677F"/>
    <w:rsid w:val="00F06E62"/>
    <w:rsid w:val="00F112B2"/>
    <w:rsid w:val="00F3799B"/>
    <w:rsid w:val="00F43227"/>
    <w:rsid w:val="00F54CD6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65</Words>
  <Characters>673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2024-05-14T12:42:00Z</dcterms:created>
  <dcterms:modified xsi:type="dcterms:W3CDTF">2024-05-14T12:42:00Z</dcterms:modified>
</cp:coreProperties>
</file>