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6F5A6480" w:rsidR="0062551B" w:rsidRPr="00A562AA" w:rsidRDefault="006127B2" w:rsidP="005F44E3">
      <w:pPr>
        <w:pStyle w:val="Antrat1"/>
      </w:pPr>
      <w:r>
        <w:t>DĖL</w:t>
      </w:r>
      <w:r w:rsidR="00A43E98">
        <w:t xml:space="preserve"> </w:t>
      </w:r>
      <w:r w:rsidR="0014358F">
        <w:t>U</w:t>
      </w:r>
      <w:r w:rsidR="00A43E98">
        <w:t>AB „</w:t>
      </w:r>
      <w:r w:rsidR="00D33211">
        <w:t xml:space="preserve">PANEVĖŽIO </w:t>
      </w:r>
      <w:r w:rsidR="0014358F">
        <w:t>BŪSTAS</w:t>
      </w:r>
      <w:r w:rsidR="00A43E98">
        <w:t>“ 2023 METŲ FINANSINIŲ ATASKAITŲ RINKINI</w:t>
      </w:r>
      <w:r w:rsidR="005A4F87">
        <w:t>O</w:t>
      </w:r>
      <w:r w:rsidR="00A43E98">
        <w:t xml:space="preserve"> IR METINI</w:t>
      </w:r>
      <w:r w:rsidR="005A4F87">
        <w:t>O</w:t>
      </w:r>
      <w:r w:rsidR="00A43E98">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TSP-251</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526A1CFB"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EB2B6E">
        <w:rPr>
          <w:szCs w:val="24"/>
          <w:lang w:eastAsia="lt-LT"/>
        </w:rPr>
        <w:t>U</w:t>
      </w:r>
      <w:r w:rsidRPr="006F2448">
        <w:rPr>
          <w:szCs w:val="24"/>
          <w:lang w:eastAsia="lt-LT"/>
        </w:rPr>
        <w:t>AB „</w:t>
      </w:r>
      <w:r>
        <w:rPr>
          <w:szCs w:val="24"/>
          <w:lang w:eastAsia="lt-LT"/>
        </w:rPr>
        <w:t>Panevėžio</w:t>
      </w:r>
      <w:r w:rsidR="00EB2B6E">
        <w:rPr>
          <w:szCs w:val="24"/>
          <w:lang w:eastAsia="lt-LT"/>
        </w:rPr>
        <w:t xml:space="preserve"> būstas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C171C" w14:textId="77777777" w:rsidR="000B4C12" w:rsidRDefault="000B4C12">
      <w:r>
        <w:separator/>
      </w:r>
    </w:p>
  </w:endnote>
  <w:endnote w:type="continuationSeparator" w:id="0">
    <w:p w14:paraId="14C6B4E2" w14:textId="77777777" w:rsidR="000B4C12" w:rsidRDefault="000B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E6043" w14:textId="77777777" w:rsidR="000B4C12" w:rsidRDefault="000B4C12">
      <w:r>
        <w:separator/>
      </w:r>
    </w:p>
  </w:footnote>
  <w:footnote w:type="continuationSeparator" w:id="0">
    <w:p w14:paraId="5AF2B564" w14:textId="77777777" w:rsidR="000B4C12" w:rsidRDefault="000B4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B4C12"/>
    <w:rsid w:val="000E5933"/>
    <w:rsid w:val="000E7131"/>
    <w:rsid w:val="00101F07"/>
    <w:rsid w:val="00124B60"/>
    <w:rsid w:val="00132ABE"/>
    <w:rsid w:val="0014358F"/>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02049"/>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7E8"/>
    <w:rsid w:val="008D7F28"/>
    <w:rsid w:val="008F1257"/>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B2B6E"/>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167</Words>
  <Characters>1149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2024-05-09T06:46:00Z</dcterms:created>
  <dcterms:modified xsi:type="dcterms:W3CDTF">2024-05-09T06:46:00Z</dcterms:modified>
</cp:coreProperties>
</file>