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284B9FCD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JUOZO BALČIKONIO GIMNAZIJOS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507EDB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F8716F">
        <w:rPr>
          <w:color w:val="000000"/>
          <w:szCs w:val="24"/>
        </w:rPr>
        <w:t>Juozo Balčikonio gimnazijos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389B772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F8716F">
        <w:rPr>
          <w:color w:val="000000"/>
          <w:szCs w:val="24"/>
        </w:rPr>
        <w:t>Juozo Balčikonio gimnazijos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F8716F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8C113B">
        <w:rPr>
          <w:noProof/>
          <w:szCs w:val="24"/>
        </w:rPr>
        <w:t>ai.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F06E62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F9419" w14:textId="77777777" w:rsidR="00F06E62" w:rsidRDefault="00F06E62">
      <w:r>
        <w:separator/>
      </w:r>
    </w:p>
  </w:endnote>
  <w:endnote w:type="continuationSeparator" w:id="0">
    <w:p w14:paraId="6BD7AADE" w14:textId="77777777" w:rsidR="00F06E62" w:rsidRDefault="00F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96FBA" w14:textId="77777777" w:rsidR="00F06E62" w:rsidRDefault="00F06E62">
      <w:r>
        <w:separator/>
      </w:r>
    </w:p>
  </w:footnote>
  <w:footnote w:type="continuationSeparator" w:id="0">
    <w:p w14:paraId="1A97D007" w14:textId="77777777" w:rsidR="00F06E62" w:rsidRDefault="00F06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27F97"/>
    <w:rsid w:val="00656225"/>
    <w:rsid w:val="00684693"/>
    <w:rsid w:val="00694541"/>
    <w:rsid w:val="006968D2"/>
    <w:rsid w:val="006A3958"/>
    <w:rsid w:val="006C12E4"/>
    <w:rsid w:val="006D107B"/>
    <w:rsid w:val="006D6344"/>
    <w:rsid w:val="006F65CD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0575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97A6D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209FF"/>
    <w:rsid w:val="00B408ED"/>
    <w:rsid w:val="00B57142"/>
    <w:rsid w:val="00B71C01"/>
    <w:rsid w:val="00BB29E2"/>
    <w:rsid w:val="00BB4BDE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68</Words>
  <Characters>667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2024-04-22T07:59:00Z</dcterms:created>
  <dcterms:modified xsi:type="dcterms:W3CDTF">2024-04-22T07:59:00Z</dcterms:modified>
</cp:coreProperties>
</file>