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2D467AE8" w:rsidR="0061206D" w:rsidRDefault="0061206D" w:rsidP="00274C1E">
      <w:pPr>
        <w:tabs>
          <w:tab w:val="left" w:pos="5245"/>
          <w:tab w:val="left" w:pos="7371"/>
        </w:tabs>
        <w:rPr>
          <w:szCs w:val="24"/>
        </w:rPr>
      </w:pPr>
    </w:p>
    <w:p w14:paraId="03E5F0B9" w14:textId="2750A5E7" w:rsidR="003573C0" w:rsidRDefault="003573C0" w:rsidP="00274C1E">
      <w:pPr>
        <w:tabs>
          <w:tab w:val="left" w:pos="5245"/>
          <w:tab w:val="left" w:pos="7371"/>
        </w:tabs>
        <w:rPr>
          <w:szCs w:val="24"/>
        </w:rPr>
      </w:pPr>
    </w:p>
    <w:p w14:paraId="5BF94756" w14:textId="77777777" w:rsidR="003573C0" w:rsidRPr="00DF041B" w:rsidRDefault="003573C0" w:rsidP="00274C1E">
      <w:pPr>
        <w:tabs>
          <w:tab w:val="left" w:pos="5245"/>
          <w:tab w:val="left" w:pos="7371"/>
        </w:tabs>
        <w:rPr>
          <w:szCs w:val="24"/>
        </w:rPr>
      </w:pPr>
    </w:p>
    <w:p w14:paraId="42B686F8" w14:textId="732B99B5" w:rsidR="00274C1E" w:rsidRPr="00274C1E" w:rsidRDefault="00274C1E" w:rsidP="00274C1E">
      <w:pPr>
        <w:keepNext/>
        <w:outlineLvl w:val="0"/>
        <w:rPr>
          <w:b/>
        </w:rPr>
      </w:pPr>
      <w:bookmarkStart w:id="4" w:name="_Hlk132809648"/>
      <w:r>
        <w:rPr>
          <w:b/>
        </w:rPr>
        <w:t xml:space="preserve">TEIKIMAS </w:t>
      </w:r>
      <w:r w:rsidRPr="00274C1E">
        <w:rPr>
          <w:b/>
        </w:rPr>
        <w:t xml:space="preserve">DĖL PANEVĖŽIO MIESTO SAVIVALDYBĖS VISUOMENĖS SVEIKATOS BIURO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64EEF7D" w14:textId="2E00B395" w:rsidR="003573C0" w:rsidRDefault="00C950BA" w:rsidP="003573C0">
      <w:pPr>
        <w:pStyle w:val="Antrat2"/>
        <w:spacing w:before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Vadovaudamasi Lietuvos Respublikos </w:t>
      </w:r>
      <w:r w:rsidR="008626D3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ietos savivaldos įstatymo 15 straipsnio 2 dalies 9</w:t>
      </w:r>
      <w:r w:rsidR="00AD3217"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punktu, </w:t>
      </w:r>
      <w:r w:rsidR="000425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teikiu 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Panevėžio miesto savivaldybės tarybai</w:t>
      </w:r>
      <w:r w:rsidR="000425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tvirtinti </w:t>
      </w:r>
      <w:r w:rsidR="00274C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Panevėžio miesto savivaldybės visuomenės sveikatos biuro nuostat</w:t>
      </w:r>
      <w:r w:rsidR="000425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us.</w:t>
      </w:r>
    </w:p>
    <w:p w14:paraId="4A57DC06" w14:textId="1A65BBC8" w:rsidR="0061206D" w:rsidRPr="003573C0" w:rsidRDefault="003573C0" w:rsidP="003573C0">
      <w:pPr>
        <w:pStyle w:val="Antrat2"/>
        <w:spacing w:before="0" w:line="360" w:lineRule="auto"/>
        <w:ind w:firstLine="72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573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PRIDEDAMA. Visuomenės sveikatos biuro nuostat</w:t>
      </w:r>
      <w:r w:rsidR="00ED7E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ų projektas.docx</w:t>
      </w:r>
    </w:p>
    <w:p w14:paraId="768CCB7E" w14:textId="086BD690" w:rsidR="00274C1E" w:rsidRDefault="00274C1E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C1317EC" w14:textId="77777777" w:rsidR="00274C1E" w:rsidRPr="00DF041B" w:rsidRDefault="00274C1E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14198E0D" w14:textId="77777777" w:rsidR="00BF13FE" w:rsidRDefault="00BF13FE" w:rsidP="00BF13FE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bookmarkStart w:id="5" w:name="_Hlk132809589"/>
    </w:p>
    <w:p w14:paraId="1FDD2B1F" w14:textId="7720755A" w:rsidR="00AD3217" w:rsidRPr="00DF041B" w:rsidRDefault="00616305" w:rsidP="00BF13FE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 w:rsidRPr="00393ADC">
        <w:rPr>
          <w:szCs w:val="24"/>
        </w:rPr>
        <w:t>Vicemerė, pavaduojanti Savivaldybės merą</w:t>
      </w:r>
      <w:r w:rsidRPr="00393ADC">
        <w:rPr>
          <w:szCs w:val="24"/>
        </w:rPr>
        <w:tab/>
      </w:r>
      <w:r w:rsidR="00EE09FF">
        <w:t xml:space="preserve">                </w:t>
      </w:r>
      <w:r w:rsidR="008B1422">
        <w:rPr>
          <w:noProof/>
          <w:szCs w:val="24"/>
        </w:rPr>
        <w:t xml:space="preserve">                     </w:t>
      </w:r>
      <w:r w:rsidR="00BF13FE">
        <w:rPr>
          <w:noProof/>
          <w:szCs w:val="24"/>
        </w:rPr>
        <w:t xml:space="preserve"> </w:t>
      </w:r>
      <w:r w:rsidR="008B1422">
        <w:rPr>
          <w:noProof/>
          <w:szCs w:val="24"/>
        </w:rPr>
        <w:t xml:space="preserve"> </w:t>
      </w:r>
      <w:r w:rsidR="00BF13FE">
        <w:rPr>
          <w:noProof/>
          <w:szCs w:val="24"/>
        </w:rPr>
        <w:t xml:space="preserve">  </w:t>
      </w:r>
      <w:r>
        <w:rPr>
          <w:noProof/>
          <w:szCs w:val="24"/>
        </w:rPr>
        <w:t xml:space="preserve">        </w:t>
      </w:r>
      <w:r w:rsidR="00DE5117">
        <w:rPr>
          <w:noProof/>
          <w:szCs w:val="24"/>
        </w:rPr>
        <w:t>Gintarė Maskoliūnienė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3A72421B" w:rsidR="008626D3" w:rsidRDefault="008626D3" w:rsidP="0061206D">
      <w:pPr>
        <w:jc w:val="both"/>
        <w:rPr>
          <w:szCs w:val="24"/>
        </w:rPr>
      </w:pPr>
    </w:p>
    <w:p w14:paraId="1434DB2E" w14:textId="77777777" w:rsidR="003573C0" w:rsidRDefault="003573C0" w:rsidP="0061206D">
      <w:pPr>
        <w:jc w:val="both"/>
        <w:rPr>
          <w:szCs w:val="24"/>
        </w:rPr>
      </w:pPr>
    </w:p>
    <w:p w14:paraId="2AFA82A7" w14:textId="77777777" w:rsidR="00ED7E8F" w:rsidRDefault="00ED7E8F" w:rsidP="00EE09FF">
      <w:pPr>
        <w:jc w:val="both"/>
      </w:pPr>
    </w:p>
    <w:p w14:paraId="42600658" w14:textId="77777777" w:rsidR="00ED7E8F" w:rsidRDefault="00ED7E8F" w:rsidP="00EE09FF">
      <w:pPr>
        <w:jc w:val="both"/>
      </w:pPr>
    </w:p>
    <w:p w14:paraId="4B5CC24C" w14:textId="77777777" w:rsidR="00ED7E8F" w:rsidRDefault="00ED7E8F" w:rsidP="00EE09FF">
      <w:pPr>
        <w:jc w:val="both"/>
      </w:pPr>
    </w:p>
    <w:p w14:paraId="6EEC20C3" w14:textId="77777777" w:rsidR="00ED7E8F" w:rsidRDefault="00ED7E8F" w:rsidP="00EE09FF">
      <w:pPr>
        <w:jc w:val="both"/>
      </w:pPr>
    </w:p>
    <w:p w14:paraId="042EC2CE" w14:textId="77777777" w:rsidR="00ED7E8F" w:rsidRDefault="00ED7E8F" w:rsidP="00EE09FF">
      <w:pPr>
        <w:jc w:val="both"/>
      </w:pPr>
    </w:p>
    <w:p w14:paraId="7DF665D1" w14:textId="77777777" w:rsidR="00ED7E8F" w:rsidRDefault="00ED7E8F" w:rsidP="00EE09FF">
      <w:pPr>
        <w:jc w:val="both"/>
      </w:pPr>
    </w:p>
    <w:p w14:paraId="37D3E0F2" w14:textId="77777777" w:rsidR="00ED7E8F" w:rsidRDefault="00ED7E8F" w:rsidP="00EE09FF">
      <w:pPr>
        <w:jc w:val="both"/>
      </w:pPr>
    </w:p>
    <w:p w14:paraId="242D5346" w14:textId="77777777" w:rsidR="00ED7E8F" w:rsidRDefault="00ED7E8F" w:rsidP="00EE09FF">
      <w:pPr>
        <w:jc w:val="both"/>
      </w:pPr>
    </w:p>
    <w:p w14:paraId="03AF9A14" w14:textId="0FAFEAF7" w:rsidR="0061206D" w:rsidRPr="00DF041B" w:rsidRDefault="00EE09FF" w:rsidP="00EE09FF">
      <w:pPr>
        <w:jc w:val="both"/>
      </w:pPr>
      <w:r>
        <w:t>I.</w:t>
      </w:r>
      <w:r w:rsidRPr="000F5D22">
        <w:t xml:space="preserve"> </w:t>
      </w:r>
      <w:r>
        <w:t xml:space="preserve">Konkovė, tel. (8 45) 501203, </w:t>
      </w:r>
      <w:r w:rsidRPr="00773AD0">
        <w:t>el.p.</w:t>
      </w:r>
      <w:r>
        <w:t xml:space="preserve"> ieva.konkove</w:t>
      </w:r>
      <w:r w:rsidRPr="00773AD0">
        <w:t>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4BEBF" w14:textId="77777777" w:rsidR="00DA226C" w:rsidRDefault="00DA226C">
      <w:r>
        <w:separator/>
      </w:r>
    </w:p>
  </w:endnote>
  <w:endnote w:type="continuationSeparator" w:id="0">
    <w:p w14:paraId="67644FC1" w14:textId="77777777" w:rsidR="00DA226C" w:rsidRDefault="00DA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0896F" w14:textId="77777777" w:rsidR="00DA226C" w:rsidRDefault="00DA226C">
      <w:r>
        <w:separator/>
      </w:r>
    </w:p>
  </w:footnote>
  <w:footnote w:type="continuationSeparator" w:id="0">
    <w:p w14:paraId="36C6300C" w14:textId="77777777" w:rsidR="00DA226C" w:rsidRDefault="00DA2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5B7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E67F8"/>
    <w:rsid w:val="001F2356"/>
    <w:rsid w:val="0020204A"/>
    <w:rsid w:val="00222E44"/>
    <w:rsid w:val="00234FD8"/>
    <w:rsid w:val="00240399"/>
    <w:rsid w:val="0024706D"/>
    <w:rsid w:val="00260773"/>
    <w:rsid w:val="002630A9"/>
    <w:rsid w:val="00274C1E"/>
    <w:rsid w:val="00282351"/>
    <w:rsid w:val="00291649"/>
    <w:rsid w:val="002A2097"/>
    <w:rsid w:val="002D57F9"/>
    <w:rsid w:val="002D7E2D"/>
    <w:rsid w:val="002F5851"/>
    <w:rsid w:val="003055E2"/>
    <w:rsid w:val="00337F93"/>
    <w:rsid w:val="00355495"/>
    <w:rsid w:val="00356FEC"/>
    <w:rsid w:val="003573C0"/>
    <w:rsid w:val="00366880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4494"/>
    <w:rsid w:val="0041586B"/>
    <w:rsid w:val="00416AE7"/>
    <w:rsid w:val="00421D43"/>
    <w:rsid w:val="00450C82"/>
    <w:rsid w:val="004605B3"/>
    <w:rsid w:val="00486959"/>
    <w:rsid w:val="004A2685"/>
    <w:rsid w:val="004C07E0"/>
    <w:rsid w:val="004D047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6305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21B9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4181B"/>
    <w:rsid w:val="00A644A2"/>
    <w:rsid w:val="00AA5D00"/>
    <w:rsid w:val="00AB76C5"/>
    <w:rsid w:val="00AC04FF"/>
    <w:rsid w:val="00AD081E"/>
    <w:rsid w:val="00AD3217"/>
    <w:rsid w:val="00AD4E21"/>
    <w:rsid w:val="00B408ED"/>
    <w:rsid w:val="00B71C01"/>
    <w:rsid w:val="00BA69D8"/>
    <w:rsid w:val="00BB29E2"/>
    <w:rsid w:val="00BB6886"/>
    <w:rsid w:val="00BE4566"/>
    <w:rsid w:val="00BF13FE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A226C"/>
    <w:rsid w:val="00DB19B0"/>
    <w:rsid w:val="00DC75E0"/>
    <w:rsid w:val="00DE4BF3"/>
    <w:rsid w:val="00DE5117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1F97"/>
    <w:rsid w:val="00E63D82"/>
    <w:rsid w:val="00E85649"/>
    <w:rsid w:val="00EA2453"/>
    <w:rsid w:val="00EA3E8C"/>
    <w:rsid w:val="00EA6DBD"/>
    <w:rsid w:val="00EC43AB"/>
    <w:rsid w:val="00EC4E26"/>
    <w:rsid w:val="00ED7E8F"/>
    <w:rsid w:val="00EE09FF"/>
    <w:rsid w:val="00EE2672"/>
    <w:rsid w:val="00F112B2"/>
    <w:rsid w:val="00F43227"/>
    <w:rsid w:val="00F5546F"/>
    <w:rsid w:val="00F72981"/>
    <w:rsid w:val="00F77FC0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68</Words>
  <Characters>651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2024-04-10T06:28:00Z</dcterms:created>
  <dcterms:modified xsi:type="dcterms:W3CDTF">2024-04-10T06:28:00Z</dcterms:modified>
</cp:coreProperties>
</file>