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CE2E4B"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4CDB8B8" wp14:editId="333425F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6D2D39C" w14:textId="77777777" w:rsidR="005C41AC" w:rsidRPr="005C41AC" w:rsidRDefault="005C41AC" w:rsidP="005C41AC">
      <w:pPr>
        <w:jc w:val="center"/>
        <w:rPr>
          <w:szCs w:val="24"/>
        </w:rPr>
      </w:pPr>
    </w:p>
    <w:p w14:paraId="610CAB6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E18CDA3" w14:textId="77777777" w:rsidR="005C41AC" w:rsidRPr="005C41AC" w:rsidRDefault="005C41AC" w:rsidP="00571BF3">
      <w:pPr>
        <w:keepNext/>
        <w:jc w:val="center"/>
        <w:outlineLvl w:val="1"/>
      </w:pPr>
    </w:p>
    <w:p w14:paraId="5895AEAB" w14:textId="77777777" w:rsidR="005C41AC" w:rsidRPr="005C41AC" w:rsidRDefault="005C41AC" w:rsidP="00571BF3">
      <w:pPr>
        <w:keepNext/>
        <w:jc w:val="center"/>
        <w:outlineLvl w:val="1"/>
      </w:pPr>
    </w:p>
    <w:p w14:paraId="015AC8C4" w14:textId="77777777" w:rsidR="0062551B" w:rsidRPr="00A562AA" w:rsidRDefault="00A11511" w:rsidP="00571BF3">
      <w:pPr>
        <w:keepNext/>
        <w:jc w:val="center"/>
        <w:outlineLvl w:val="1"/>
        <w:rPr>
          <w:b/>
        </w:rPr>
      </w:pPr>
      <w:r>
        <w:rPr>
          <w:b/>
        </w:rPr>
        <w:t>SPRENDIMAS</w:t>
      </w:r>
    </w:p>
    <w:p w14:paraId="12D4B73C" w14:textId="3F9CB2DC" w:rsidR="0062551B" w:rsidRPr="00A562AA" w:rsidRDefault="006127B2" w:rsidP="005F44E3">
      <w:pPr>
        <w:pStyle w:val="Antrat1"/>
      </w:pPr>
      <w:r w:rsidRPr="004325C6">
        <w:t>DĖL</w:t>
      </w:r>
      <w:r w:rsidR="004325C6" w:rsidRPr="004325C6">
        <w:t xml:space="preserve"> PRITARIMO JAUNUOLIŲ DIENOS CENTRUI TEIKTI PROJEKTO „SOCIALINIŲ DIRBTUVIŲ ĮKŪRIMAS PANEVĖŽYJE“ ĮGYVENDINIMO PLANĄ EUROPOS SĄJUNGOS FONDŲ INVESTICIJOMS GAUTI, PROJEKTO DALINIAM FINANSAVIMUI IR ĮGYVENDINIMUI</w:t>
      </w:r>
    </w:p>
    <w:p w14:paraId="05863CD6" w14:textId="77777777" w:rsidR="0062551B" w:rsidRDefault="0062551B" w:rsidP="003E58F0">
      <w:pPr>
        <w:jc w:val="center"/>
      </w:pPr>
    </w:p>
    <w:p w14:paraId="09D89A0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vasario 12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TSP-76</w:t>
      </w:r>
      <w:r>
        <w:fldChar w:fldCharType="end"/>
      </w:r>
      <w:bookmarkEnd w:id="2"/>
    </w:p>
    <w:p w14:paraId="5599A3D2" w14:textId="77777777" w:rsidR="0062551B" w:rsidRPr="00A562AA" w:rsidRDefault="0062551B" w:rsidP="00571BF3">
      <w:pPr>
        <w:keepNext/>
        <w:jc w:val="center"/>
        <w:outlineLvl w:val="2"/>
        <w:rPr>
          <w:b/>
        </w:rPr>
      </w:pPr>
      <w:r w:rsidRPr="00A562AA">
        <w:t>Panevėžys</w:t>
      </w:r>
    </w:p>
    <w:p w14:paraId="022E8400" w14:textId="77777777" w:rsidR="0062551B" w:rsidRDefault="0062551B" w:rsidP="00571BF3">
      <w:pPr>
        <w:jc w:val="both"/>
      </w:pPr>
    </w:p>
    <w:p w14:paraId="4D8AA18E" w14:textId="77777777" w:rsidR="0062551B" w:rsidRPr="008545CC" w:rsidRDefault="0062551B" w:rsidP="005C41AC">
      <w:pPr>
        <w:ind w:firstLine="851"/>
        <w:jc w:val="both"/>
        <w:rPr>
          <w:color w:val="0070C0"/>
        </w:rPr>
      </w:pPr>
    </w:p>
    <w:p w14:paraId="5A64AF36" w14:textId="5E4D12C2" w:rsidR="008545CC" w:rsidRPr="00ED3A91" w:rsidRDefault="0062551B" w:rsidP="00FE3BFF">
      <w:pPr>
        <w:keepNext/>
        <w:spacing w:line="360" w:lineRule="auto"/>
        <w:ind w:firstLine="709"/>
        <w:jc w:val="both"/>
        <w:outlineLvl w:val="1"/>
      </w:pPr>
      <w:r w:rsidRPr="00ED3A91">
        <w:rPr>
          <w:szCs w:val="24"/>
        </w:rPr>
        <w:t>Vadovaudamasi</w:t>
      </w:r>
      <w:r w:rsidR="008545CC" w:rsidRPr="00ED3A91">
        <w:rPr>
          <w:szCs w:val="24"/>
        </w:rPr>
        <w:t xml:space="preserve"> </w:t>
      </w:r>
      <w:r w:rsidR="008545CC" w:rsidRPr="00ED3A91">
        <w:rPr>
          <w:szCs w:val="24"/>
          <w:lang w:eastAsia="lt-LT"/>
        </w:rPr>
        <w:t xml:space="preserve">Lietuvos Respublikos vietos savivaldos įstatymo </w:t>
      </w:r>
      <w:r w:rsidR="003D45A3" w:rsidRPr="00ED3A91">
        <w:rPr>
          <w:szCs w:val="24"/>
          <w:lang w:eastAsia="lt-LT"/>
        </w:rPr>
        <w:t>6 straipsnio 12,</w:t>
      </w:r>
      <w:r w:rsidR="00E00B19" w:rsidRPr="00ED3A91">
        <w:rPr>
          <w:szCs w:val="24"/>
          <w:lang w:eastAsia="lt-LT"/>
        </w:rPr>
        <w:t xml:space="preserve"> </w:t>
      </w:r>
      <w:r w:rsidR="003D45A3" w:rsidRPr="00ED3A91">
        <w:rPr>
          <w:szCs w:val="24"/>
          <w:lang w:eastAsia="lt-LT"/>
        </w:rPr>
        <w:t>22 ir 23 punktais</w:t>
      </w:r>
      <w:r w:rsidR="008545CC" w:rsidRPr="00ED3A91">
        <w:rPr>
          <w:szCs w:val="24"/>
          <w:lang w:eastAsia="lt-LT"/>
        </w:rPr>
        <w:t xml:space="preserve">, 15 straipsnio 2 dalies 19, 66 straipsnio 1 dalimi, </w:t>
      </w:r>
      <w:r w:rsidR="00B041C8" w:rsidRPr="00ED3A91">
        <w:rPr>
          <w:bCs/>
          <w:szCs w:val="24"/>
        </w:rPr>
        <w:t>Kvietimu teikti projektų įgyvendinimo planus</w:t>
      </w:r>
      <w:r w:rsidR="00B041C8" w:rsidRPr="00ED3A91">
        <w:rPr>
          <w:b/>
          <w:bCs/>
          <w:szCs w:val="24"/>
        </w:rPr>
        <w:t xml:space="preserve"> </w:t>
      </w:r>
      <w:r w:rsidR="00B041C8" w:rsidRPr="00ED3A91">
        <w:rPr>
          <w:bCs/>
          <w:szCs w:val="24"/>
        </w:rPr>
        <w:t>„Socialinių paslaugų deinstitucionalizacija Panevėžio regione I“</w:t>
      </w:r>
      <w:r w:rsidR="008545CC" w:rsidRPr="00ED3A91">
        <w:t xml:space="preserve"> </w:t>
      </w:r>
      <w:r w:rsidR="00F01C0A" w:rsidRPr="00ED3A91">
        <w:rPr>
          <w:szCs w:val="24"/>
        </w:rPr>
        <w:t>Nr. 25-401-P</w:t>
      </w:r>
      <w:r w:rsidR="008545CC" w:rsidRPr="00ED3A91">
        <w:t xml:space="preserve">, parengtu </w:t>
      </w:r>
      <w:r w:rsidR="004325C6">
        <w:t>remiantis</w:t>
      </w:r>
      <w:r w:rsidR="008545CC" w:rsidRPr="00ED3A91">
        <w:rPr>
          <w:szCs w:val="24"/>
        </w:rPr>
        <w:t xml:space="preserve"> Regioninės pažangos priemonės Nr. 09-003-02-02-11 (RE) „Sumažinti pažeidžiamų visuomenės grupių gerovės teritorinius skirtumus“ finansavimo gairėmis, patvirtintomis Lietuvos Respublikos socialinės apsaugos ir darbo ministro 2023 m. birželio 30 d. įsakymu Nr. A1-439</w:t>
      </w:r>
      <w:r w:rsidR="004325C6">
        <w:rPr>
          <w:szCs w:val="24"/>
        </w:rPr>
        <w:t xml:space="preserve"> „</w:t>
      </w:r>
      <w:r w:rsidR="004325C6" w:rsidRPr="004325C6">
        <w:rPr>
          <w:szCs w:val="24"/>
        </w:rPr>
        <w:t>Dėl Regioninės pažangos priemonės Nr. 09-003-02-02-11 (RE) „Sumažinti pažeidžiamų visuomenės grupių gerovės teritorinius skirtumus“ finansavimo gairių patvirtinimo</w:t>
      </w:r>
      <w:r w:rsidR="004325C6">
        <w:rPr>
          <w:szCs w:val="24"/>
        </w:rPr>
        <w:t>“</w:t>
      </w:r>
      <w:r w:rsidR="008545CC" w:rsidRPr="00ED3A91">
        <w:rPr>
          <w:szCs w:val="24"/>
        </w:rPr>
        <w:t xml:space="preserve">, </w:t>
      </w:r>
      <w:r w:rsidR="00E47FA4" w:rsidRPr="00ED3A91">
        <w:rPr>
          <w:szCs w:val="24"/>
        </w:rPr>
        <w:t>ir</w:t>
      </w:r>
      <w:r w:rsidR="008545CC" w:rsidRPr="00ED3A91">
        <w:rPr>
          <w:szCs w:val="24"/>
        </w:rPr>
        <w:t xml:space="preserve"> </w:t>
      </w:r>
      <w:r w:rsidR="008545CC" w:rsidRPr="00ED3A91">
        <w:rPr>
          <w:szCs w:val="24"/>
          <w:shd w:val="clear" w:color="auto" w:fill="FFFFFF"/>
          <w:lang w:eastAsia="lt-LT"/>
        </w:rPr>
        <w:t xml:space="preserve">Panevėžio miesto savivaldybės sutarčių pasirašymo tvarkos aprašo, patvirtinto Panevėžio miesto savivaldybės tarybos </w:t>
      </w:r>
      <w:r w:rsidR="00B041C8" w:rsidRPr="00ED3A91">
        <w:rPr>
          <w:szCs w:val="24"/>
          <w:shd w:val="clear" w:color="auto" w:fill="FFFFFF"/>
          <w:lang w:eastAsia="lt-LT"/>
        </w:rPr>
        <w:t xml:space="preserve">2023 m. gruodžio 28 d. </w:t>
      </w:r>
      <w:r w:rsidR="008545CC" w:rsidRPr="00ED3A91">
        <w:rPr>
          <w:szCs w:val="24"/>
          <w:shd w:val="clear" w:color="auto" w:fill="FFFFFF"/>
          <w:lang w:eastAsia="lt-LT"/>
        </w:rPr>
        <w:t xml:space="preserve">sprendimu </w:t>
      </w:r>
      <w:r w:rsidR="008545CC" w:rsidRPr="00FE3BFF">
        <w:rPr>
          <w:szCs w:val="24"/>
          <w:shd w:val="clear" w:color="auto" w:fill="FFFFFF"/>
          <w:lang w:eastAsia="lt-LT"/>
        </w:rPr>
        <w:t xml:space="preserve">Nr. </w:t>
      </w:r>
      <w:bookmarkStart w:id="3" w:name="Pavadinimas"/>
      <w:r w:rsidR="00FE3BFF" w:rsidRPr="00FE3BFF">
        <w:rPr>
          <w:szCs w:val="24"/>
          <w:shd w:val="clear" w:color="auto" w:fill="FFFFFF"/>
          <w:lang w:eastAsia="lt-LT"/>
        </w:rPr>
        <w:t>1-394</w:t>
      </w:r>
      <w:r w:rsidR="00B041C8" w:rsidRPr="00FE3BFF">
        <w:t xml:space="preserve"> </w:t>
      </w:r>
      <w:r w:rsidR="00B041C8" w:rsidRPr="00B041C8">
        <w:rPr>
          <w:szCs w:val="24"/>
        </w:rPr>
        <w:t>„</w:t>
      </w:r>
      <w:r w:rsidR="00B041C8" w:rsidRPr="00ED3A91">
        <w:rPr>
          <w:szCs w:val="24"/>
        </w:rPr>
        <w:t>Dėl Panevėžio miesto savivaldybės vardu sudaromų sutarčių pasirašymo tvarkos aprašo patvirtinimo, Savivaldybės tarybos 2014 m. gegužės 29 d. sprendimo Nr. 1-154 p</w:t>
      </w:r>
      <w:bookmarkEnd w:id="3"/>
      <w:r w:rsidR="00B041C8" w:rsidRPr="00ED3A91">
        <w:rPr>
          <w:szCs w:val="24"/>
        </w:rPr>
        <w:t>ripažinimo netekusiu galios ir pavedimo Savivaldybės merui“</w:t>
      </w:r>
      <w:r w:rsidR="008545CC" w:rsidRPr="00ED3A91">
        <w:rPr>
          <w:szCs w:val="24"/>
          <w:shd w:val="clear" w:color="auto" w:fill="FFFFFF"/>
          <w:lang w:eastAsia="lt-LT"/>
        </w:rPr>
        <w:t xml:space="preserve">, </w:t>
      </w:r>
      <w:r w:rsidR="00884272" w:rsidRPr="00ED3A91">
        <w:rPr>
          <w:szCs w:val="24"/>
          <w:shd w:val="clear" w:color="auto" w:fill="FFFFFF"/>
          <w:lang w:eastAsia="lt-LT"/>
        </w:rPr>
        <w:t>6.11 papunkčiu, 36</w:t>
      </w:r>
      <w:r w:rsidR="00884272" w:rsidRPr="00ED3A91">
        <w:rPr>
          <w:szCs w:val="24"/>
          <w:lang w:eastAsia="lt-LT"/>
        </w:rPr>
        <w:t xml:space="preserve"> punktu</w:t>
      </w:r>
      <w:r w:rsidR="008545CC" w:rsidRPr="00ED3A91">
        <w:rPr>
          <w:szCs w:val="24"/>
          <w:lang w:eastAsia="lt-LT"/>
        </w:rPr>
        <w:t xml:space="preserve">, Panevėžio miesto savivaldybės taryba </w:t>
      </w:r>
      <w:r w:rsidR="00415111">
        <w:rPr>
          <w:szCs w:val="24"/>
          <w:lang w:eastAsia="lt-LT"/>
        </w:rPr>
        <w:t xml:space="preserve">  </w:t>
      </w:r>
      <w:r w:rsidR="008545CC" w:rsidRPr="00ED3A91">
        <w:rPr>
          <w:szCs w:val="24"/>
          <w:lang w:eastAsia="lt-LT"/>
        </w:rPr>
        <w:t>n u s p r e n d ž i a:</w:t>
      </w:r>
    </w:p>
    <w:p w14:paraId="63A2874D" w14:textId="5E526046" w:rsidR="00250BED" w:rsidRPr="00ED3A91" w:rsidRDefault="00FE3BFF" w:rsidP="00FE3BFF">
      <w:pPr>
        <w:tabs>
          <w:tab w:val="left" w:pos="709"/>
        </w:tabs>
        <w:spacing w:line="360" w:lineRule="auto"/>
        <w:jc w:val="both"/>
      </w:pPr>
      <w:r>
        <w:tab/>
        <w:t xml:space="preserve">1. </w:t>
      </w:r>
      <w:r w:rsidR="00CA5B36" w:rsidRPr="00ED3A91">
        <w:t xml:space="preserve">Pritarti </w:t>
      </w:r>
      <w:r w:rsidR="00806259" w:rsidRPr="00492565">
        <w:t xml:space="preserve">Panevėžio miesto savivaldybės </w:t>
      </w:r>
      <w:r w:rsidR="00806259">
        <w:t>b</w:t>
      </w:r>
      <w:r w:rsidR="003172A4">
        <w:t>iudžetinės</w:t>
      </w:r>
      <w:r w:rsidR="006D09FD" w:rsidRPr="00ED3A91">
        <w:t xml:space="preserve"> įstaig</w:t>
      </w:r>
      <w:r w:rsidR="003172A4">
        <w:t>os</w:t>
      </w:r>
      <w:r w:rsidR="006D09FD" w:rsidRPr="00ED3A91">
        <w:t xml:space="preserve"> </w:t>
      </w:r>
      <w:r w:rsidR="00806259">
        <w:t>„</w:t>
      </w:r>
      <w:r w:rsidR="006D09FD" w:rsidRPr="00ED3A91">
        <w:t>Jaunuolių dienos centras</w:t>
      </w:r>
      <w:r w:rsidR="00806259">
        <w:t>“</w:t>
      </w:r>
      <w:r w:rsidR="006D09FD" w:rsidRPr="00ED3A91">
        <w:t xml:space="preserve"> </w:t>
      </w:r>
      <w:r w:rsidR="00E97FCF" w:rsidRPr="00ED3A91">
        <w:t>(</w:t>
      </w:r>
      <w:r w:rsidR="00ED3A91">
        <w:t xml:space="preserve">toliau </w:t>
      </w:r>
      <w:r w:rsidR="00ED3A91" w:rsidRPr="00ED3A91">
        <w:t>–</w:t>
      </w:r>
      <w:r w:rsidR="00ED3A91">
        <w:t xml:space="preserve"> </w:t>
      </w:r>
      <w:r w:rsidR="00E97FCF" w:rsidRPr="00ED3A91">
        <w:t>Jaunuolių dienos centras)</w:t>
      </w:r>
      <w:r w:rsidR="006D09FD" w:rsidRPr="00ED3A91">
        <w:t xml:space="preserve"> projekto </w:t>
      </w:r>
      <w:r w:rsidR="006D09FD" w:rsidRPr="00FE3BFF">
        <w:rPr>
          <w:bCs/>
          <w:szCs w:val="24"/>
        </w:rPr>
        <w:t>„</w:t>
      </w:r>
      <w:r w:rsidR="00250BED" w:rsidRPr="00FE3BFF">
        <w:rPr>
          <w:rFonts w:eastAsia="Calibri"/>
          <w:szCs w:val="24"/>
        </w:rPr>
        <w:t>Socialinių dirbtuvių įkūrimas Panevėžyje“</w:t>
      </w:r>
      <w:r w:rsidR="00ED3A91" w:rsidRPr="00ED3A91">
        <w:t xml:space="preserve"> (toliau – Projektas)</w:t>
      </w:r>
      <w:r w:rsidR="00250BED" w:rsidRPr="00ED3A91">
        <w:t xml:space="preserve"> </w:t>
      </w:r>
      <w:r w:rsidR="003172A4">
        <w:t xml:space="preserve">įgyvendinimo plano teikimui </w:t>
      </w:r>
      <w:r w:rsidR="00250BED" w:rsidRPr="00ED3A91">
        <w:t>Europos Sąj</w:t>
      </w:r>
      <w:r w:rsidR="000A7F4D">
        <w:t>ungos fondų investicijoms gauti.</w:t>
      </w:r>
      <w:r w:rsidR="00250BED" w:rsidRPr="00ED3A91">
        <w:t xml:space="preserve"> </w:t>
      </w:r>
    </w:p>
    <w:p w14:paraId="6D2D8942" w14:textId="0AF8DB4B" w:rsidR="006D09FD" w:rsidRPr="00ED3A91" w:rsidRDefault="00FE3BFF" w:rsidP="00686C65">
      <w:pPr>
        <w:spacing w:line="360" w:lineRule="auto"/>
        <w:ind w:firstLine="709"/>
        <w:jc w:val="both"/>
      </w:pPr>
      <w:r>
        <w:t xml:space="preserve">2. </w:t>
      </w:r>
      <w:r w:rsidR="00686C65">
        <w:t xml:space="preserve"> </w:t>
      </w:r>
      <w:r w:rsidR="006D09FD" w:rsidRPr="00ED3A91">
        <w:t>Skirti 1 punkte minimam Projektui iš dal</w:t>
      </w:r>
      <w:r w:rsidR="0042642E" w:rsidRPr="00ED3A91">
        <w:t>ies finansuoti ne mažiau kaip 15 proc.</w:t>
      </w:r>
      <w:r w:rsidR="006D09FD" w:rsidRPr="00ED3A91">
        <w:t xml:space="preserve"> visų tinkamų finansuoti Projekto išlaidų iš </w:t>
      </w:r>
      <w:r w:rsidR="004325C6">
        <w:t>s</w:t>
      </w:r>
      <w:r w:rsidR="006D09FD" w:rsidRPr="00ED3A91">
        <w:t>avivaldybės biudžeto.</w:t>
      </w:r>
      <w:r w:rsidR="006D09FD" w:rsidRPr="00ED3A91">
        <w:rPr>
          <w:strike/>
        </w:rPr>
        <w:t xml:space="preserve"> </w:t>
      </w:r>
    </w:p>
    <w:p w14:paraId="06F7A596" w14:textId="77777777" w:rsidR="006D09FD" w:rsidRPr="00ED3A91" w:rsidRDefault="00FE3BFF" w:rsidP="00FE3BFF">
      <w:pPr>
        <w:spacing w:line="360" w:lineRule="auto"/>
        <w:ind w:firstLine="720"/>
        <w:jc w:val="both"/>
      </w:pPr>
      <w:r>
        <w:t xml:space="preserve">3. </w:t>
      </w:r>
      <w:r w:rsidR="006D09FD" w:rsidRPr="00ED3A91">
        <w:t>Padengti tinkamų finansuoti išlaidų dalį, kurios nepadengia Projektui skiriamos finansavimo lėšos, ir netinkamas finansuoti, tačia</w:t>
      </w:r>
      <w:r w:rsidR="00E97FCF" w:rsidRPr="00ED3A91">
        <w:t>u Projektui įgyvendinti būtinas,</w:t>
      </w:r>
      <w:r w:rsidR="006D09FD" w:rsidRPr="00ED3A91">
        <w:t xml:space="preserve"> išlaidas.</w:t>
      </w:r>
    </w:p>
    <w:p w14:paraId="659821AA" w14:textId="29EE54F6" w:rsidR="006D09FD" w:rsidRPr="00ED3A91" w:rsidRDefault="006D09FD" w:rsidP="00686C65">
      <w:pPr>
        <w:spacing w:line="360" w:lineRule="auto"/>
        <w:ind w:firstLine="709"/>
        <w:jc w:val="both"/>
      </w:pPr>
      <w:r w:rsidRPr="00ED3A91">
        <w:t xml:space="preserve">4. </w:t>
      </w:r>
      <w:r w:rsidR="00686C65">
        <w:t xml:space="preserve"> </w:t>
      </w:r>
      <w:r w:rsidRPr="00ED3A91">
        <w:t>Įgalioti</w:t>
      </w:r>
      <w:r w:rsidR="00E97FCF" w:rsidRPr="00ED3A91">
        <w:t xml:space="preserve"> Jaunuolių dienos centro</w:t>
      </w:r>
      <w:r w:rsidRPr="00ED3A91">
        <w:t xml:space="preserve"> direktorių pasirašyti su Projekto </w:t>
      </w:r>
      <w:r w:rsidR="00415111">
        <w:t>įgyvendin</w:t>
      </w:r>
      <w:r w:rsidR="00881443">
        <w:t>a</w:t>
      </w:r>
      <w:r w:rsidR="00415111">
        <w:t xml:space="preserve">mo plano </w:t>
      </w:r>
      <w:r w:rsidRPr="00ED3A91">
        <w:t>teikimu ir įgyvendinimu susijusius dokumentus.</w:t>
      </w:r>
    </w:p>
    <w:p w14:paraId="18505D1D" w14:textId="194446C8" w:rsidR="006D09FD" w:rsidRPr="00ED3A91" w:rsidRDefault="006D09FD" w:rsidP="00E97FCF">
      <w:pPr>
        <w:pStyle w:val="Sraopastraipa"/>
        <w:spacing w:line="360" w:lineRule="auto"/>
        <w:ind w:left="0" w:firstLine="709"/>
        <w:jc w:val="both"/>
      </w:pPr>
      <w:r w:rsidRPr="00ED3A91">
        <w:lastRenderedPageBreak/>
        <w:t xml:space="preserve">5. </w:t>
      </w:r>
      <w:r w:rsidR="000A7F4D">
        <w:t xml:space="preserve"> </w:t>
      </w:r>
      <w:r w:rsidRPr="00ED3A91">
        <w:t>Pritarti</w:t>
      </w:r>
      <w:r w:rsidR="00E97FCF" w:rsidRPr="00ED3A91">
        <w:t xml:space="preserve"> Jaunuolių dienos centro</w:t>
      </w:r>
      <w:r w:rsidRPr="00ED3A91">
        <w:t xml:space="preserve"> jungtinės veiklos (partnerystės) sutarties sudarymui </w:t>
      </w:r>
      <w:r w:rsidR="00E97FCF" w:rsidRPr="00ED3A91">
        <w:t xml:space="preserve">su Savivaldybės administracija ir įgalioti </w:t>
      </w:r>
      <w:r w:rsidRPr="00ED3A91">
        <w:t xml:space="preserve">Savivaldybės administracijos direktorių pasirašyti </w:t>
      </w:r>
      <w:r w:rsidR="00E97FCF" w:rsidRPr="00ED3A91">
        <w:t>šią sutartį.</w:t>
      </w:r>
    </w:p>
    <w:p w14:paraId="5E10D9A8" w14:textId="77777777" w:rsidR="006D09FD" w:rsidRDefault="00E97FCF" w:rsidP="006D09FD">
      <w:pPr>
        <w:pStyle w:val="Sraopastraipa"/>
        <w:spacing w:line="360" w:lineRule="auto"/>
        <w:ind w:left="0" w:firstLine="709"/>
        <w:jc w:val="both"/>
      </w:pPr>
      <w:r w:rsidRPr="00ED3A91">
        <w:t>6</w:t>
      </w:r>
      <w:r w:rsidR="006D09FD" w:rsidRPr="00ED3A91">
        <w:t>. Pavesti</w:t>
      </w:r>
      <w:r w:rsidRPr="00ED3A91">
        <w:t xml:space="preserve"> Jaunuolių dienos centrui </w:t>
      </w:r>
      <w:r w:rsidR="006D09FD" w:rsidRPr="00ED3A91">
        <w:t>vykdyti užsakovo funkcijas, įgyvendinti Projektą ir užtikrinti investicijų tęstinumą 5 metus p</w:t>
      </w:r>
      <w:r w:rsidR="00ED3A91">
        <w:t>o Projekto finansavimo pabaigos.</w:t>
      </w:r>
    </w:p>
    <w:p w14:paraId="477ADDBE" w14:textId="08018D06" w:rsidR="00E97FCF" w:rsidRPr="00ED3A91" w:rsidRDefault="00ED3A91" w:rsidP="00ED3A91">
      <w:pPr>
        <w:pStyle w:val="Sraopastraipa"/>
        <w:spacing w:line="360" w:lineRule="auto"/>
        <w:ind w:left="0" w:firstLine="709"/>
        <w:jc w:val="both"/>
      </w:pPr>
      <w:r w:rsidRPr="00ED3A91">
        <w:t xml:space="preserve">7. </w:t>
      </w:r>
      <w:r w:rsidR="00E97FCF" w:rsidRPr="00ED3A91">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w:t>
      </w:r>
      <w:r w:rsidR="000A7F4D">
        <w:t xml:space="preserve">ta tvarka. </w:t>
      </w:r>
    </w:p>
    <w:p w14:paraId="4F99A873" w14:textId="77777777" w:rsidR="00E97FCF" w:rsidRPr="00A562AA" w:rsidRDefault="00E97FCF" w:rsidP="00E97FCF">
      <w:pPr>
        <w:jc w:val="both"/>
        <w:rPr>
          <w:szCs w:val="24"/>
        </w:rPr>
      </w:pPr>
    </w:p>
    <w:p w14:paraId="54E0293B" w14:textId="77777777" w:rsidR="0062551B" w:rsidRDefault="0062551B" w:rsidP="002D0B3C">
      <w:pPr>
        <w:jc w:val="both"/>
        <w:rPr>
          <w:szCs w:val="24"/>
        </w:rPr>
      </w:pPr>
    </w:p>
    <w:p w14:paraId="369A9407" w14:textId="77777777" w:rsidR="001D3CB6" w:rsidRDefault="001D3CB6" w:rsidP="00895637">
      <w:pPr>
        <w:tabs>
          <w:tab w:val="left" w:pos="6663"/>
        </w:tabs>
        <w:jc w:val="both"/>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632D90FB" w14:textId="77777777" w:rsidR="00E3353F" w:rsidRPr="003A349B" w:rsidRDefault="00E3353F" w:rsidP="00895637">
      <w:pPr>
        <w:tabs>
          <w:tab w:val="left" w:pos="6663"/>
        </w:tabs>
        <w:jc w:val="both"/>
        <w:rPr>
          <w:rFonts w:eastAsia="Calibri"/>
          <w:strike/>
          <w:szCs w:val="24"/>
        </w:rPr>
      </w:pPr>
    </w:p>
    <w:p w14:paraId="661FCF1D" w14:textId="77777777" w:rsidR="00C87EDA" w:rsidRDefault="00C87EDA" w:rsidP="006B3B1F">
      <w:pPr>
        <w:pStyle w:val="Pagrindinistekstas3"/>
        <w:jc w:val="both"/>
        <w:rPr>
          <w:sz w:val="24"/>
          <w:szCs w:val="24"/>
        </w:rPr>
      </w:pPr>
    </w:p>
    <w:p w14:paraId="6D5974E2" w14:textId="77777777" w:rsidR="00DE0A82" w:rsidRDefault="00DE0A82" w:rsidP="006B3B1F">
      <w:pPr>
        <w:pStyle w:val="Pagrindinistekstas3"/>
        <w:jc w:val="both"/>
        <w:rPr>
          <w:sz w:val="24"/>
          <w:szCs w:val="24"/>
        </w:rPr>
      </w:pPr>
    </w:p>
    <w:p w14:paraId="5E6CA4B1" w14:textId="77777777" w:rsidR="00C87EDA" w:rsidRPr="0003292D" w:rsidRDefault="00C87EDA" w:rsidP="006B3B1F">
      <w:pPr>
        <w:pStyle w:val="Pagrindinistekstas3"/>
        <w:jc w:val="both"/>
        <w:rPr>
          <w:b/>
          <w:sz w:val="24"/>
          <w:szCs w:val="24"/>
        </w:rPr>
      </w:pPr>
    </w:p>
    <w:p w14:paraId="08F6F052" w14:textId="77777777" w:rsidR="0057273C" w:rsidRDefault="0057273C" w:rsidP="00E3353F">
      <w:pPr>
        <w:pStyle w:val="Pagrindinistekstas3"/>
        <w:rPr>
          <w:sz w:val="24"/>
          <w:szCs w:val="24"/>
        </w:rPr>
      </w:pPr>
    </w:p>
    <w:p w14:paraId="046E4159" w14:textId="77777777" w:rsidR="00E3353F" w:rsidRPr="00A562AA" w:rsidRDefault="00E3353F" w:rsidP="00895637">
      <w:pPr>
        <w:tabs>
          <w:tab w:val="left" w:pos="6663"/>
        </w:tabs>
        <w:jc w:val="both"/>
        <w:rPr>
          <w:szCs w:val="24"/>
        </w:rPr>
      </w:pPr>
    </w:p>
    <w:sectPr w:rsidR="00E3353F" w:rsidRPr="00A562AA" w:rsidSect="00027D79">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1C581F" w14:textId="77777777" w:rsidR="00635F71" w:rsidRDefault="00635F71">
      <w:r>
        <w:separator/>
      </w:r>
    </w:p>
  </w:endnote>
  <w:endnote w:type="continuationSeparator" w:id="0">
    <w:p w14:paraId="2A58E5C3" w14:textId="77777777" w:rsidR="00635F71" w:rsidRDefault="00635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151DC" w14:textId="77777777" w:rsidR="0062551B" w:rsidRDefault="0062551B" w:rsidP="00BE4566">
    <w:pPr>
      <w:tabs>
        <w:tab w:val="left" w:pos="8445"/>
      </w:tabs>
    </w:pPr>
    <w:r>
      <w:tab/>
    </w:r>
  </w:p>
  <w:p w14:paraId="00BE3579" w14:textId="77777777" w:rsidR="0062551B" w:rsidRDefault="0062551B"/>
  <w:p w14:paraId="1C16208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EFFC4" w14:textId="77777777" w:rsidR="0062551B" w:rsidRDefault="0062551B" w:rsidP="00DD20B8">
    <w:pPr>
      <w:pStyle w:val="Porat"/>
    </w:pPr>
  </w:p>
  <w:p w14:paraId="1496EB4B" w14:textId="77777777" w:rsidR="0062551B" w:rsidRDefault="0062551B" w:rsidP="00DD20B8">
    <w:pPr>
      <w:pStyle w:val="Porat"/>
    </w:pPr>
  </w:p>
  <w:p w14:paraId="7CCD5962" w14:textId="77777777" w:rsidR="0062551B" w:rsidRDefault="0062551B" w:rsidP="00DD20B8">
    <w:pPr>
      <w:pStyle w:val="Porat"/>
    </w:pPr>
  </w:p>
  <w:p w14:paraId="6CEB0D3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946567" w14:textId="77777777" w:rsidR="00635F71" w:rsidRDefault="00635F71">
      <w:r>
        <w:separator/>
      </w:r>
    </w:p>
  </w:footnote>
  <w:footnote w:type="continuationSeparator" w:id="0">
    <w:p w14:paraId="0C5C54C9" w14:textId="77777777" w:rsidR="00635F71" w:rsidRDefault="00635F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0B404" w14:textId="77777777" w:rsidR="0062551B" w:rsidRDefault="0062551B">
    <w:pPr>
      <w:pStyle w:val="Antrats"/>
      <w:jc w:val="center"/>
    </w:pPr>
  </w:p>
  <w:p w14:paraId="5C06F75C" w14:textId="77777777" w:rsidR="0062551B" w:rsidRDefault="0062551B">
    <w:pPr>
      <w:pStyle w:val="Antrats"/>
      <w:jc w:val="center"/>
    </w:pPr>
  </w:p>
  <w:p w14:paraId="124C7292" w14:textId="77777777" w:rsidR="0062551B" w:rsidRDefault="002E4357">
    <w:pPr>
      <w:pStyle w:val="Antrats"/>
      <w:jc w:val="center"/>
    </w:pPr>
    <w:r>
      <w:fldChar w:fldCharType="begin"/>
    </w:r>
    <w:r>
      <w:instrText xml:space="preserve"> PAGE   \* MERGEFORMAT </w:instrText>
    </w:r>
    <w:r>
      <w:fldChar w:fldCharType="separate"/>
    </w:r>
    <w:r w:rsidR="003C1B85">
      <w:rPr>
        <w:noProof/>
      </w:rPr>
      <w:t>2</w:t>
    </w:r>
    <w:r>
      <w:rPr>
        <w:noProof/>
      </w:rPr>
      <w:fldChar w:fldCharType="end"/>
    </w:r>
  </w:p>
  <w:p w14:paraId="19D3FEF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C1733"/>
    <w:multiLevelType w:val="hybridMultilevel"/>
    <w:tmpl w:val="53DA4DC6"/>
    <w:lvl w:ilvl="0" w:tplc="FFBC730E">
      <w:start w:val="10"/>
      <w:numFmt w:val="lowerRoman"/>
      <w:lvlText w:val="%1."/>
      <w:lvlJc w:val="left"/>
      <w:pPr>
        <w:ind w:left="1571" w:hanging="72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9B57A60"/>
    <w:multiLevelType w:val="hybridMultilevel"/>
    <w:tmpl w:val="6EBEDB56"/>
    <w:lvl w:ilvl="0" w:tplc="FB7EAD2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3" w15:restartNumberingAfterBreak="0">
    <w:nsid w:val="676427CE"/>
    <w:multiLevelType w:val="hybridMultilevel"/>
    <w:tmpl w:val="66EC09E8"/>
    <w:lvl w:ilvl="0" w:tplc="3B80298E">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4" w15:restartNumberingAfterBreak="0">
    <w:nsid w:val="6D925A73"/>
    <w:multiLevelType w:val="hybridMultilevel"/>
    <w:tmpl w:val="425AD952"/>
    <w:lvl w:ilvl="0" w:tplc="2A38139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3"/>
  </w:num>
  <w:num w:numId="3">
    <w:abstractNumId w:val="1"/>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7D79"/>
    <w:rsid w:val="0003292D"/>
    <w:rsid w:val="00034D38"/>
    <w:rsid w:val="0005169C"/>
    <w:rsid w:val="00064C28"/>
    <w:rsid w:val="00075594"/>
    <w:rsid w:val="00075D5A"/>
    <w:rsid w:val="000811E1"/>
    <w:rsid w:val="000A7F4D"/>
    <w:rsid w:val="000E5933"/>
    <w:rsid w:val="000E7131"/>
    <w:rsid w:val="00101F07"/>
    <w:rsid w:val="00124B60"/>
    <w:rsid w:val="00132ABE"/>
    <w:rsid w:val="001434AF"/>
    <w:rsid w:val="00153B94"/>
    <w:rsid w:val="001B1FE3"/>
    <w:rsid w:val="001B6D00"/>
    <w:rsid w:val="001D1AC1"/>
    <w:rsid w:val="001D3CB6"/>
    <w:rsid w:val="001D7925"/>
    <w:rsid w:val="001E4DFD"/>
    <w:rsid w:val="001F7914"/>
    <w:rsid w:val="0020204A"/>
    <w:rsid w:val="00206FC7"/>
    <w:rsid w:val="0023417F"/>
    <w:rsid w:val="00234FD8"/>
    <w:rsid w:val="0024706D"/>
    <w:rsid w:val="00250BED"/>
    <w:rsid w:val="002526D2"/>
    <w:rsid w:val="002630A9"/>
    <w:rsid w:val="002658A0"/>
    <w:rsid w:val="00276412"/>
    <w:rsid w:val="002908A9"/>
    <w:rsid w:val="002915B5"/>
    <w:rsid w:val="00291649"/>
    <w:rsid w:val="00293059"/>
    <w:rsid w:val="002A2097"/>
    <w:rsid w:val="002C1C90"/>
    <w:rsid w:val="002D0B3C"/>
    <w:rsid w:val="002D57F9"/>
    <w:rsid w:val="002D75F0"/>
    <w:rsid w:val="002D7E2D"/>
    <w:rsid w:val="002E2386"/>
    <w:rsid w:val="002E4357"/>
    <w:rsid w:val="002F7001"/>
    <w:rsid w:val="00303346"/>
    <w:rsid w:val="00312A5C"/>
    <w:rsid w:val="003172A4"/>
    <w:rsid w:val="00325CF1"/>
    <w:rsid w:val="00337555"/>
    <w:rsid w:val="00355495"/>
    <w:rsid w:val="00355EE8"/>
    <w:rsid w:val="00365FB7"/>
    <w:rsid w:val="00392558"/>
    <w:rsid w:val="0039707D"/>
    <w:rsid w:val="003A349B"/>
    <w:rsid w:val="003A3559"/>
    <w:rsid w:val="003A5170"/>
    <w:rsid w:val="003B64B0"/>
    <w:rsid w:val="003C1B85"/>
    <w:rsid w:val="003D113C"/>
    <w:rsid w:val="003D45A3"/>
    <w:rsid w:val="003D6535"/>
    <w:rsid w:val="003E58F0"/>
    <w:rsid w:val="003F3684"/>
    <w:rsid w:val="004014AB"/>
    <w:rsid w:val="004100D4"/>
    <w:rsid w:val="00415111"/>
    <w:rsid w:val="00420850"/>
    <w:rsid w:val="00421D43"/>
    <w:rsid w:val="0042642E"/>
    <w:rsid w:val="004325C6"/>
    <w:rsid w:val="004376E8"/>
    <w:rsid w:val="004564CD"/>
    <w:rsid w:val="00464BB1"/>
    <w:rsid w:val="004743A9"/>
    <w:rsid w:val="00480D2E"/>
    <w:rsid w:val="004849ED"/>
    <w:rsid w:val="004A3610"/>
    <w:rsid w:val="004C07E0"/>
    <w:rsid w:val="004D35C5"/>
    <w:rsid w:val="004E4142"/>
    <w:rsid w:val="00510DE4"/>
    <w:rsid w:val="00512CBF"/>
    <w:rsid w:val="005166E3"/>
    <w:rsid w:val="0052387D"/>
    <w:rsid w:val="00524D2D"/>
    <w:rsid w:val="00533646"/>
    <w:rsid w:val="00562BCD"/>
    <w:rsid w:val="00566FC8"/>
    <w:rsid w:val="00571BF3"/>
    <w:rsid w:val="0057273C"/>
    <w:rsid w:val="00584C4D"/>
    <w:rsid w:val="00595F80"/>
    <w:rsid w:val="005B1469"/>
    <w:rsid w:val="005B727C"/>
    <w:rsid w:val="005C41AC"/>
    <w:rsid w:val="005C605B"/>
    <w:rsid w:val="005E21F9"/>
    <w:rsid w:val="005F44E3"/>
    <w:rsid w:val="005F6353"/>
    <w:rsid w:val="0060717D"/>
    <w:rsid w:val="00611EE0"/>
    <w:rsid w:val="006127B2"/>
    <w:rsid w:val="006128BC"/>
    <w:rsid w:val="0061401B"/>
    <w:rsid w:val="006244B6"/>
    <w:rsid w:val="0062551B"/>
    <w:rsid w:val="00625C86"/>
    <w:rsid w:val="00630B08"/>
    <w:rsid w:val="00635F71"/>
    <w:rsid w:val="00655408"/>
    <w:rsid w:val="00655E6A"/>
    <w:rsid w:val="00662FB1"/>
    <w:rsid w:val="0068030A"/>
    <w:rsid w:val="00686C65"/>
    <w:rsid w:val="006B0BC0"/>
    <w:rsid w:val="006B3654"/>
    <w:rsid w:val="006B3B1F"/>
    <w:rsid w:val="006D09FD"/>
    <w:rsid w:val="006D107B"/>
    <w:rsid w:val="006D6344"/>
    <w:rsid w:val="006D7A59"/>
    <w:rsid w:val="00701945"/>
    <w:rsid w:val="007129E5"/>
    <w:rsid w:val="00740946"/>
    <w:rsid w:val="00743B7D"/>
    <w:rsid w:val="007452C6"/>
    <w:rsid w:val="00780E8C"/>
    <w:rsid w:val="007821D8"/>
    <w:rsid w:val="00785145"/>
    <w:rsid w:val="00793437"/>
    <w:rsid w:val="00796E6A"/>
    <w:rsid w:val="007978F3"/>
    <w:rsid w:val="007A38DC"/>
    <w:rsid w:val="007D3F07"/>
    <w:rsid w:val="007E2B12"/>
    <w:rsid w:val="007F1F9E"/>
    <w:rsid w:val="007F2ABF"/>
    <w:rsid w:val="007F3F25"/>
    <w:rsid w:val="00801DD2"/>
    <w:rsid w:val="00806259"/>
    <w:rsid w:val="00811E67"/>
    <w:rsid w:val="008212D1"/>
    <w:rsid w:val="008545CC"/>
    <w:rsid w:val="008608CB"/>
    <w:rsid w:val="0086100D"/>
    <w:rsid w:val="0086111D"/>
    <w:rsid w:val="0087560E"/>
    <w:rsid w:val="00876E15"/>
    <w:rsid w:val="00881443"/>
    <w:rsid w:val="0088367B"/>
    <w:rsid w:val="00883F12"/>
    <w:rsid w:val="00884272"/>
    <w:rsid w:val="00895637"/>
    <w:rsid w:val="008A2000"/>
    <w:rsid w:val="008B28AB"/>
    <w:rsid w:val="008B3D51"/>
    <w:rsid w:val="008D7F28"/>
    <w:rsid w:val="008F1635"/>
    <w:rsid w:val="008F62A9"/>
    <w:rsid w:val="009111D4"/>
    <w:rsid w:val="00916D5D"/>
    <w:rsid w:val="00917655"/>
    <w:rsid w:val="00931ACB"/>
    <w:rsid w:val="00941B6F"/>
    <w:rsid w:val="00942B11"/>
    <w:rsid w:val="00956EFA"/>
    <w:rsid w:val="0096578D"/>
    <w:rsid w:val="00976276"/>
    <w:rsid w:val="00983960"/>
    <w:rsid w:val="0099046B"/>
    <w:rsid w:val="00990645"/>
    <w:rsid w:val="009A4733"/>
    <w:rsid w:val="009B542B"/>
    <w:rsid w:val="009C3050"/>
    <w:rsid w:val="009C3C68"/>
    <w:rsid w:val="009C55DF"/>
    <w:rsid w:val="009D1163"/>
    <w:rsid w:val="009D4140"/>
    <w:rsid w:val="009E5C02"/>
    <w:rsid w:val="009F5820"/>
    <w:rsid w:val="009F5E68"/>
    <w:rsid w:val="00A0004E"/>
    <w:rsid w:val="00A11511"/>
    <w:rsid w:val="00A17E26"/>
    <w:rsid w:val="00A3474A"/>
    <w:rsid w:val="00A36213"/>
    <w:rsid w:val="00A37460"/>
    <w:rsid w:val="00A40269"/>
    <w:rsid w:val="00A562AA"/>
    <w:rsid w:val="00A57683"/>
    <w:rsid w:val="00A72F74"/>
    <w:rsid w:val="00A81759"/>
    <w:rsid w:val="00A83444"/>
    <w:rsid w:val="00A84DDD"/>
    <w:rsid w:val="00A90AC8"/>
    <w:rsid w:val="00A97838"/>
    <w:rsid w:val="00AB02B7"/>
    <w:rsid w:val="00AB0E39"/>
    <w:rsid w:val="00AD3E4E"/>
    <w:rsid w:val="00AD778C"/>
    <w:rsid w:val="00AE5DE8"/>
    <w:rsid w:val="00B041C8"/>
    <w:rsid w:val="00B05FC9"/>
    <w:rsid w:val="00B14AEE"/>
    <w:rsid w:val="00B2004C"/>
    <w:rsid w:val="00B30FA5"/>
    <w:rsid w:val="00B408ED"/>
    <w:rsid w:val="00B44F79"/>
    <w:rsid w:val="00B52FFC"/>
    <w:rsid w:val="00B61A88"/>
    <w:rsid w:val="00B6518B"/>
    <w:rsid w:val="00B664FD"/>
    <w:rsid w:val="00B76700"/>
    <w:rsid w:val="00B83E18"/>
    <w:rsid w:val="00B92EBF"/>
    <w:rsid w:val="00BA458B"/>
    <w:rsid w:val="00BB0318"/>
    <w:rsid w:val="00BB130F"/>
    <w:rsid w:val="00BB6886"/>
    <w:rsid w:val="00BD5C3A"/>
    <w:rsid w:val="00BE4566"/>
    <w:rsid w:val="00BF06D7"/>
    <w:rsid w:val="00BF0A1B"/>
    <w:rsid w:val="00C008EA"/>
    <w:rsid w:val="00C126A5"/>
    <w:rsid w:val="00C13EA5"/>
    <w:rsid w:val="00C14F8B"/>
    <w:rsid w:val="00C40FD3"/>
    <w:rsid w:val="00C420AA"/>
    <w:rsid w:val="00C442DB"/>
    <w:rsid w:val="00C52416"/>
    <w:rsid w:val="00C72861"/>
    <w:rsid w:val="00C72CB4"/>
    <w:rsid w:val="00C75F05"/>
    <w:rsid w:val="00C87EDA"/>
    <w:rsid w:val="00C9091E"/>
    <w:rsid w:val="00CA5B36"/>
    <w:rsid w:val="00CC23E4"/>
    <w:rsid w:val="00CC5B6A"/>
    <w:rsid w:val="00CD5CCA"/>
    <w:rsid w:val="00CE1C5C"/>
    <w:rsid w:val="00CF4026"/>
    <w:rsid w:val="00D16849"/>
    <w:rsid w:val="00D25AF1"/>
    <w:rsid w:val="00D25F2C"/>
    <w:rsid w:val="00D261F5"/>
    <w:rsid w:val="00D33742"/>
    <w:rsid w:val="00D625ED"/>
    <w:rsid w:val="00D679FC"/>
    <w:rsid w:val="00DB5818"/>
    <w:rsid w:val="00DB61C9"/>
    <w:rsid w:val="00DC75E0"/>
    <w:rsid w:val="00DD20B8"/>
    <w:rsid w:val="00DE0A82"/>
    <w:rsid w:val="00DE0D95"/>
    <w:rsid w:val="00E00B19"/>
    <w:rsid w:val="00E00B4D"/>
    <w:rsid w:val="00E025B6"/>
    <w:rsid w:val="00E21A77"/>
    <w:rsid w:val="00E3353F"/>
    <w:rsid w:val="00E34BFA"/>
    <w:rsid w:val="00E429EE"/>
    <w:rsid w:val="00E47FA4"/>
    <w:rsid w:val="00E60928"/>
    <w:rsid w:val="00E6329A"/>
    <w:rsid w:val="00E73A66"/>
    <w:rsid w:val="00E73C7C"/>
    <w:rsid w:val="00E81C99"/>
    <w:rsid w:val="00E874D4"/>
    <w:rsid w:val="00E9055A"/>
    <w:rsid w:val="00E94693"/>
    <w:rsid w:val="00E94E7A"/>
    <w:rsid w:val="00E97FCF"/>
    <w:rsid w:val="00EA2453"/>
    <w:rsid w:val="00EA6A5E"/>
    <w:rsid w:val="00EB01E1"/>
    <w:rsid w:val="00EC0844"/>
    <w:rsid w:val="00EC4E26"/>
    <w:rsid w:val="00ED3A91"/>
    <w:rsid w:val="00ED6339"/>
    <w:rsid w:val="00EE221A"/>
    <w:rsid w:val="00F01C0A"/>
    <w:rsid w:val="00F0681D"/>
    <w:rsid w:val="00F43577"/>
    <w:rsid w:val="00F44CB6"/>
    <w:rsid w:val="00F47074"/>
    <w:rsid w:val="00F51B6C"/>
    <w:rsid w:val="00F83894"/>
    <w:rsid w:val="00F86B18"/>
    <w:rsid w:val="00F9348D"/>
    <w:rsid w:val="00F97C2A"/>
    <w:rsid w:val="00FA5FAE"/>
    <w:rsid w:val="00FA7BDD"/>
    <w:rsid w:val="00FB6C36"/>
    <w:rsid w:val="00FC1FBA"/>
    <w:rsid w:val="00FD6215"/>
    <w:rsid w:val="00FD7127"/>
    <w:rsid w:val="00FE3BFF"/>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D3104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545CC"/>
    <w:pPr>
      <w:ind w:left="720"/>
      <w:contextualSpacing/>
    </w:pPr>
  </w:style>
  <w:style w:type="paragraph" w:styleId="Pagrindinistekstas3">
    <w:name w:val="Body Text 3"/>
    <w:basedOn w:val="prastasis"/>
    <w:link w:val="Pagrindinistekstas3Diagrama"/>
    <w:uiPriority w:val="99"/>
    <w:semiHidden/>
    <w:unhideWhenUsed/>
    <w:rsid w:val="00E3353F"/>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E3353F"/>
    <w:rPr>
      <w:sz w:val="16"/>
      <w:szCs w:val="16"/>
      <w:lang w:eastAsia="en-US"/>
    </w:rPr>
  </w:style>
  <w:style w:type="paragraph" w:styleId="Pataisymai">
    <w:name w:val="Revision"/>
    <w:hidden/>
    <w:uiPriority w:val="99"/>
    <w:semiHidden/>
    <w:rsid w:val="00415111"/>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373</Words>
  <Characters>2758</Characters>
  <Application>Microsoft Office Word</Application>
  <DocSecurity>4</DocSecurity>
  <Lines>22</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2024-02-05T06:45:00Z</cp:lastPrinted>
  <dcterms:created xsi:type="dcterms:W3CDTF">2024-02-12T07:26:00Z</dcterms:created>
  <dcterms:modified xsi:type="dcterms:W3CDTF">2024-02-12T07:26:00Z</dcterms:modified>
</cp:coreProperties>
</file>