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647E8B78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>DĖL</w:t>
      </w:r>
      <w:r w:rsidR="00ED3F97">
        <w:rPr>
          <w:b/>
        </w:rPr>
        <w:t xml:space="preserve"> </w:t>
      </w:r>
      <w:r w:rsidR="00A54B46">
        <w:rPr>
          <w:b/>
        </w:rPr>
        <w:t xml:space="preserve">PRIEMONIŲ, SKIRTŲ </w:t>
      </w:r>
      <w:r w:rsidR="004C0744">
        <w:rPr>
          <w:b/>
        </w:rPr>
        <w:t>PROJEKT</w:t>
      </w:r>
      <w:r w:rsidR="00FB0977">
        <w:rPr>
          <w:b/>
        </w:rPr>
        <w:t>UI</w:t>
      </w:r>
      <w:r w:rsidR="004C0744">
        <w:rPr>
          <w:b/>
        </w:rPr>
        <w:t xml:space="preserve"> „TŪKSTANTMEČIO MOKYKLOS I“</w:t>
      </w:r>
      <w:r w:rsidR="00A54B46">
        <w:rPr>
          <w:b/>
        </w:rPr>
        <w:t xml:space="preserve"> ĮGYVENDIN</w:t>
      </w:r>
      <w:r w:rsidR="00FB0977">
        <w:rPr>
          <w:b/>
        </w:rPr>
        <w:t>T</w:t>
      </w:r>
      <w:r w:rsidR="004C0744">
        <w:rPr>
          <w:b/>
        </w:rPr>
        <w:t>I</w:t>
      </w:r>
      <w:r w:rsidR="00A54B46">
        <w:rPr>
          <w:b/>
        </w:rPr>
        <w:t>,</w:t>
      </w:r>
      <w:r w:rsidR="003574A6" w:rsidRPr="00002C95">
        <w:rPr>
          <w:b/>
        </w:rPr>
        <w:t xml:space="preserve"> PERDAVIMO PANEVĖŽIO </w:t>
      </w:r>
      <w:r w:rsidR="00ED3F97">
        <w:rPr>
          <w:b/>
        </w:rPr>
        <w:t>MIESTO SAVIVALDYBĖS BIUDŽETINĖMS ĮSTAIGOMS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sausio 4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TSP-18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7777777" w:rsidR="0062551B" w:rsidRPr="00002C95" w:rsidRDefault="0062551B" w:rsidP="00002C95">
      <w:pPr>
        <w:jc w:val="center"/>
      </w:pPr>
    </w:p>
    <w:p w14:paraId="21131BEC" w14:textId="2A91D9E0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</w:t>
      </w:r>
      <w:r w:rsidR="00FC019C">
        <w:rPr>
          <w:szCs w:val="24"/>
        </w:rPr>
        <w:t>4</w:t>
      </w:r>
      <w:r w:rsidRPr="00002C95">
        <w:rPr>
          <w:szCs w:val="24"/>
        </w:rPr>
        <w:t xml:space="preserve"> punktu, </w:t>
      </w:r>
      <w:r w:rsidR="0037667A">
        <w:rPr>
          <w:szCs w:val="24"/>
        </w:rPr>
        <w:t>15</w:t>
      </w:r>
      <w:r w:rsidR="009D4B11">
        <w:rPr>
          <w:szCs w:val="24"/>
        </w:rPr>
        <w:t> </w:t>
      </w:r>
      <w:r w:rsidRPr="00002C95">
        <w:rPr>
          <w:szCs w:val="24"/>
        </w:rPr>
        <w:t xml:space="preserve">straipsnio 2 dalies </w:t>
      </w:r>
      <w:r w:rsidR="0037667A">
        <w:rPr>
          <w:szCs w:val="24"/>
        </w:rPr>
        <w:t>19</w:t>
      </w:r>
      <w:r w:rsidRPr="00002C95">
        <w:rPr>
          <w:szCs w:val="24"/>
        </w:rPr>
        <w:t xml:space="preserve"> punktu, Lietuvos Respublikos valstybės ir savivaldybių turto valdymo, naudojimo ir disponavimo juo įstatymo 12 straipsni</w:t>
      </w:r>
      <w:r w:rsidR="00ED3F97">
        <w:rPr>
          <w:szCs w:val="24"/>
        </w:rPr>
        <w:t xml:space="preserve">o 1 </w:t>
      </w:r>
      <w:r w:rsidR="00EF7E1E">
        <w:rPr>
          <w:szCs w:val="24"/>
        </w:rPr>
        <w:t>dalimi</w:t>
      </w:r>
      <w:r w:rsidRPr="00002C95">
        <w:rPr>
          <w:szCs w:val="24"/>
        </w:rPr>
        <w:t xml:space="preserve">, </w:t>
      </w:r>
      <w:bookmarkStart w:id="2" w:name="_Hlk152939846"/>
      <w:r w:rsidRPr="00002C95">
        <w:rPr>
          <w:szCs w:val="24"/>
        </w:rPr>
        <w:t xml:space="preserve">Panevėžio miesto savivaldybės </w:t>
      </w:r>
      <w:r w:rsidR="00ED3F97">
        <w:rPr>
          <w:szCs w:val="24"/>
        </w:rPr>
        <w:t xml:space="preserve">turto perdavimo valdyti, naudoti ir disponuoti juo patikėjimo teise tvarkos aprašo, patvirtinto Panevėžio miesto savivaldybės </w:t>
      </w:r>
      <w:r w:rsidRPr="00002C95">
        <w:rPr>
          <w:szCs w:val="24"/>
        </w:rPr>
        <w:t>tarybos 2019 m. lapkričio 21 d. sprendimu Nr. 1-462</w:t>
      </w:r>
      <w:r w:rsidR="00524452">
        <w:rPr>
          <w:szCs w:val="24"/>
        </w:rPr>
        <w:t xml:space="preserve"> „D</w:t>
      </w:r>
      <w:r w:rsidR="00524452" w:rsidRPr="00524452">
        <w:rPr>
          <w:szCs w:val="24"/>
        </w:rPr>
        <w:t xml:space="preserve">ėl </w:t>
      </w:r>
      <w:r w:rsidR="00524452">
        <w:rPr>
          <w:szCs w:val="24"/>
        </w:rPr>
        <w:t>P</w:t>
      </w:r>
      <w:r w:rsidR="00524452" w:rsidRPr="00524452">
        <w:rPr>
          <w:szCs w:val="24"/>
        </w:rPr>
        <w:t xml:space="preserve">anevėžio miesto savivaldybės turto perdavimo valdyti, naudoti ir disponuoti juo patikėjimo teise tvarkos aprašo patvirtinimo ir </w:t>
      </w:r>
      <w:r w:rsidR="00524452">
        <w:rPr>
          <w:szCs w:val="24"/>
        </w:rPr>
        <w:t>S</w:t>
      </w:r>
      <w:r w:rsidR="00524452" w:rsidRPr="00524452">
        <w:rPr>
          <w:szCs w:val="24"/>
        </w:rPr>
        <w:t>avival</w:t>
      </w:r>
      <w:bookmarkStart w:id="3" w:name="_GoBack"/>
      <w:bookmarkEnd w:id="3"/>
      <w:r w:rsidR="00524452" w:rsidRPr="00524452">
        <w:rPr>
          <w:szCs w:val="24"/>
        </w:rPr>
        <w:t xml:space="preserve">dybės tarybos 2016 m. spalio 26 d. sprendimo </w:t>
      </w:r>
      <w:r w:rsidR="00524452">
        <w:rPr>
          <w:szCs w:val="24"/>
        </w:rPr>
        <w:t>N</w:t>
      </w:r>
      <w:r w:rsidR="00524452" w:rsidRPr="00524452">
        <w:rPr>
          <w:szCs w:val="24"/>
        </w:rPr>
        <w:t>r. 1-349 pripažinimo netekusiu galios</w:t>
      </w:r>
      <w:r w:rsidR="00524452">
        <w:rPr>
          <w:szCs w:val="24"/>
        </w:rPr>
        <w:t>“</w:t>
      </w:r>
      <w:r w:rsidR="00ED3F97">
        <w:rPr>
          <w:szCs w:val="24"/>
        </w:rPr>
        <w:t>, 5.1 papunkčiu ir 6 punktu</w:t>
      </w:r>
      <w:bookmarkEnd w:id="2"/>
      <w:r w:rsidRPr="00002C95">
        <w:rPr>
          <w:szCs w:val="24"/>
        </w:rPr>
        <w:t>,</w:t>
      </w:r>
      <w:r w:rsidR="00AD4010" w:rsidRPr="00002C95">
        <w:rPr>
          <w:szCs w:val="24"/>
        </w:rPr>
        <w:t xml:space="preserve">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EC732BF" w14:textId="7C980B63" w:rsidR="003574A6" w:rsidRPr="00B7019B" w:rsidRDefault="003574A6" w:rsidP="00734235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B7019B">
        <w:rPr>
          <w:sz w:val="24"/>
          <w:szCs w:val="24"/>
        </w:rPr>
        <w:t xml:space="preserve">Perduoti </w:t>
      </w:r>
      <w:r w:rsidR="00524452" w:rsidRPr="00B7019B">
        <w:rPr>
          <w:sz w:val="24"/>
          <w:szCs w:val="24"/>
        </w:rPr>
        <w:t>Panevėžio miesto s</w:t>
      </w:r>
      <w:r w:rsidR="00276D3E" w:rsidRPr="00B7019B">
        <w:rPr>
          <w:sz w:val="24"/>
          <w:szCs w:val="24"/>
        </w:rPr>
        <w:t xml:space="preserve">avivaldybės biudžetinėms įstaigoms valdyti, naudoti ir disponuoti </w:t>
      </w:r>
      <w:r w:rsidR="00C5490B" w:rsidRPr="00B7019B">
        <w:rPr>
          <w:sz w:val="24"/>
          <w:szCs w:val="24"/>
        </w:rPr>
        <w:t xml:space="preserve">juo </w:t>
      </w:r>
      <w:r w:rsidR="00276D3E" w:rsidRPr="00B7019B">
        <w:rPr>
          <w:sz w:val="24"/>
          <w:szCs w:val="24"/>
        </w:rPr>
        <w:t>patikėjimo teise Savivaldybei nuosavybės teise priklausantį ir šiuo metu Savivaldybės administracijos patikėjimo teise valdomą</w:t>
      </w:r>
      <w:r w:rsidR="0083696D" w:rsidRPr="00B7019B">
        <w:rPr>
          <w:sz w:val="24"/>
          <w:szCs w:val="24"/>
        </w:rPr>
        <w:t xml:space="preserve"> </w:t>
      </w:r>
      <w:r w:rsidR="004C0744" w:rsidRPr="00B7019B">
        <w:rPr>
          <w:sz w:val="24"/>
          <w:szCs w:val="24"/>
        </w:rPr>
        <w:t xml:space="preserve">ilgalaikį materialųjį ir trumpalaikį </w:t>
      </w:r>
      <w:r w:rsidR="00276D3E" w:rsidRPr="00B7019B">
        <w:rPr>
          <w:sz w:val="24"/>
          <w:szCs w:val="24"/>
        </w:rPr>
        <w:t>turtą</w:t>
      </w:r>
      <w:r w:rsidR="00734235" w:rsidRPr="00B7019B">
        <w:rPr>
          <w:sz w:val="24"/>
          <w:szCs w:val="24"/>
        </w:rPr>
        <w:t xml:space="preserve"> –</w:t>
      </w:r>
      <w:r w:rsidR="00393CFA" w:rsidRPr="00B7019B">
        <w:rPr>
          <w:sz w:val="24"/>
          <w:szCs w:val="24"/>
        </w:rPr>
        <w:t xml:space="preserve"> </w:t>
      </w:r>
      <w:r w:rsidR="004C0744" w:rsidRPr="00B7019B">
        <w:rPr>
          <w:sz w:val="24"/>
          <w:szCs w:val="24"/>
        </w:rPr>
        <w:t>projektui „Tūkstantmečio mokyklos I“</w:t>
      </w:r>
      <w:r w:rsidR="00734235" w:rsidRPr="00B7019B">
        <w:rPr>
          <w:sz w:val="24"/>
          <w:szCs w:val="24"/>
        </w:rPr>
        <w:t xml:space="preserve"> įgyvendinti</w:t>
      </w:r>
      <w:r w:rsidR="00FB0977" w:rsidRPr="00B7019B">
        <w:rPr>
          <w:sz w:val="24"/>
          <w:szCs w:val="24"/>
        </w:rPr>
        <w:t xml:space="preserve"> skirtas priemones</w:t>
      </w:r>
      <w:r w:rsidR="001A5007" w:rsidRPr="00B7019B">
        <w:rPr>
          <w:sz w:val="24"/>
          <w:szCs w:val="24"/>
        </w:rPr>
        <w:t>,</w:t>
      </w:r>
      <w:r w:rsidR="00A54B46" w:rsidRPr="00B7019B">
        <w:rPr>
          <w:sz w:val="24"/>
          <w:szCs w:val="24"/>
        </w:rPr>
        <w:t xml:space="preserve"> kuri</w:t>
      </w:r>
      <w:r w:rsidR="00734235" w:rsidRPr="00B7019B">
        <w:rPr>
          <w:sz w:val="24"/>
          <w:szCs w:val="24"/>
        </w:rPr>
        <w:t>ų</w:t>
      </w:r>
      <w:r w:rsidR="00391096" w:rsidRPr="00B7019B">
        <w:rPr>
          <w:sz w:val="24"/>
          <w:szCs w:val="24"/>
        </w:rPr>
        <w:t xml:space="preserve"> bendra įsigijimo vertė</w:t>
      </w:r>
      <w:r w:rsidR="00FB0977" w:rsidRPr="00B7019B">
        <w:rPr>
          <w:sz w:val="24"/>
          <w:szCs w:val="24"/>
        </w:rPr>
        <w:t> </w:t>
      </w:r>
      <w:r w:rsidR="00391096" w:rsidRPr="00B7019B">
        <w:rPr>
          <w:sz w:val="24"/>
          <w:szCs w:val="24"/>
        </w:rPr>
        <w:t xml:space="preserve"> – </w:t>
      </w:r>
      <w:r w:rsidR="00B7019B" w:rsidRPr="00B7019B">
        <w:rPr>
          <w:sz w:val="24"/>
          <w:szCs w:val="24"/>
        </w:rPr>
        <w:t xml:space="preserve">150 224,40 </w:t>
      </w:r>
      <w:r w:rsidR="00391096" w:rsidRPr="00B7019B">
        <w:rPr>
          <w:sz w:val="24"/>
          <w:szCs w:val="24"/>
        </w:rPr>
        <w:t>Eur</w:t>
      </w:r>
      <w:r w:rsidR="004C0744" w:rsidRPr="00B7019B">
        <w:rPr>
          <w:sz w:val="24"/>
          <w:szCs w:val="24"/>
        </w:rPr>
        <w:t xml:space="preserve">, ilgalaikio materialiojo turto likutinė vertė 2023 m. </w:t>
      </w:r>
      <w:r w:rsidR="00B7019B" w:rsidRPr="00B7019B">
        <w:rPr>
          <w:sz w:val="24"/>
          <w:szCs w:val="24"/>
        </w:rPr>
        <w:t>gruodžio 31</w:t>
      </w:r>
      <w:r w:rsidR="004C0744" w:rsidRPr="00B7019B">
        <w:rPr>
          <w:sz w:val="24"/>
          <w:szCs w:val="24"/>
        </w:rPr>
        <w:t xml:space="preserve"> d. – </w:t>
      </w:r>
      <w:r w:rsidR="00B7019B" w:rsidRPr="00B7019B">
        <w:rPr>
          <w:sz w:val="24"/>
          <w:szCs w:val="24"/>
        </w:rPr>
        <w:t xml:space="preserve">136 688,13 </w:t>
      </w:r>
      <w:r w:rsidR="004C0744" w:rsidRPr="00B7019B">
        <w:rPr>
          <w:sz w:val="24"/>
          <w:szCs w:val="24"/>
        </w:rPr>
        <w:t>Eur</w:t>
      </w:r>
      <w:r w:rsidR="00276D3E" w:rsidRPr="00B7019B">
        <w:rPr>
          <w:sz w:val="24"/>
          <w:szCs w:val="24"/>
        </w:rPr>
        <w:t xml:space="preserve"> (priedas)</w:t>
      </w:r>
      <w:r w:rsidR="00154C9A" w:rsidRPr="00B7019B">
        <w:rPr>
          <w:sz w:val="24"/>
          <w:szCs w:val="24"/>
        </w:rPr>
        <w:t>.</w:t>
      </w:r>
    </w:p>
    <w:p w14:paraId="5B9CCBDE" w14:textId="0E45BAB1" w:rsidR="00B24489" w:rsidRPr="00002C95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02C95">
        <w:rPr>
          <w:sz w:val="24"/>
          <w:szCs w:val="24"/>
        </w:rPr>
        <w:t xml:space="preserve">Įgalioti </w:t>
      </w:r>
      <w:r w:rsidR="000557EE" w:rsidRPr="00002C95">
        <w:rPr>
          <w:sz w:val="24"/>
          <w:szCs w:val="24"/>
        </w:rPr>
        <w:t>Savivaldybės administracijos</w:t>
      </w:r>
      <w:r w:rsidRPr="00002C95">
        <w:rPr>
          <w:sz w:val="24"/>
          <w:szCs w:val="24"/>
        </w:rPr>
        <w:t xml:space="preserve"> direktorių pasirašyti sprendimo 1 punkt</w:t>
      </w:r>
      <w:r w:rsidR="00154C9A" w:rsidRPr="00002C95">
        <w:rPr>
          <w:sz w:val="24"/>
          <w:szCs w:val="24"/>
        </w:rPr>
        <w:t>e</w:t>
      </w:r>
      <w:r w:rsidRPr="00002C95">
        <w:rPr>
          <w:sz w:val="24"/>
          <w:szCs w:val="24"/>
        </w:rPr>
        <w:t xml:space="preserve"> nurodyto turto perdavimo </w:t>
      </w:r>
      <w:r w:rsidR="00EF72DE" w:rsidRPr="00002C95">
        <w:rPr>
          <w:sz w:val="24"/>
          <w:szCs w:val="24"/>
        </w:rPr>
        <w:t xml:space="preserve">ir priėmimo </w:t>
      </w:r>
      <w:r w:rsidRPr="00002C95">
        <w:rPr>
          <w:sz w:val="24"/>
          <w:szCs w:val="24"/>
        </w:rPr>
        <w:t>akt</w:t>
      </w:r>
      <w:r w:rsidR="0053042A">
        <w:rPr>
          <w:sz w:val="24"/>
          <w:szCs w:val="24"/>
        </w:rPr>
        <w:t>us</w:t>
      </w:r>
      <w:r w:rsidR="00154C9A" w:rsidRPr="00002C95">
        <w:rPr>
          <w:sz w:val="24"/>
          <w:szCs w:val="24"/>
        </w:rPr>
        <w:t xml:space="preserve"> </w:t>
      </w:r>
      <w:r w:rsidR="001121C7" w:rsidRPr="00002C95">
        <w:rPr>
          <w:sz w:val="24"/>
          <w:szCs w:val="24"/>
        </w:rPr>
        <w:t>ir</w:t>
      </w:r>
      <w:r w:rsidRPr="00002C95">
        <w:rPr>
          <w:sz w:val="24"/>
          <w:szCs w:val="24"/>
        </w:rPr>
        <w:t xml:space="preserve"> atlikti kitus veiksmus, susijusius su turto perdavimu.</w:t>
      </w:r>
    </w:p>
    <w:p w14:paraId="21131BF3" w14:textId="0E7477BC" w:rsidR="0062551B" w:rsidRPr="009D73F2" w:rsidRDefault="00B24489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9D73F2">
        <w:rPr>
          <w:color w:val="000000"/>
          <w:sz w:val="24"/>
          <w:szCs w:val="24"/>
        </w:rPr>
        <w:t xml:space="preserve">Nurodyti, kad </w:t>
      </w:r>
      <w:r w:rsidR="008078E9" w:rsidRPr="009D73F2">
        <w:rPr>
          <w:color w:val="000000"/>
          <w:sz w:val="24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tvarka, </w:t>
      </w:r>
      <w:r w:rsidR="009D73F2" w:rsidRPr="009D73F2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9D73F2" w:rsidRPr="009D73F2">
        <w:rPr>
          <w:color w:val="000000"/>
          <w:sz w:val="24"/>
          <w:szCs w:val="24"/>
        </w:rPr>
        <w:t xml:space="preserve"> </w:t>
      </w:r>
      <w:r w:rsidR="008078E9" w:rsidRPr="009D73F2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Default="005C41AC" w:rsidP="00B24489">
      <w:pPr>
        <w:jc w:val="both"/>
        <w:rPr>
          <w:szCs w:val="24"/>
        </w:rPr>
      </w:pPr>
    </w:p>
    <w:p w14:paraId="2B6B225A" w14:textId="77777777" w:rsidR="008B105F" w:rsidRPr="00002C95" w:rsidRDefault="008B105F" w:rsidP="00B24489">
      <w:pPr>
        <w:jc w:val="both"/>
        <w:rPr>
          <w:szCs w:val="24"/>
        </w:rPr>
      </w:pPr>
    </w:p>
    <w:p w14:paraId="23B5F796" w14:textId="1CC42869" w:rsidR="00154C9A" w:rsidRPr="00002C95" w:rsidRDefault="00AD4F0D" w:rsidP="00002C95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meras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  <w:t xml:space="preserve">      Rytis Mykolas Račkauskas</w:t>
      </w:r>
      <w:r w:rsidR="00154C9A" w:rsidRPr="00002C95">
        <w:rPr>
          <w:rFonts w:eastAsia="Calibri"/>
          <w:szCs w:val="24"/>
        </w:rPr>
        <w:br w:type="page"/>
      </w:r>
    </w:p>
    <w:p w14:paraId="2C50B2BE" w14:textId="77777777" w:rsidR="00154C9A" w:rsidRPr="00002C95" w:rsidRDefault="00154C9A" w:rsidP="00154C9A">
      <w:pPr>
        <w:tabs>
          <w:tab w:val="left" w:pos="7371"/>
        </w:tabs>
        <w:ind w:firstLine="5245"/>
        <w:rPr>
          <w:szCs w:val="24"/>
        </w:rPr>
      </w:pPr>
      <w:r w:rsidRPr="00002C95">
        <w:rPr>
          <w:szCs w:val="24"/>
        </w:rPr>
        <w:lastRenderedPageBreak/>
        <w:t xml:space="preserve">Panevėžio miesto savivaldybės tarybos </w:t>
      </w:r>
    </w:p>
    <w:p w14:paraId="2EE5EBC8" w14:textId="0059FB02" w:rsidR="00154C9A" w:rsidRPr="00002C95" w:rsidRDefault="008B105F" w:rsidP="00154C9A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 </w:t>
      </w:r>
      <w:r w:rsidR="00154C9A" w:rsidRPr="00002C95">
        <w:rPr>
          <w:szCs w:val="24"/>
        </w:rPr>
        <w:t xml:space="preserve"> sprendimo Nr. </w:t>
      </w:r>
    </w:p>
    <w:p w14:paraId="45931971" w14:textId="2D73810E" w:rsidR="00154C9A" w:rsidRDefault="00154C9A" w:rsidP="00154C9A">
      <w:pPr>
        <w:tabs>
          <w:tab w:val="left" w:pos="4773"/>
        </w:tabs>
        <w:ind w:firstLine="5245"/>
        <w:rPr>
          <w:szCs w:val="24"/>
        </w:rPr>
      </w:pPr>
      <w:r w:rsidRPr="00002C95">
        <w:rPr>
          <w:szCs w:val="24"/>
        </w:rPr>
        <w:t>priedas</w:t>
      </w:r>
    </w:p>
    <w:p w14:paraId="432ACCC7" w14:textId="77777777" w:rsidR="00524452" w:rsidRPr="00002C95" w:rsidRDefault="00524452" w:rsidP="00154C9A">
      <w:pPr>
        <w:tabs>
          <w:tab w:val="left" w:pos="4773"/>
        </w:tabs>
        <w:ind w:firstLine="5245"/>
      </w:pPr>
    </w:p>
    <w:p w14:paraId="036FB8BA" w14:textId="5E48D7F5" w:rsidR="00391096" w:rsidRPr="00601A8A" w:rsidRDefault="00C5490B" w:rsidP="00391096">
      <w:pPr>
        <w:jc w:val="center"/>
        <w:rPr>
          <w:b/>
          <w:szCs w:val="24"/>
        </w:rPr>
      </w:pPr>
      <w:r>
        <w:rPr>
          <w:b/>
          <w:szCs w:val="24"/>
        </w:rPr>
        <w:t xml:space="preserve">PANEVĖŽIO MIESTO </w:t>
      </w:r>
      <w:r w:rsidR="00391096" w:rsidRPr="00601A8A">
        <w:rPr>
          <w:b/>
          <w:szCs w:val="24"/>
        </w:rPr>
        <w:t xml:space="preserve">SAVIVALDYBĖS </w:t>
      </w:r>
      <w:r>
        <w:rPr>
          <w:b/>
          <w:szCs w:val="24"/>
        </w:rPr>
        <w:t xml:space="preserve">BIUDŽETINIŲ </w:t>
      </w:r>
      <w:r w:rsidR="00391096" w:rsidRPr="00601A8A">
        <w:rPr>
          <w:b/>
          <w:szCs w:val="24"/>
        </w:rPr>
        <w:t xml:space="preserve">ĮSTAIGŲ, KURIOMS PERDUODAMAS </w:t>
      </w:r>
      <w:r w:rsidR="004C0744">
        <w:rPr>
          <w:b/>
          <w:szCs w:val="24"/>
        </w:rPr>
        <w:t xml:space="preserve">ILGALAIKIS MATERIALUSIS IR </w:t>
      </w:r>
      <w:r w:rsidR="00A54B46">
        <w:rPr>
          <w:b/>
          <w:szCs w:val="24"/>
        </w:rPr>
        <w:t>TRUMPALAIKIS</w:t>
      </w:r>
      <w:r w:rsidR="00391096" w:rsidRPr="00601A8A">
        <w:rPr>
          <w:b/>
          <w:szCs w:val="24"/>
        </w:rPr>
        <w:t xml:space="preserve"> TURTAS, SĄRAŠAS</w:t>
      </w:r>
    </w:p>
    <w:p w14:paraId="700E65CC" w14:textId="77777777" w:rsidR="00391096" w:rsidRPr="00601A8A" w:rsidRDefault="00391096" w:rsidP="00391096">
      <w:pPr>
        <w:jc w:val="center"/>
        <w:rPr>
          <w:b/>
          <w:szCs w:val="24"/>
        </w:rPr>
      </w:pPr>
    </w:p>
    <w:tbl>
      <w:tblPr>
        <w:tblStyle w:val="Lentelstinklelis"/>
        <w:tblW w:w="5077" w:type="pct"/>
        <w:jc w:val="center"/>
        <w:tblLook w:val="04A0" w:firstRow="1" w:lastRow="0" w:firstColumn="1" w:lastColumn="0" w:noHBand="0" w:noVBand="1"/>
      </w:tblPr>
      <w:tblGrid>
        <w:gridCol w:w="570"/>
        <w:gridCol w:w="2403"/>
        <w:gridCol w:w="2832"/>
        <w:gridCol w:w="992"/>
        <w:gridCol w:w="1297"/>
        <w:gridCol w:w="1540"/>
      </w:tblGrid>
      <w:tr w:rsidR="004C0744" w:rsidRPr="00601A8A" w14:paraId="2E1CC4B8" w14:textId="17DC1918" w:rsidTr="00C45015">
        <w:trPr>
          <w:jc w:val="center"/>
        </w:trPr>
        <w:tc>
          <w:tcPr>
            <w:tcW w:w="296" w:type="pct"/>
          </w:tcPr>
          <w:p w14:paraId="73644615" w14:textId="77777777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 xml:space="preserve">Eil. Nr. </w:t>
            </w:r>
          </w:p>
        </w:tc>
        <w:tc>
          <w:tcPr>
            <w:tcW w:w="1247" w:type="pct"/>
          </w:tcPr>
          <w:p w14:paraId="68E180F2" w14:textId="77777777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 w:rsidRPr="00601A8A">
              <w:rPr>
                <w:b/>
                <w:szCs w:val="24"/>
              </w:rPr>
              <w:t>Įstaigos pavadinimas</w:t>
            </w:r>
          </w:p>
        </w:tc>
        <w:tc>
          <w:tcPr>
            <w:tcW w:w="1470" w:type="pct"/>
          </w:tcPr>
          <w:p w14:paraId="6E9BEED5" w14:textId="62083763" w:rsidR="004C0744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Turto pavadinimas</w:t>
            </w:r>
          </w:p>
        </w:tc>
        <w:tc>
          <w:tcPr>
            <w:tcW w:w="515" w:type="pct"/>
          </w:tcPr>
          <w:p w14:paraId="6718FC81" w14:textId="35F40CCD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Kiekis, vnt.</w:t>
            </w:r>
          </w:p>
        </w:tc>
        <w:tc>
          <w:tcPr>
            <w:tcW w:w="673" w:type="pct"/>
          </w:tcPr>
          <w:p w14:paraId="2F026D10" w14:textId="7F2E702F" w:rsidR="004C0744" w:rsidRPr="00601A8A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Bendra įsigijimo vertė, Eur</w:t>
            </w:r>
          </w:p>
        </w:tc>
        <w:tc>
          <w:tcPr>
            <w:tcW w:w="799" w:type="pct"/>
          </w:tcPr>
          <w:p w14:paraId="577E7DAF" w14:textId="77777777" w:rsidR="00393CFA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Bendra likutinė vertė </w:t>
            </w:r>
          </w:p>
          <w:p w14:paraId="71BB7439" w14:textId="7C043E29" w:rsidR="004C0744" w:rsidRDefault="004C0744" w:rsidP="00A62E64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2023-</w:t>
            </w:r>
            <w:r w:rsidR="002A2FBB">
              <w:rPr>
                <w:b/>
                <w:szCs w:val="24"/>
              </w:rPr>
              <w:t>12-31</w:t>
            </w:r>
            <w:r>
              <w:rPr>
                <w:b/>
                <w:szCs w:val="24"/>
              </w:rPr>
              <w:t>, Eur</w:t>
            </w:r>
          </w:p>
        </w:tc>
      </w:tr>
      <w:tr w:rsidR="004C0744" w:rsidRPr="00601A8A" w14:paraId="20A6BE34" w14:textId="3F66ABFD" w:rsidTr="00C45015">
        <w:trPr>
          <w:jc w:val="center"/>
        </w:trPr>
        <w:tc>
          <w:tcPr>
            <w:tcW w:w="296" w:type="pct"/>
            <w:vMerge w:val="restart"/>
          </w:tcPr>
          <w:p w14:paraId="46B49979" w14:textId="77777777" w:rsidR="004C0744" w:rsidRPr="00601A8A" w:rsidRDefault="004C0744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19709C1D" w14:textId="5C11F437" w:rsidR="004C0744" w:rsidRPr="00601A8A" w:rsidRDefault="004C0744" w:rsidP="00B0723E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 w:rsidR="002A2FBB">
              <w:rPr>
                <w:szCs w:val="24"/>
              </w:rPr>
              <w:t>„Ąžuolo“ progimnazija</w:t>
            </w:r>
          </w:p>
        </w:tc>
        <w:tc>
          <w:tcPr>
            <w:tcW w:w="1470" w:type="pct"/>
          </w:tcPr>
          <w:p w14:paraId="69BA9BD1" w14:textId="57015D99" w:rsidR="004C0744" w:rsidRPr="002A2FBB" w:rsidRDefault="002A2FBB" w:rsidP="00A54B46">
            <w:pPr>
              <w:jc w:val="both"/>
              <w:rPr>
                <w:i/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1021C042" w14:textId="0C7E6B52" w:rsidR="004C0744" w:rsidRPr="001F71F1" w:rsidRDefault="002A2FBB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79D94E88" w14:textId="58AA9B50" w:rsidR="004C0744" w:rsidRDefault="002A2FBB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60E0D75C" w14:textId="3F8DF544" w:rsidR="004C0744" w:rsidRDefault="00C45015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C0744" w:rsidRPr="00601A8A" w14:paraId="4B3E8827" w14:textId="2CB2C515" w:rsidTr="00C45015">
        <w:trPr>
          <w:jc w:val="center"/>
        </w:trPr>
        <w:tc>
          <w:tcPr>
            <w:tcW w:w="296" w:type="pct"/>
            <w:vMerge/>
          </w:tcPr>
          <w:p w14:paraId="2115AF04" w14:textId="77777777" w:rsidR="004C0744" w:rsidRPr="00601A8A" w:rsidRDefault="004C0744" w:rsidP="007D5EB0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57E7F668" w14:textId="337236DC" w:rsidR="004C0744" w:rsidRPr="00601A8A" w:rsidRDefault="004C0744" w:rsidP="007D5EB0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78985FB2" w14:textId="6705EFAC" w:rsidR="004C0744" w:rsidRPr="002A2FBB" w:rsidRDefault="00C574DE" w:rsidP="00A54B46">
            <w:pPr>
              <w:jc w:val="both"/>
              <w:rPr>
                <w:i/>
                <w:szCs w:val="24"/>
              </w:rPr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 w:rsidR="002A2FBB"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78E4D855" w14:textId="76A547E7" w:rsidR="004C0744" w:rsidRPr="001F71F1" w:rsidRDefault="00C574DE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7E4C2BF0" w14:textId="6CDDC2E2" w:rsidR="004C0744" w:rsidRDefault="00C574DE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613F763E" w14:textId="7321788F" w:rsidR="004C0744" w:rsidRDefault="00FB0977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C574DE" w:rsidRPr="00601A8A" w14:paraId="3B6A324E" w14:textId="77777777" w:rsidTr="00C45015">
        <w:trPr>
          <w:jc w:val="center"/>
        </w:trPr>
        <w:tc>
          <w:tcPr>
            <w:tcW w:w="296" w:type="pct"/>
            <w:vMerge/>
          </w:tcPr>
          <w:p w14:paraId="02248C74" w14:textId="77777777" w:rsidR="00C574DE" w:rsidRPr="00601A8A" w:rsidRDefault="00C574DE" w:rsidP="00C574D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4F2CE361" w14:textId="77777777" w:rsidR="00C574DE" w:rsidRDefault="00C574DE" w:rsidP="00C574DE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081BE4A6" w14:textId="5D5C6B2F" w:rsidR="00C574DE" w:rsidRDefault="00C574DE" w:rsidP="00C574DE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311F67B5" w14:textId="3D88D838" w:rsidR="00C574DE" w:rsidRDefault="00C574DE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1CDA5576" w14:textId="18FA39F9" w:rsidR="00C574DE" w:rsidRDefault="00C574DE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7F0D4703" w14:textId="4BC91CA4" w:rsidR="00C574DE" w:rsidRDefault="00FB0977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C574DE" w:rsidRPr="00601A8A" w14:paraId="3D75A871" w14:textId="5AA80A87" w:rsidTr="00C45015">
        <w:trPr>
          <w:jc w:val="center"/>
        </w:trPr>
        <w:tc>
          <w:tcPr>
            <w:tcW w:w="296" w:type="pct"/>
            <w:vMerge/>
          </w:tcPr>
          <w:p w14:paraId="30256631" w14:textId="77777777" w:rsidR="00C574DE" w:rsidRPr="00601A8A" w:rsidRDefault="00C574DE" w:rsidP="00C574D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25CE3933" w14:textId="3FAF69FE" w:rsidR="00C574DE" w:rsidRDefault="00C574DE" w:rsidP="00C574DE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6991F8A7" w14:textId="2F06732E" w:rsidR="00C574DE" w:rsidRPr="00403632" w:rsidRDefault="002A2FBB" w:rsidP="00C574DE">
            <w:pPr>
              <w:jc w:val="both"/>
              <w:rPr>
                <w:i/>
                <w:szCs w:val="24"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>Windows 11 Pro Edu</w:t>
            </w:r>
            <w:r w:rsidR="00403632">
              <w:rPr>
                <w:i/>
              </w:rPr>
              <w:t xml:space="preserve"> </w:t>
            </w:r>
            <w:r w:rsidR="00403632">
              <w:t xml:space="preserve">diegimu, išorinių sujungimų stotele </w:t>
            </w:r>
            <w:r w:rsidR="00403632"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7375135F" w14:textId="37B0B2DA" w:rsidR="00C574DE" w:rsidRDefault="00C574DE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6D75060A" w14:textId="44071150" w:rsidR="00C574DE" w:rsidRDefault="00403632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7BA8CD5B" w14:textId="5E2FFB35" w:rsidR="00C574DE" w:rsidRDefault="00403632" w:rsidP="0079080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C574DE" w:rsidRPr="00601A8A" w14:paraId="55C7DAE2" w14:textId="15DB26FB" w:rsidTr="00C45015">
        <w:trPr>
          <w:jc w:val="center"/>
        </w:trPr>
        <w:tc>
          <w:tcPr>
            <w:tcW w:w="3013" w:type="pct"/>
            <w:gridSpan w:val="3"/>
          </w:tcPr>
          <w:p w14:paraId="4BB30CE6" w14:textId="3F9A8253" w:rsidR="00C574DE" w:rsidRDefault="00C574DE" w:rsidP="00C574DE">
            <w:pPr>
              <w:jc w:val="both"/>
              <w:rPr>
                <w:szCs w:val="24"/>
              </w:rPr>
            </w:pPr>
          </w:p>
        </w:tc>
        <w:tc>
          <w:tcPr>
            <w:tcW w:w="515" w:type="pct"/>
            <w:vAlign w:val="center"/>
          </w:tcPr>
          <w:p w14:paraId="28B9C9AE" w14:textId="0F0CA837" w:rsidR="00C574DE" w:rsidRPr="008F5D3F" w:rsidRDefault="00403632" w:rsidP="00C574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7A7AD845" w14:textId="35D49111" w:rsidR="00C574DE" w:rsidRPr="00A54B46" w:rsidRDefault="00403632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137315AC" w14:textId="4419EEA6" w:rsidR="00C574DE" w:rsidRDefault="00403632" w:rsidP="00C574DE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03632" w:rsidRPr="00601A8A" w14:paraId="18466E6B" w14:textId="41131A96" w:rsidTr="00C45015">
        <w:trPr>
          <w:jc w:val="center"/>
        </w:trPr>
        <w:tc>
          <w:tcPr>
            <w:tcW w:w="296" w:type="pct"/>
            <w:vMerge w:val="restart"/>
          </w:tcPr>
          <w:p w14:paraId="44095D71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36528F0B" w14:textId="45D6A521" w:rsidR="00403632" w:rsidRPr="00601A8A" w:rsidRDefault="00403632" w:rsidP="00403632">
            <w:r w:rsidRPr="00601A8A">
              <w:t xml:space="preserve">Panevėžio </w:t>
            </w:r>
            <w:r>
              <w:t>„Vyturio“ progimnazija</w:t>
            </w:r>
          </w:p>
        </w:tc>
        <w:tc>
          <w:tcPr>
            <w:tcW w:w="1470" w:type="pct"/>
          </w:tcPr>
          <w:p w14:paraId="177D4DF1" w14:textId="0880615C" w:rsidR="00403632" w:rsidRDefault="00403632" w:rsidP="00403632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45BD9763" w14:textId="364BF678" w:rsidR="00403632" w:rsidRPr="00601A8A" w:rsidRDefault="00403632" w:rsidP="00403632">
            <w:pPr>
              <w:jc w:val="center"/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606A7071" w14:textId="46905942" w:rsidR="00403632" w:rsidRPr="00601A8A" w:rsidRDefault="00403632" w:rsidP="00403632">
            <w:pPr>
              <w:jc w:val="center"/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14EFC1B0" w14:textId="30DA2CEE" w:rsidR="00403632" w:rsidRDefault="00C45015" w:rsidP="00403632">
            <w:pPr>
              <w:jc w:val="center"/>
            </w:pPr>
            <w:r>
              <w:t>–</w:t>
            </w:r>
          </w:p>
        </w:tc>
      </w:tr>
      <w:tr w:rsidR="00403632" w:rsidRPr="00601A8A" w14:paraId="7BAC4FF9" w14:textId="77777777" w:rsidTr="00C45015">
        <w:trPr>
          <w:jc w:val="center"/>
        </w:trPr>
        <w:tc>
          <w:tcPr>
            <w:tcW w:w="296" w:type="pct"/>
            <w:vMerge/>
          </w:tcPr>
          <w:p w14:paraId="3F463292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30EE568" w14:textId="77777777" w:rsidR="00403632" w:rsidRPr="00601A8A" w:rsidRDefault="00403632" w:rsidP="00403632"/>
        </w:tc>
        <w:tc>
          <w:tcPr>
            <w:tcW w:w="1470" w:type="pct"/>
          </w:tcPr>
          <w:p w14:paraId="6D837C81" w14:textId="03E8EEAA" w:rsidR="00403632" w:rsidRPr="00A54B46" w:rsidRDefault="00403632" w:rsidP="00403632">
            <w:pPr>
              <w:jc w:val="both"/>
              <w:rPr>
                <w:i/>
              </w:rPr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684C43C5" w14:textId="3CD69681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50D0C47E" w14:textId="59AC72A1" w:rsidR="00403632" w:rsidRDefault="00403632" w:rsidP="00403632">
            <w:pPr>
              <w:jc w:val="center"/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740EED23" w14:textId="3B4ABB27" w:rsidR="00403632" w:rsidRDefault="00403632" w:rsidP="00403632">
            <w:pPr>
              <w:jc w:val="center"/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52F03AC5" w14:textId="77777777" w:rsidTr="00C45015">
        <w:trPr>
          <w:jc w:val="center"/>
        </w:trPr>
        <w:tc>
          <w:tcPr>
            <w:tcW w:w="296" w:type="pct"/>
            <w:vMerge/>
          </w:tcPr>
          <w:p w14:paraId="549242A4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A1372A9" w14:textId="77777777" w:rsidR="00403632" w:rsidRPr="00601A8A" w:rsidRDefault="00403632" w:rsidP="00403632"/>
        </w:tc>
        <w:tc>
          <w:tcPr>
            <w:tcW w:w="1470" w:type="pct"/>
          </w:tcPr>
          <w:p w14:paraId="27227225" w14:textId="76BD52DC" w:rsidR="00403632" w:rsidRPr="00A54B46" w:rsidRDefault="00403632" w:rsidP="00403632">
            <w:pPr>
              <w:jc w:val="both"/>
              <w:rPr>
                <w:i/>
              </w:rPr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6F81CA7C" w14:textId="7B2E9E18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6141D71A" w14:textId="69A025B8" w:rsidR="00403632" w:rsidRDefault="00403632" w:rsidP="00403632">
            <w:pPr>
              <w:jc w:val="center"/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35E5FB8E" w14:textId="426740A5" w:rsidR="00403632" w:rsidRDefault="00403632" w:rsidP="00403632">
            <w:pPr>
              <w:jc w:val="center"/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1C1EB41D" w14:textId="77777777" w:rsidTr="00C45015">
        <w:trPr>
          <w:jc w:val="center"/>
        </w:trPr>
        <w:tc>
          <w:tcPr>
            <w:tcW w:w="296" w:type="pct"/>
            <w:vMerge/>
          </w:tcPr>
          <w:p w14:paraId="54268418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64A666C8" w14:textId="77777777" w:rsidR="00403632" w:rsidRPr="00601A8A" w:rsidRDefault="00403632" w:rsidP="00403632"/>
        </w:tc>
        <w:tc>
          <w:tcPr>
            <w:tcW w:w="1470" w:type="pct"/>
          </w:tcPr>
          <w:p w14:paraId="5EC1ED3B" w14:textId="257D65EF" w:rsidR="00403632" w:rsidRPr="00A54B46" w:rsidRDefault="00403632" w:rsidP="00403632">
            <w:pPr>
              <w:jc w:val="both"/>
              <w:rPr>
                <w:i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50B6E3D3" w14:textId="7EA0FBAF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134EE501" w14:textId="3CFA6FAB" w:rsidR="00403632" w:rsidRDefault="00403632" w:rsidP="00403632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54B4188D" w14:textId="6E9AB85A" w:rsidR="00403632" w:rsidRDefault="00403632" w:rsidP="00403632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03632" w:rsidRPr="008F5D3F" w14:paraId="42E8619E" w14:textId="4CE64492" w:rsidTr="00C45015">
        <w:trPr>
          <w:jc w:val="center"/>
        </w:trPr>
        <w:tc>
          <w:tcPr>
            <w:tcW w:w="3013" w:type="pct"/>
            <w:gridSpan w:val="3"/>
          </w:tcPr>
          <w:p w14:paraId="3EFF71C1" w14:textId="77777777" w:rsidR="00403632" w:rsidRPr="008F5D3F" w:rsidRDefault="00403632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515" w:type="pct"/>
            <w:vAlign w:val="center"/>
          </w:tcPr>
          <w:p w14:paraId="68BBC730" w14:textId="7D2E8191" w:rsidR="00403632" w:rsidRPr="008F5D3F" w:rsidRDefault="00403632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06D5609F" w14:textId="7A50F9B1" w:rsidR="00403632" w:rsidRPr="008F5D3F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38E16164" w14:textId="0F87F36A" w:rsidR="00403632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03632" w:rsidRPr="00601A8A" w14:paraId="1B67D609" w14:textId="396216B1" w:rsidTr="00C45015">
        <w:trPr>
          <w:jc w:val="center"/>
        </w:trPr>
        <w:tc>
          <w:tcPr>
            <w:tcW w:w="296" w:type="pct"/>
            <w:vMerge w:val="restart"/>
          </w:tcPr>
          <w:p w14:paraId="18BA86A4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46CC01A4" w14:textId="2E6BACF4" w:rsidR="00403632" w:rsidRPr="00601A8A" w:rsidRDefault="00403632" w:rsidP="00403632">
            <w:pPr>
              <w:rPr>
                <w:szCs w:val="24"/>
              </w:rPr>
            </w:pPr>
            <w:r>
              <w:rPr>
                <w:szCs w:val="24"/>
              </w:rPr>
              <w:t>Panevėžio Rožyno progimnazija</w:t>
            </w:r>
          </w:p>
        </w:tc>
        <w:tc>
          <w:tcPr>
            <w:tcW w:w="1470" w:type="pct"/>
          </w:tcPr>
          <w:p w14:paraId="2060A7D9" w14:textId="2D3B2118" w:rsidR="00403632" w:rsidRDefault="00403632" w:rsidP="00403632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374D1B44" w14:textId="26CC80EC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2D0892DB" w14:textId="11B0F8CE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030D4438" w14:textId="3A97582A" w:rsidR="00403632" w:rsidRDefault="00C45015" w:rsidP="00403632">
            <w:pPr>
              <w:jc w:val="center"/>
            </w:pPr>
            <w:r>
              <w:t>–</w:t>
            </w:r>
          </w:p>
        </w:tc>
      </w:tr>
      <w:tr w:rsidR="00403632" w:rsidRPr="00601A8A" w14:paraId="29C0A9D7" w14:textId="77777777" w:rsidTr="00C45015">
        <w:trPr>
          <w:jc w:val="center"/>
        </w:trPr>
        <w:tc>
          <w:tcPr>
            <w:tcW w:w="296" w:type="pct"/>
            <w:vMerge/>
          </w:tcPr>
          <w:p w14:paraId="40E43B99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ECF3826" w14:textId="77777777" w:rsidR="00403632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3EA9BBEF" w14:textId="2B3FA2AB" w:rsidR="00403632" w:rsidRPr="00A54B46" w:rsidRDefault="00403632" w:rsidP="00403632">
            <w:pPr>
              <w:jc w:val="both"/>
              <w:rPr>
                <w:i/>
              </w:rPr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109B8729" w14:textId="77C9830B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399CE060" w14:textId="285C08EB" w:rsidR="00403632" w:rsidRDefault="00403632" w:rsidP="00403632">
            <w:pPr>
              <w:jc w:val="center"/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52588A5B" w14:textId="36D9CE32" w:rsidR="00403632" w:rsidRDefault="00403632" w:rsidP="00403632">
            <w:pPr>
              <w:jc w:val="center"/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76B28A7C" w14:textId="77777777" w:rsidTr="00C45015">
        <w:trPr>
          <w:jc w:val="center"/>
        </w:trPr>
        <w:tc>
          <w:tcPr>
            <w:tcW w:w="296" w:type="pct"/>
            <w:vMerge/>
          </w:tcPr>
          <w:p w14:paraId="33A1D76B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62D1EFFF" w14:textId="77777777" w:rsidR="00403632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2AF0F875" w14:textId="07C4A097" w:rsidR="00403632" w:rsidRPr="00A54B46" w:rsidRDefault="00403632" w:rsidP="00403632">
            <w:pPr>
              <w:jc w:val="both"/>
              <w:rPr>
                <w:i/>
              </w:rPr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79786CC7" w14:textId="57DA7EB5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1BF20B0D" w14:textId="33B07634" w:rsidR="00403632" w:rsidRDefault="00403632" w:rsidP="00403632">
            <w:pPr>
              <w:jc w:val="center"/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2F9EB5D5" w14:textId="6472423B" w:rsidR="00403632" w:rsidRDefault="00403632" w:rsidP="00403632">
            <w:pPr>
              <w:jc w:val="center"/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7D6AB97B" w14:textId="77777777" w:rsidTr="00C45015">
        <w:trPr>
          <w:jc w:val="center"/>
        </w:trPr>
        <w:tc>
          <w:tcPr>
            <w:tcW w:w="296" w:type="pct"/>
            <w:vMerge/>
          </w:tcPr>
          <w:p w14:paraId="160948CD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7D3A9FB5" w14:textId="77777777" w:rsidR="00403632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4D0DEEA5" w14:textId="56BC3A78" w:rsidR="00403632" w:rsidRPr="00A54B46" w:rsidRDefault="00403632" w:rsidP="00403632">
            <w:pPr>
              <w:jc w:val="both"/>
              <w:rPr>
                <w:i/>
              </w:rPr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lastRenderedPageBreak/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2A890E94" w14:textId="6E750B4D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30</w:t>
            </w:r>
          </w:p>
        </w:tc>
        <w:tc>
          <w:tcPr>
            <w:tcW w:w="673" w:type="pct"/>
          </w:tcPr>
          <w:p w14:paraId="6701070D" w14:textId="73D6CDAD" w:rsidR="00403632" w:rsidRDefault="00403632" w:rsidP="00403632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2D785BE9" w14:textId="129D592A" w:rsidR="00403632" w:rsidRDefault="00403632" w:rsidP="00403632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03632" w:rsidRPr="008F5D3F" w14:paraId="2F0A941A" w14:textId="2EFEC980" w:rsidTr="00C45015">
        <w:trPr>
          <w:jc w:val="center"/>
        </w:trPr>
        <w:tc>
          <w:tcPr>
            <w:tcW w:w="3013" w:type="pct"/>
            <w:gridSpan w:val="3"/>
          </w:tcPr>
          <w:p w14:paraId="0946EEBF" w14:textId="77777777" w:rsidR="00403632" w:rsidRPr="008F5D3F" w:rsidRDefault="00403632" w:rsidP="00403632">
            <w:pPr>
              <w:jc w:val="both"/>
              <w:rPr>
                <w:b/>
                <w:i/>
              </w:rPr>
            </w:pPr>
          </w:p>
        </w:tc>
        <w:tc>
          <w:tcPr>
            <w:tcW w:w="515" w:type="pct"/>
            <w:vAlign w:val="center"/>
          </w:tcPr>
          <w:p w14:paraId="0141CF3C" w14:textId="0B47BAFF" w:rsidR="00403632" w:rsidRPr="008F5D3F" w:rsidRDefault="00403632" w:rsidP="0040363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54B7ECF7" w14:textId="2181CF9D" w:rsidR="00403632" w:rsidRPr="008F5D3F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7F84ECF8" w14:textId="0C068112" w:rsidR="00403632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03632" w:rsidRPr="00601A8A" w14:paraId="4EBD571E" w14:textId="2983E327" w:rsidTr="00C45015">
        <w:trPr>
          <w:jc w:val="center"/>
        </w:trPr>
        <w:tc>
          <w:tcPr>
            <w:tcW w:w="296" w:type="pct"/>
            <w:vMerge w:val="restart"/>
          </w:tcPr>
          <w:p w14:paraId="798AC87F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5C3A96F0" w14:textId="3D468AFE" w:rsidR="00403632" w:rsidRPr="00601A8A" w:rsidRDefault="00403632" w:rsidP="00403632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„Žemynos“</w:t>
            </w:r>
            <w:r w:rsidRPr="00601A8A">
              <w:rPr>
                <w:szCs w:val="24"/>
              </w:rPr>
              <w:t xml:space="preserve"> progimnazija</w:t>
            </w:r>
          </w:p>
        </w:tc>
        <w:tc>
          <w:tcPr>
            <w:tcW w:w="1470" w:type="pct"/>
          </w:tcPr>
          <w:p w14:paraId="12E429C7" w14:textId="3173E2EF" w:rsidR="00403632" w:rsidRDefault="00403632" w:rsidP="00403632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5C868EE1" w14:textId="30D5EE3F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5FAB1AF3" w14:textId="1B337986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43AE08CA" w14:textId="752800C1" w:rsidR="00403632" w:rsidRDefault="00C45015" w:rsidP="00403632">
            <w:pPr>
              <w:jc w:val="center"/>
            </w:pPr>
            <w:r>
              <w:t>–</w:t>
            </w:r>
          </w:p>
        </w:tc>
      </w:tr>
      <w:tr w:rsidR="00403632" w:rsidRPr="00601A8A" w14:paraId="6B558462" w14:textId="77777777" w:rsidTr="00C45015">
        <w:trPr>
          <w:jc w:val="center"/>
        </w:trPr>
        <w:tc>
          <w:tcPr>
            <w:tcW w:w="296" w:type="pct"/>
            <w:vMerge/>
          </w:tcPr>
          <w:p w14:paraId="2336330D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71513164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52E0C7F5" w14:textId="4677A4EF" w:rsidR="00403632" w:rsidRDefault="00403632" w:rsidP="00403632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1463DAF2" w14:textId="76FF3F42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55D340B1" w14:textId="392AD065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2465AAC8" w14:textId="3A8991A0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652D05E1" w14:textId="77777777" w:rsidTr="00C45015">
        <w:trPr>
          <w:jc w:val="center"/>
        </w:trPr>
        <w:tc>
          <w:tcPr>
            <w:tcW w:w="296" w:type="pct"/>
            <w:vMerge/>
          </w:tcPr>
          <w:p w14:paraId="0339ABEF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5685AE3D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617A3FC3" w14:textId="4AA48649" w:rsidR="00403632" w:rsidRDefault="00403632" w:rsidP="00403632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29ED185F" w14:textId="24C06C39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07CCCA02" w14:textId="0504880C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566E6BDE" w14:textId="19E3F6D3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64F174CB" w14:textId="77777777" w:rsidTr="00C45015">
        <w:trPr>
          <w:jc w:val="center"/>
        </w:trPr>
        <w:tc>
          <w:tcPr>
            <w:tcW w:w="296" w:type="pct"/>
            <w:vMerge/>
          </w:tcPr>
          <w:p w14:paraId="3AC08ED2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833E3F0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49BC12E7" w14:textId="0E1BF3B9" w:rsidR="00403632" w:rsidRDefault="00403632" w:rsidP="00403632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4F2E01E8" w14:textId="399B4C08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330C00E4" w14:textId="1AB1E8DF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6E8AFBF9" w14:textId="363F771F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03632" w:rsidRPr="00601A8A" w14:paraId="609DF6B8" w14:textId="0693FB03" w:rsidTr="00C45015">
        <w:trPr>
          <w:jc w:val="center"/>
        </w:trPr>
        <w:tc>
          <w:tcPr>
            <w:tcW w:w="3013" w:type="pct"/>
            <w:gridSpan w:val="3"/>
          </w:tcPr>
          <w:p w14:paraId="21B7C48E" w14:textId="77777777" w:rsidR="00403632" w:rsidRPr="00A54B46" w:rsidRDefault="00403632" w:rsidP="00403632">
            <w:pPr>
              <w:jc w:val="both"/>
              <w:rPr>
                <w:i/>
              </w:rPr>
            </w:pPr>
          </w:p>
        </w:tc>
        <w:tc>
          <w:tcPr>
            <w:tcW w:w="515" w:type="pct"/>
            <w:vAlign w:val="center"/>
          </w:tcPr>
          <w:p w14:paraId="21FC5281" w14:textId="480A16C8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67F5ED50" w14:textId="3FA79975" w:rsidR="00403632" w:rsidRDefault="00403632" w:rsidP="00403632">
            <w:pPr>
              <w:jc w:val="center"/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76115C75" w14:textId="55279D8B" w:rsidR="00403632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03632" w:rsidRPr="00601A8A" w14:paraId="209414A3" w14:textId="1314E174" w:rsidTr="00C45015">
        <w:trPr>
          <w:jc w:val="center"/>
        </w:trPr>
        <w:tc>
          <w:tcPr>
            <w:tcW w:w="296" w:type="pct"/>
            <w:vMerge w:val="restart"/>
          </w:tcPr>
          <w:p w14:paraId="50C4033F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0ABD7091" w14:textId="316E431B" w:rsidR="00403632" w:rsidRPr="00601A8A" w:rsidRDefault="00403632" w:rsidP="00403632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„Šaltinio“</w:t>
            </w:r>
            <w:r w:rsidRPr="00601A8A">
              <w:rPr>
                <w:szCs w:val="24"/>
              </w:rPr>
              <w:t xml:space="preserve"> progimnazija</w:t>
            </w:r>
          </w:p>
        </w:tc>
        <w:tc>
          <w:tcPr>
            <w:tcW w:w="1470" w:type="pct"/>
          </w:tcPr>
          <w:p w14:paraId="280BB602" w14:textId="5342AD2B" w:rsidR="00403632" w:rsidRDefault="00403632" w:rsidP="00403632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578FD694" w14:textId="791962C3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239257D0" w14:textId="2D03ABAD" w:rsidR="00403632" w:rsidRPr="00601A8A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2319D6D0" w14:textId="459921BF" w:rsidR="00403632" w:rsidRDefault="00C45015" w:rsidP="00403632">
            <w:pPr>
              <w:jc w:val="center"/>
            </w:pPr>
            <w:r>
              <w:t>–</w:t>
            </w:r>
          </w:p>
        </w:tc>
      </w:tr>
      <w:tr w:rsidR="00403632" w:rsidRPr="00601A8A" w14:paraId="3B0452DF" w14:textId="77777777" w:rsidTr="00C45015">
        <w:trPr>
          <w:jc w:val="center"/>
        </w:trPr>
        <w:tc>
          <w:tcPr>
            <w:tcW w:w="296" w:type="pct"/>
            <w:vMerge/>
          </w:tcPr>
          <w:p w14:paraId="24E775A3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5E98AE80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226B5EDC" w14:textId="429036FC" w:rsidR="00403632" w:rsidRDefault="00403632" w:rsidP="00403632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0C22E927" w14:textId="319A2A61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32573EBB" w14:textId="025893FF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580E634D" w14:textId="1B325F6D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30490539" w14:textId="77777777" w:rsidTr="00C45015">
        <w:trPr>
          <w:jc w:val="center"/>
        </w:trPr>
        <w:tc>
          <w:tcPr>
            <w:tcW w:w="296" w:type="pct"/>
            <w:vMerge/>
          </w:tcPr>
          <w:p w14:paraId="47DAC9EF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2F819FC8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ADB79D9" w14:textId="76839E81" w:rsidR="00403632" w:rsidRDefault="00403632" w:rsidP="00403632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70DE4A87" w14:textId="3264BDC4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1ADE0EF0" w14:textId="5DD0C844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53EFC442" w14:textId="2D9FBE28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03632" w:rsidRPr="00601A8A" w14:paraId="0C227CE4" w14:textId="77777777" w:rsidTr="00C45015">
        <w:trPr>
          <w:jc w:val="center"/>
        </w:trPr>
        <w:tc>
          <w:tcPr>
            <w:tcW w:w="296" w:type="pct"/>
            <w:vMerge/>
          </w:tcPr>
          <w:p w14:paraId="22FF91D2" w14:textId="77777777" w:rsidR="00403632" w:rsidRPr="00601A8A" w:rsidRDefault="00403632" w:rsidP="00403632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4189FADB" w14:textId="77777777" w:rsidR="00403632" w:rsidRPr="00601A8A" w:rsidRDefault="00403632" w:rsidP="00403632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65698E08" w14:textId="6161C9C9" w:rsidR="00403632" w:rsidRDefault="00403632" w:rsidP="00403632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1D7AA705" w14:textId="405F7810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056623B1" w14:textId="1EB0710F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3A73EB9B" w14:textId="71EE09AA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03632" w:rsidRPr="00601A8A" w14:paraId="610C36A6" w14:textId="3152C1D4" w:rsidTr="00C45015">
        <w:trPr>
          <w:jc w:val="center"/>
        </w:trPr>
        <w:tc>
          <w:tcPr>
            <w:tcW w:w="3013" w:type="pct"/>
            <w:gridSpan w:val="3"/>
          </w:tcPr>
          <w:p w14:paraId="419D8BD0" w14:textId="77777777" w:rsidR="00403632" w:rsidRPr="00A54B46" w:rsidRDefault="00403632" w:rsidP="00403632">
            <w:pPr>
              <w:jc w:val="both"/>
              <w:rPr>
                <w:i/>
              </w:rPr>
            </w:pPr>
          </w:p>
        </w:tc>
        <w:tc>
          <w:tcPr>
            <w:tcW w:w="515" w:type="pct"/>
            <w:vAlign w:val="center"/>
          </w:tcPr>
          <w:p w14:paraId="5409805B" w14:textId="006167B1" w:rsidR="00403632" w:rsidRDefault="00403632" w:rsidP="00403632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0B8DFC14" w14:textId="57852D90" w:rsidR="00403632" w:rsidRDefault="00403632" w:rsidP="00403632">
            <w:pPr>
              <w:jc w:val="center"/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4EE2BACE" w14:textId="316F80CC" w:rsidR="00403632" w:rsidRDefault="00403632" w:rsidP="00403632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937BA" w:rsidRPr="00601A8A" w14:paraId="3BE980C3" w14:textId="6B25540A" w:rsidTr="00C45015">
        <w:trPr>
          <w:jc w:val="center"/>
        </w:trPr>
        <w:tc>
          <w:tcPr>
            <w:tcW w:w="296" w:type="pct"/>
            <w:vMerge w:val="restart"/>
          </w:tcPr>
          <w:p w14:paraId="6BE88043" w14:textId="77777777" w:rsidR="004937BA" w:rsidRPr="00601A8A" w:rsidRDefault="004937BA" w:rsidP="004937B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518D7C61" w14:textId="2A31648A" w:rsidR="004937BA" w:rsidRPr="00601A8A" w:rsidRDefault="004937BA" w:rsidP="004937BA">
            <w:pPr>
              <w:rPr>
                <w:szCs w:val="24"/>
              </w:rPr>
            </w:pPr>
            <w:r w:rsidRPr="00601A8A">
              <w:rPr>
                <w:szCs w:val="24"/>
              </w:rPr>
              <w:t>Panevėžio „</w:t>
            </w:r>
            <w:r>
              <w:rPr>
                <w:szCs w:val="24"/>
              </w:rPr>
              <w:t>Vilties</w:t>
            </w:r>
            <w:r w:rsidRPr="00601A8A">
              <w:rPr>
                <w:szCs w:val="24"/>
              </w:rPr>
              <w:t>“ progimnazija</w:t>
            </w:r>
          </w:p>
        </w:tc>
        <w:tc>
          <w:tcPr>
            <w:tcW w:w="1470" w:type="pct"/>
          </w:tcPr>
          <w:p w14:paraId="3F1B0E84" w14:textId="2BB004EB" w:rsidR="004937BA" w:rsidRDefault="004937BA" w:rsidP="004937BA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445342CD" w14:textId="57D3F5D6" w:rsidR="004937BA" w:rsidRPr="00601A8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5EB25DDF" w14:textId="60E24A77" w:rsidR="004937BA" w:rsidRPr="00601A8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1215F05B" w14:textId="12393CBF" w:rsidR="004937BA" w:rsidRDefault="00C45015" w:rsidP="004937BA">
            <w:pPr>
              <w:jc w:val="center"/>
            </w:pPr>
            <w:r>
              <w:t>–</w:t>
            </w:r>
          </w:p>
        </w:tc>
      </w:tr>
      <w:tr w:rsidR="004937BA" w:rsidRPr="00601A8A" w14:paraId="3DFB49B2" w14:textId="77777777" w:rsidTr="00C45015">
        <w:trPr>
          <w:jc w:val="center"/>
        </w:trPr>
        <w:tc>
          <w:tcPr>
            <w:tcW w:w="296" w:type="pct"/>
            <w:vMerge/>
          </w:tcPr>
          <w:p w14:paraId="0A5D1460" w14:textId="77777777" w:rsidR="004937BA" w:rsidRPr="00601A8A" w:rsidRDefault="004937BA" w:rsidP="004937B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2FE357A8" w14:textId="77777777" w:rsidR="004937BA" w:rsidRPr="00601A8A" w:rsidRDefault="004937BA" w:rsidP="004937BA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3FA68506" w14:textId="473D7383" w:rsidR="004937BA" w:rsidRDefault="004937BA" w:rsidP="004937BA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724A0B79" w14:textId="1B85346B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1DA70810" w14:textId="6038BFD1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2BECFEE4" w14:textId="7C2391AF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937BA" w:rsidRPr="00601A8A" w14:paraId="7B6F49F6" w14:textId="77777777" w:rsidTr="00C45015">
        <w:trPr>
          <w:jc w:val="center"/>
        </w:trPr>
        <w:tc>
          <w:tcPr>
            <w:tcW w:w="296" w:type="pct"/>
            <w:vMerge/>
          </w:tcPr>
          <w:p w14:paraId="6818CE57" w14:textId="77777777" w:rsidR="004937BA" w:rsidRPr="00601A8A" w:rsidRDefault="004937BA" w:rsidP="004937B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1AB0BB78" w14:textId="77777777" w:rsidR="004937BA" w:rsidRPr="00601A8A" w:rsidRDefault="004937BA" w:rsidP="004937BA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0914B899" w14:textId="7B98E1D4" w:rsidR="004937BA" w:rsidRDefault="004937BA" w:rsidP="004937BA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7AFA7C6D" w14:textId="331C7A94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7684604C" w14:textId="66973D48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4F6F49CE" w14:textId="5316D1DD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937BA" w:rsidRPr="00601A8A" w14:paraId="4A6A9A09" w14:textId="77777777" w:rsidTr="00C45015">
        <w:trPr>
          <w:jc w:val="center"/>
        </w:trPr>
        <w:tc>
          <w:tcPr>
            <w:tcW w:w="296" w:type="pct"/>
            <w:vMerge/>
          </w:tcPr>
          <w:p w14:paraId="0AF5A959" w14:textId="77777777" w:rsidR="004937BA" w:rsidRPr="00601A8A" w:rsidRDefault="004937BA" w:rsidP="004937BA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D6E75B4" w14:textId="77777777" w:rsidR="004937BA" w:rsidRPr="00601A8A" w:rsidRDefault="004937BA" w:rsidP="004937BA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61A640F9" w14:textId="7F870C17" w:rsidR="004937BA" w:rsidRDefault="004937BA" w:rsidP="004937BA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42176E58" w14:textId="5535A6FB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17F0F04D" w14:textId="38DC1D97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113F74A5" w14:textId="6F67F827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937BA" w:rsidRPr="00601A8A" w14:paraId="5EFE81DC" w14:textId="6EB29C1C" w:rsidTr="00C45015">
        <w:trPr>
          <w:jc w:val="center"/>
        </w:trPr>
        <w:tc>
          <w:tcPr>
            <w:tcW w:w="3013" w:type="pct"/>
            <w:gridSpan w:val="3"/>
          </w:tcPr>
          <w:p w14:paraId="1FC687EB" w14:textId="77777777" w:rsidR="004937BA" w:rsidRPr="00A54B46" w:rsidRDefault="004937BA" w:rsidP="004937BA">
            <w:pPr>
              <w:jc w:val="both"/>
              <w:rPr>
                <w:i/>
              </w:rPr>
            </w:pPr>
          </w:p>
        </w:tc>
        <w:tc>
          <w:tcPr>
            <w:tcW w:w="515" w:type="pct"/>
            <w:vAlign w:val="center"/>
          </w:tcPr>
          <w:p w14:paraId="1E59049C" w14:textId="7BC16BB6" w:rsidR="004937BA" w:rsidRDefault="004937BA" w:rsidP="004937BA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63</w:t>
            </w:r>
          </w:p>
        </w:tc>
        <w:tc>
          <w:tcPr>
            <w:tcW w:w="673" w:type="pct"/>
            <w:vAlign w:val="center"/>
          </w:tcPr>
          <w:p w14:paraId="5812A987" w14:textId="3B9C3356" w:rsidR="004937BA" w:rsidRDefault="004937BA" w:rsidP="004937BA">
            <w:pPr>
              <w:jc w:val="center"/>
            </w:pPr>
            <w:r>
              <w:rPr>
                <w:b/>
                <w:szCs w:val="24"/>
              </w:rPr>
              <w:t>16 449,60</w:t>
            </w:r>
            <w:r>
              <w:rPr>
                <w:b/>
                <w:szCs w:val="24"/>
              </w:rPr>
              <w:fldChar w:fldCharType="begin"/>
            </w:r>
            <w:r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end"/>
            </w:r>
          </w:p>
        </w:tc>
        <w:tc>
          <w:tcPr>
            <w:tcW w:w="799" w:type="pct"/>
            <w:vAlign w:val="center"/>
          </w:tcPr>
          <w:p w14:paraId="551BE232" w14:textId="6E4A7343" w:rsidR="004937BA" w:rsidRDefault="004937BA" w:rsidP="004937BA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A4289" w:rsidRPr="00601A8A" w14:paraId="59313FDD" w14:textId="29C1741A" w:rsidTr="00C45015">
        <w:trPr>
          <w:jc w:val="center"/>
        </w:trPr>
        <w:tc>
          <w:tcPr>
            <w:tcW w:w="296" w:type="pct"/>
            <w:vMerge w:val="restart"/>
          </w:tcPr>
          <w:p w14:paraId="570A6EDA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464B82D4" w14:textId="1D43B9F9" w:rsidR="004A4289" w:rsidRPr="00601A8A" w:rsidRDefault="004A4289" w:rsidP="004A4289">
            <w:pPr>
              <w:rPr>
                <w:szCs w:val="24"/>
              </w:rPr>
            </w:pPr>
            <w:r w:rsidRPr="00601A8A">
              <w:rPr>
                <w:szCs w:val="24"/>
              </w:rPr>
              <w:t xml:space="preserve">Panevėžio </w:t>
            </w:r>
            <w:r>
              <w:rPr>
                <w:szCs w:val="24"/>
              </w:rPr>
              <w:t>Beržų</w:t>
            </w:r>
            <w:r w:rsidRPr="00601A8A">
              <w:rPr>
                <w:szCs w:val="24"/>
              </w:rPr>
              <w:t xml:space="preserve"> progimnazija</w:t>
            </w:r>
          </w:p>
        </w:tc>
        <w:tc>
          <w:tcPr>
            <w:tcW w:w="1470" w:type="pct"/>
          </w:tcPr>
          <w:p w14:paraId="4771020B" w14:textId="7F318B1F" w:rsidR="004A4289" w:rsidRPr="00C574DE" w:rsidRDefault="004A4289" w:rsidP="004A4289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59E6CC7D" w14:textId="33D5CEA3" w:rsidR="004A4289" w:rsidRPr="001F71F1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063FD093" w14:textId="3B35B4FF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7D8FDE69" w14:textId="7EAC2A77" w:rsidR="004A4289" w:rsidRDefault="00C45015" w:rsidP="004A4289">
            <w:pPr>
              <w:jc w:val="center"/>
            </w:pPr>
            <w:r>
              <w:t>–</w:t>
            </w:r>
          </w:p>
        </w:tc>
      </w:tr>
      <w:tr w:rsidR="004A4289" w:rsidRPr="00601A8A" w14:paraId="3772962F" w14:textId="77777777" w:rsidTr="00C45015">
        <w:trPr>
          <w:jc w:val="center"/>
        </w:trPr>
        <w:tc>
          <w:tcPr>
            <w:tcW w:w="296" w:type="pct"/>
            <w:vMerge/>
          </w:tcPr>
          <w:p w14:paraId="1BD937FB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774558B2" w14:textId="77777777" w:rsidR="004A4289" w:rsidRPr="00601A8A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3A688D90" w14:textId="5ED9734B" w:rsidR="004A4289" w:rsidRDefault="004A4289" w:rsidP="004A4289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580BB28A" w14:textId="5728F829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53CD412E" w14:textId="59C516A8" w:rsidR="004A4289" w:rsidRDefault="004A4289" w:rsidP="004A4289">
            <w:pPr>
              <w:jc w:val="center"/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044A74E1" w14:textId="79031C1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50E5CD7D" w14:textId="77777777" w:rsidTr="00C45015">
        <w:trPr>
          <w:jc w:val="center"/>
        </w:trPr>
        <w:tc>
          <w:tcPr>
            <w:tcW w:w="296" w:type="pct"/>
            <w:vMerge/>
          </w:tcPr>
          <w:p w14:paraId="4B32E94E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7B2D3FA8" w14:textId="77777777" w:rsidR="004A4289" w:rsidRPr="00601A8A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1F00692" w14:textId="0759C899" w:rsidR="004A4289" w:rsidRDefault="004A4289" w:rsidP="004A4289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4038D04D" w14:textId="1A713D12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5E9BFBD4" w14:textId="0540AAD1" w:rsidR="004A4289" w:rsidRDefault="004A4289" w:rsidP="004A4289">
            <w:pPr>
              <w:jc w:val="center"/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2118D666" w14:textId="1CE5CE26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6515029E" w14:textId="77777777" w:rsidTr="00C45015">
        <w:trPr>
          <w:jc w:val="center"/>
        </w:trPr>
        <w:tc>
          <w:tcPr>
            <w:tcW w:w="296" w:type="pct"/>
            <w:vMerge/>
          </w:tcPr>
          <w:p w14:paraId="36237766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9A85701" w14:textId="77777777" w:rsidR="004A4289" w:rsidRPr="00601A8A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A1E77C4" w14:textId="4EFE3398" w:rsidR="004A4289" w:rsidRDefault="004A4289" w:rsidP="004A4289">
            <w:pPr>
              <w:jc w:val="both"/>
            </w:pPr>
            <w:r>
              <w:t xml:space="preserve">Ausinės </w:t>
            </w:r>
            <w:r>
              <w:rPr>
                <w:i/>
              </w:rPr>
              <w:t>PC960 Logitech</w:t>
            </w:r>
          </w:p>
        </w:tc>
        <w:tc>
          <w:tcPr>
            <w:tcW w:w="515" w:type="pct"/>
          </w:tcPr>
          <w:p w14:paraId="1DE548BC" w14:textId="090E352D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73" w:type="pct"/>
          </w:tcPr>
          <w:p w14:paraId="0024266C" w14:textId="011AA27E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726,00</w:t>
            </w:r>
          </w:p>
        </w:tc>
        <w:tc>
          <w:tcPr>
            <w:tcW w:w="799" w:type="pct"/>
          </w:tcPr>
          <w:p w14:paraId="05E2B3B6" w14:textId="75D87684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6D3CE24F" w14:textId="77777777" w:rsidTr="00C45015">
        <w:trPr>
          <w:jc w:val="center"/>
        </w:trPr>
        <w:tc>
          <w:tcPr>
            <w:tcW w:w="296" w:type="pct"/>
            <w:vMerge/>
          </w:tcPr>
          <w:p w14:paraId="4263A2E8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36D713B" w14:textId="77777777" w:rsidR="004A4289" w:rsidRPr="00601A8A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89D9AD6" w14:textId="7AE7DA05" w:rsidR="004A4289" w:rsidRDefault="004A4289" w:rsidP="004A4289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7149B245" w14:textId="380F61E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3348F98D" w14:textId="2DE61EDB" w:rsidR="004A4289" w:rsidRDefault="004A4289" w:rsidP="004A4289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119A7310" w14:textId="703A7945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A4289" w:rsidRPr="00601A8A" w14:paraId="07F0B294" w14:textId="1354619A" w:rsidTr="00C45015">
        <w:trPr>
          <w:jc w:val="center"/>
        </w:trPr>
        <w:tc>
          <w:tcPr>
            <w:tcW w:w="3013" w:type="pct"/>
            <w:gridSpan w:val="3"/>
          </w:tcPr>
          <w:p w14:paraId="23B9ACCF" w14:textId="77777777" w:rsidR="004A4289" w:rsidRPr="00A54B46" w:rsidRDefault="004A4289" w:rsidP="004A4289">
            <w:pPr>
              <w:jc w:val="both"/>
              <w:rPr>
                <w:i/>
              </w:rPr>
            </w:pPr>
          </w:p>
        </w:tc>
        <w:tc>
          <w:tcPr>
            <w:tcW w:w="515" w:type="pct"/>
            <w:vAlign w:val="center"/>
          </w:tcPr>
          <w:p w14:paraId="25273623" w14:textId="2DB95779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87</w:t>
            </w:r>
          </w:p>
        </w:tc>
        <w:tc>
          <w:tcPr>
            <w:tcW w:w="673" w:type="pct"/>
            <w:vAlign w:val="center"/>
          </w:tcPr>
          <w:p w14:paraId="6C54AFFF" w14:textId="275177AF" w:rsidR="004A4289" w:rsidRDefault="004A4289" w:rsidP="004A4289">
            <w:pPr>
              <w:jc w:val="center"/>
            </w:pPr>
            <w:r>
              <w:rPr>
                <w:b/>
                <w:szCs w:val="24"/>
              </w:rPr>
              <w:t>17 175,60</w:t>
            </w:r>
          </w:p>
        </w:tc>
        <w:tc>
          <w:tcPr>
            <w:tcW w:w="799" w:type="pct"/>
            <w:vAlign w:val="center"/>
          </w:tcPr>
          <w:p w14:paraId="27310360" w14:textId="3AD2586C" w:rsidR="004A4289" w:rsidRDefault="004A4289" w:rsidP="004A4289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A4289" w:rsidRPr="00601A8A" w14:paraId="4F8356F5" w14:textId="1E5B36B8" w:rsidTr="00C45015">
        <w:trPr>
          <w:jc w:val="center"/>
        </w:trPr>
        <w:tc>
          <w:tcPr>
            <w:tcW w:w="296" w:type="pct"/>
            <w:vMerge w:val="restart"/>
          </w:tcPr>
          <w:p w14:paraId="26961C7E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67CFCEF5" w14:textId="54943DBE" w:rsidR="004A4289" w:rsidRPr="00601A8A" w:rsidRDefault="004A4289" w:rsidP="004A4289">
            <w:pPr>
              <w:rPr>
                <w:szCs w:val="24"/>
              </w:rPr>
            </w:pPr>
            <w:r>
              <w:rPr>
                <w:szCs w:val="24"/>
              </w:rPr>
              <w:t>Panevėžio Mykolo Karkos pagrindinė mokykla</w:t>
            </w:r>
          </w:p>
        </w:tc>
        <w:tc>
          <w:tcPr>
            <w:tcW w:w="1470" w:type="pct"/>
          </w:tcPr>
          <w:p w14:paraId="1CD29DA5" w14:textId="1C626A7F" w:rsidR="004A4289" w:rsidRDefault="004A4289" w:rsidP="004A4289">
            <w:pPr>
              <w:jc w:val="both"/>
              <w:rPr>
                <w:szCs w:val="24"/>
              </w:rPr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2A438E42" w14:textId="35E2BFF4" w:rsidR="004A4289" w:rsidRPr="001F71F1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7CB53A1D" w14:textId="0891DC9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2C4EF734" w14:textId="75B1D32A" w:rsidR="004A4289" w:rsidRDefault="00C45015" w:rsidP="004A4289">
            <w:pPr>
              <w:jc w:val="center"/>
            </w:pPr>
            <w:r>
              <w:t>–</w:t>
            </w:r>
          </w:p>
        </w:tc>
      </w:tr>
      <w:tr w:rsidR="004A4289" w:rsidRPr="00601A8A" w14:paraId="4000C9FB" w14:textId="77777777" w:rsidTr="00C45015">
        <w:trPr>
          <w:jc w:val="center"/>
        </w:trPr>
        <w:tc>
          <w:tcPr>
            <w:tcW w:w="296" w:type="pct"/>
            <w:vMerge/>
          </w:tcPr>
          <w:p w14:paraId="47FAD98D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7D78CC16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E3A6E57" w14:textId="5DDD84E4" w:rsidR="004A4289" w:rsidRDefault="004A4289" w:rsidP="004A4289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42A7CD4E" w14:textId="163FFB3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3A7C110A" w14:textId="2F954566" w:rsidR="004A4289" w:rsidRDefault="004A4289" w:rsidP="004A4289">
            <w:pPr>
              <w:jc w:val="center"/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44A66F18" w14:textId="0C941A6C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3EE19B4A" w14:textId="77777777" w:rsidTr="00C45015">
        <w:trPr>
          <w:jc w:val="center"/>
        </w:trPr>
        <w:tc>
          <w:tcPr>
            <w:tcW w:w="296" w:type="pct"/>
            <w:vMerge/>
          </w:tcPr>
          <w:p w14:paraId="7DF4BB5A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30C45951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77A3485F" w14:textId="28C655D6" w:rsidR="004A4289" w:rsidRDefault="004A4289" w:rsidP="004A4289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4E1C5D72" w14:textId="5BD7B9D9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3139BED9" w14:textId="7E01A221" w:rsidR="004A4289" w:rsidRDefault="004A4289" w:rsidP="004A4289">
            <w:pPr>
              <w:jc w:val="center"/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0F5B5BE8" w14:textId="1FB5C633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7DE400E2" w14:textId="77777777" w:rsidTr="00C45015">
        <w:trPr>
          <w:jc w:val="center"/>
        </w:trPr>
        <w:tc>
          <w:tcPr>
            <w:tcW w:w="296" w:type="pct"/>
            <w:vMerge/>
          </w:tcPr>
          <w:p w14:paraId="3CBAEBC7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69F416D2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541C54D9" w14:textId="538D6536" w:rsidR="004A4289" w:rsidRPr="004A4289" w:rsidRDefault="004A4289" w:rsidP="004A4289">
            <w:pPr>
              <w:jc w:val="both"/>
              <w:rPr>
                <w:i/>
              </w:rPr>
            </w:pPr>
            <w:r>
              <w:t xml:space="preserve">Ausinės </w:t>
            </w:r>
            <w:r>
              <w:rPr>
                <w:i/>
              </w:rPr>
              <w:t>PC960 Logitech</w:t>
            </w:r>
          </w:p>
        </w:tc>
        <w:tc>
          <w:tcPr>
            <w:tcW w:w="515" w:type="pct"/>
          </w:tcPr>
          <w:p w14:paraId="5DEFEB83" w14:textId="6800BE0F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73" w:type="pct"/>
          </w:tcPr>
          <w:p w14:paraId="582AE2E5" w14:textId="62AE60C2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726,00</w:t>
            </w:r>
          </w:p>
        </w:tc>
        <w:tc>
          <w:tcPr>
            <w:tcW w:w="799" w:type="pct"/>
          </w:tcPr>
          <w:p w14:paraId="004F5106" w14:textId="1ADF8AFE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05D8B549" w14:textId="77777777" w:rsidTr="00C45015">
        <w:trPr>
          <w:jc w:val="center"/>
        </w:trPr>
        <w:tc>
          <w:tcPr>
            <w:tcW w:w="296" w:type="pct"/>
            <w:vMerge/>
          </w:tcPr>
          <w:p w14:paraId="3A2AC829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164DAA8F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3C94E560" w14:textId="2BA3E1D6" w:rsidR="004A4289" w:rsidRDefault="004A4289" w:rsidP="004A4289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37305AE8" w14:textId="4AE2D4F7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551C579D" w14:textId="41FEE14D" w:rsidR="004A4289" w:rsidRDefault="004A4289" w:rsidP="004A4289">
            <w:pPr>
              <w:jc w:val="center"/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3B59FA00" w14:textId="6A16284D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A4289" w:rsidRPr="00601A8A" w14:paraId="27B0DAA9" w14:textId="77777777" w:rsidTr="00C45015">
        <w:trPr>
          <w:jc w:val="center"/>
        </w:trPr>
        <w:tc>
          <w:tcPr>
            <w:tcW w:w="3013" w:type="pct"/>
            <w:gridSpan w:val="3"/>
          </w:tcPr>
          <w:p w14:paraId="2EB227CD" w14:textId="77777777" w:rsidR="004A4289" w:rsidRDefault="004A4289" w:rsidP="004A4289">
            <w:pPr>
              <w:jc w:val="both"/>
            </w:pPr>
          </w:p>
        </w:tc>
        <w:tc>
          <w:tcPr>
            <w:tcW w:w="515" w:type="pct"/>
            <w:vAlign w:val="center"/>
          </w:tcPr>
          <w:p w14:paraId="03ADAA49" w14:textId="72BDCA2C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87</w:t>
            </w:r>
          </w:p>
        </w:tc>
        <w:tc>
          <w:tcPr>
            <w:tcW w:w="673" w:type="pct"/>
            <w:vAlign w:val="center"/>
          </w:tcPr>
          <w:p w14:paraId="386A5895" w14:textId="63A09BF0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17 175,60</w:t>
            </w:r>
          </w:p>
        </w:tc>
        <w:tc>
          <w:tcPr>
            <w:tcW w:w="799" w:type="pct"/>
            <w:vAlign w:val="center"/>
          </w:tcPr>
          <w:p w14:paraId="62D53075" w14:textId="179E147A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A4289" w:rsidRPr="00601A8A" w14:paraId="165573CB" w14:textId="77777777" w:rsidTr="00C45015">
        <w:trPr>
          <w:jc w:val="center"/>
        </w:trPr>
        <w:tc>
          <w:tcPr>
            <w:tcW w:w="296" w:type="pct"/>
            <w:vMerge w:val="restart"/>
          </w:tcPr>
          <w:p w14:paraId="3A978D86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 w:val="restart"/>
          </w:tcPr>
          <w:p w14:paraId="631D1F93" w14:textId="440A375F" w:rsidR="004A4289" w:rsidRDefault="004A4289" w:rsidP="004A4289">
            <w:pPr>
              <w:rPr>
                <w:szCs w:val="24"/>
              </w:rPr>
            </w:pPr>
            <w:r>
              <w:rPr>
                <w:szCs w:val="24"/>
              </w:rPr>
              <w:t>Panevėžio pradinė mokykla</w:t>
            </w:r>
          </w:p>
        </w:tc>
        <w:tc>
          <w:tcPr>
            <w:tcW w:w="1470" w:type="pct"/>
          </w:tcPr>
          <w:p w14:paraId="6F514715" w14:textId="64F27940" w:rsidR="004A4289" w:rsidRDefault="004A4289" w:rsidP="004A4289">
            <w:pPr>
              <w:jc w:val="both"/>
            </w:pPr>
            <w:r>
              <w:t xml:space="preserve">Laikinoji atmintis </w:t>
            </w:r>
            <w:r>
              <w:rPr>
                <w:i/>
              </w:rPr>
              <w:t>8GB DDR4 3200 Mhz</w:t>
            </w:r>
          </w:p>
        </w:tc>
        <w:tc>
          <w:tcPr>
            <w:tcW w:w="515" w:type="pct"/>
          </w:tcPr>
          <w:p w14:paraId="1C20D410" w14:textId="452271ED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673" w:type="pct"/>
          </w:tcPr>
          <w:p w14:paraId="32741ECA" w14:textId="55797D9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750,20</w:t>
            </w:r>
          </w:p>
        </w:tc>
        <w:tc>
          <w:tcPr>
            <w:tcW w:w="799" w:type="pct"/>
          </w:tcPr>
          <w:p w14:paraId="2BCDEEF8" w14:textId="161F3D41" w:rsidR="004A4289" w:rsidRDefault="00C45015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7A7D9A3A" w14:textId="77777777" w:rsidTr="00C45015">
        <w:trPr>
          <w:jc w:val="center"/>
        </w:trPr>
        <w:tc>
          <w:tcPr>
            <w:tcW w:w="296" w:type="pct"/>
            <w:vMerge/>
          </w:tcPr>
          <w:p w14:paraId="040C1D39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5FC9B832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58AC419C" w14:textId="51A9B216" w:rsidR="004A4289" w:rsidRDefault="004A4289" w:rsidP="004A4289">
            <w:pPr>
              <w:jc w:val="both"/>
            </w:pPr>
            <w:r w:rsidRPr="00C45015">
              <w:t>Nešiojamasis kompiuteris</w:t>
            </w:r>
            <w:r w:rsidRPr="002A2FBB">
              <w:rPr>
                <w:i/>
              </w:rPr>
              <w:t xml:space="preserve"> Acer TravelMate TMP215 (i</w:t>
            </w:r>
            <w:r>
              <w:rPr>
                <w:i/>
              </w:rPr>
              <w:t>3, 8, 256</w:t>
            </w:r>
            <w:r w:rsidRPr="002A2FBB">
              <w:rPr>
                <w:i/>
              </w:rPr>
              <w:t>)</w:t>
            </w:r>
          </w:p>
        </w:tc>
        <w:tc>
          <w:tcPr>
            <w:tcW w:w="515" w:type="pct"/>
          </w:tcPr>
          <w:p w14:paraId="635DE9A4" w14:textId="7621D4C6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24D92EF8" w14:textId="0AECA785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477,95</w:t>
            </w:r>
          </w:p>
        </w:tc>
        <w:tc>
          <w:tcPr>
            <w:tcW w:w="799" w:type="pct"/>
          </w:tcPr>
          <w:p w14:paraId="3AEB9345" w14:textId="33E348E6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3643EE3F" w14:textId="77777777" w:rsidTr="00C45015">
        <w:trPr>
          <w:jc w:val="center"/>
        </w:trPr>
        <w:tc>
          <w:tcPr>
            <w:tcW w:w="296" w:type="pct"/>
            <w:vMerge/>
          </w:tcPr>
          <w:p w14:paraId="4C4C54B1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2759F526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411E8D65" w14:textId="31706025" w:rsidR="004A4289" w:rsidRDefault="004A4289" w:rsidP="004A4289">
            <w:pPr>
              <w:jc w:val="both"/>
            </w:pPr>
            <w:r>
              <w:t xml:space="preserve">Atminties diskas </w:t>
            </w:r>
            <w:r>
              <w:rPr>
                <w:i/>
              </w:rPr>
              <w:t>512GB SSD (NVMe)</w:t>
            </w:r>
          </w:p>
        </w:tc>
        <w:tc>
          <w:tcPr>
            <w:tcW w:w="515" w:type="pct"/>
          </w:tcPr>
          <w:p w14:paraId="4C232652" w14:textId="3F2534F2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673" w:type="pct"/>
          </w:tcPr>
          <w:p w14:paraId="7B81EE54" w14:textId="116D0906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33,88</w:t>
            </w:r>
          </w:p>
        </w:tc>
        <w:tc>
          <w:tcPr>
            <w:tcW w:w="799" w:type="pct"/>
          </w:tcPr>
          <w:p w14:paraId="42A104DA" w14:textId="1EFFEE3E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0047851F" w14:textId="77777777" w:rsidTr="00C45015">
        <w:trPr>
          <w:jc w:val="center"/>
        </w:trPr>
        <w:tc>
          <w:tcPr>
            <w:tcW w:w="296" w:type="pct"/>
            <w:vMerge/>
          </w:tcPr>
          <w:p w14:paraId="5F974CFD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4A716777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7B9B2D19" w14:textId="177F0B3B" w:rsidR="004A4289" w:rsidRDefault="004A4289" w:rsidP="004A4289">
            <w:pPr>
              <w:jc w:val="both"/>
            </w:pPr>
            <w:r>
              <w:t xml:space="preserve">Ausinės </w:t>
            </w:r>
            <w:r>
              <w:rPr>
                <w:i/>
              </w:rPr>
              <w:t>PC960 Logitech</w:t>
            </w:r>
          </w:p>
        </w:tc>
        <w:tc>
          <w:tcPr>
            <w:tcW w:w="515" w:type="pct"/>
          </w:tcPr>
          <w:p w14:paraId="0B1E155E" w14:textId="7FDE88B5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  <w:tc>
          <w:tcPr>
            <w:tcW w:w="673" w:type="pct"/>
          </w:tcPr>
          <w:p w14:paraId="1C265F3D" w14:textId="172F8363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726,00</w:t>
            </w:r>
          </w:p>
        </w:tc>
        <w:tc>
          <w:tcPr>
            <w:tcW w:w="799" w:type="pct"/>
          </w:tcPr>
          <w:p w14:paraId="07206175" w14:textId="14D03BB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</w:tr>
      <w:tr w:rsidR="004A4289" w:rsidRPr="00601A8A" w14:paraId="2A4AE90A" w14:textId="77777777" w:rsidTr="00C45015">
        <w:trPr>
          <w:jc w:val="center"/>
        </w:trPr>
        <w:tc>
          <w:tcPr>
            <w:tcW w:w="296" w:type="pct"/>
            <w:vMerge/>
          </w:tcPr>
          <w:p w14:paraId="22E6BB15" w14:textId="77777777" w:rsidR="004A4289" w:rsidRPr="00601A8A" w:rsidRDefault="004A4289" w:rsidP="004A4289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1247" w:type="pct"/>
            <w:vMerge/>
          </w:tcPr>
          <w:p w14:paraId="08A3E34F" w14:textId="77777777" w:rsidR="004A4289" w:rsidRDefault="004A4289" w:rsidP="004A4289">
            <w:pPr>
              <w:rPr>
                <w:szCs w:val="24"/>
              </w:rPr>
            </w:pPr>
          </w:p>
        </w:tc>
        <w:tc>
          <w:tcPr>
            <w:tcW w:w="1470" w:type="pct"/>
          </w:tcPr>
          <w:p w14:paraId="1253F68A" w14:textId="491B977F" w:rsidR="004A4289" w:rsidRDefault="004A4289" w:rsidP="004A4289">
            <w:pPr>
              <w:jc w:val="both"/>
            </w:pPr>
            <w:r>
              <w:t xml:space="preserve">Nešiojamojo kompiuterio </w:t>
            </w:r>
            <w:r>
              <w:rPr>
                <w:i/>
              </w:rPr>
              <w:t xml:space="preserve">Acer TravelMate TMP215 (NB2) </w:t>
            </w:r>
            <w:r>
              <w:t xml:space="preserve">komplektas su </w:t>
            </w:r>
            <w:r>
              <w:rPr>
                <w:i/>
              </w:rPr>
              <w:t xml:space="preserve">Windows 11 Pro Edu </w:t>
            </w:r>
            <w:r>
              <w:t xml:space="preserve">diegimu, išorinių sujungimų stotele </w:t>
            </w:r>
            <w:r>
              <w:rPr>
                <w:i/>
              </w:rPr>
              <w:t>Digitus</w:t>
            </w:r>
          </w:p>
        </w:tc>
        <w:tc>
          <w:tcPr>
            <w:tcW w:w="515" w:type="pct"/>
          </w:tcPr>
          <w:p w14:paraId="3A25BF62" w14:textId="14AA700A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673" w:type="pct"/>
          </w:tcPr>
          <w:p w14:paraId="552BF5BB" w14:textId="477DB404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  <w:tc>
          <w:tcPr>
            <w:tcW w:w="799" w:type="pct"/>
          </w:tcPr>
          <w:p w14:paraId="127EECB0" w14:textId="3C6FC948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="00C45015">
              <w:rPr>
                <w:szCs w:val="24"/>
              </w:rPr>
              <w:t xml:space="preserve"> </w:t>
            </w:r>
            <w:r>
              <w:rPr>
                <w:szCs w:val="24"/>
              </w:rPr>
              <w:t>187,57</w:t>
            </w:r>
          </w:p>
        </w:tc>
      </w:tr>
      <w:tr w:rsidR="004A4289" w:rsidRPr="00601A8A" w14:paraId="144F8A9D" w14:textId="6C6E4EDE" w:rsidTr="00C45015">
        <w:trPr>
          <w:jc w:val="center"/>
        </w:trPr>
        <w:tc>
          <w:tcPr>
            <w:tcW w:w="3013" w:type="pct"/>
            <w:gridSpan w:val="3"/>
          </w:tcPr>
          <w:p w14:paraId="4F504AA7" w14:textId="77777777" w:rsidR="004A4289" w:rsidRPr="00A54B46" w:rsidRDefault="004A4289" w:rsidP="004A4289">
            <w:pPr>
              <w:jc w:val="both"/>
              <w:rPr>
                <w:i/>
              </w:rPr>
            </w:pPr>
          </w:p>
        </w:tc>
        <w:tc>
          <w:tcPr>
            <w:tcW w:w="515" w:type="pct"/>
            <w:vAlign w:val="center"/>
          </w:tcPr>
          <w:p w14:paraId="564CB924" w14:textId="113B2F9E" w:rsidR="004A4289" w:rsidRDefault="004A4289" w:rsidP="004A4289">
            <w:pPr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87</w:t>
            </w:r>
          </w:p>
        </w:tc>
        <w:tc>
          <w:tcPr>
            <w:tcW w:w="673" w:type="pct"/>
            <w:vAlign w:val="center"/>
          </w:tcPr>
          <w:p w14:paraId="58677710" w14:textId="7E529D6F" w:rsidR="004A4289" w:rsidRDefault="00247206" w:rsidP="004A4289">
            <w:pPr>
              <w:jc w:val="center"/>
            </w:pPr>
            <w:r>
              <w:rPr>
                <w:b/>
                <w:szCs w:val="24"/>
              </w:rPr>
              <w:t>17 175,60</w:t>
            </w:r>
          </w:p>
        </w:tc>
        <w:tc>
          <w:tcPr>
            <w:tcW w:w="799" w:type="pct"/>
            <w:vAlign w:val="center"/>
          </w:tcPr>
          <w:p w14:paraId="5ED497B4" w14:textId="16F6E198" w:rsidR="004A4289" w:rsidRDefault="004A4289" w:rsidP="004A4289">
            <w:pPr>
              <w:jc w:val="center"/>
              <w:rPr>
                <w:b/>
              </w:rPr>
            </w:pPr>
            <w:r>
              <w:rPr>
                <w:b/>
                <w:szCs w:val="24"/>
              </w:rPr>
              <w:t>15 187,57</w:t>
            </w:r>
          </w:p>
        </w:tc>
      </w:tr>
      <w:tr w:rsidR="004A4289" w:rsidRPr="0093253D" w14:paraId="269682EA" w14:textId="09F025FF" w:rsidTr="00C45015">
        <w:trPr>
          <w:jc w:val="center"/>
        </w:trPr>
        <w:tc>
          <w:tcPr>
            <w:tcW w:w="3013" w:type="pct"/>
            <w:gridSpan w:val="3"/>
          </w:tcPr>
          <w:p w14:paraId="6802C90A" w14:textId="665A7DCD" w:rsidR="004A4289" w:rsidRDefault="004A4289" w:rsidP="004A4289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Iš viso:</w:t>
            </w:r>
          </w:p>
        </w:tc>
        <w:tc>
          <w:tcPr>
            <w:tcW w:w="515" w:type="pct"/>
          </w:tcPr>
          <w:p w14:paraId="34CA9ADA" w14:textId="4C01400D" w:rsidR="004A4289" w:rsidRPr="0093253D" w:rsidRDefault="00247206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639</w:t>
            </w:r>
          </w:p>
        </w:tc>
        <w:tc>
          <w:tcPr>
            <w:tcW w:w="673" w:type="pct"/>
            <w:vAlign w:val="center"/>
          </w:tcPr>
          <w:p w14:paraId="5BA36640" w14:textId="39C6D408" w:rsidR="004A4289" w:rsidRPr="0093253D" w:rsidRDefault="00247206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150 224,40</w:t>
            </w:r>
          </w:p>
        </w:tc>
        <w:tc>
          <w:tcPr>
            <w:tcW w:w="799" w:type="pct"/>
          </w:tcPr>
          <w:p w14:paraId="5CEE6DD8" w14:textId="5AE9610C" w:rsidR="004A4289" w:rsidRPr="00EE1764" w:rsidRDefault="004A4289" w:rsidP="004A4289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136 688,13</w:t>
            </w:r>
          </w:p>
        </w:tc>
      </w:tr>
    </w:tbl>
    <w:p w14:paraId="446765B0" w14:textId="77777777" w:rsidR="00154C9A" w:rsidRPr="00002C95" w:rsidRDefault="00154C9A" w:rsidP="00154C9A">
      <w:pPr>
        <w:jc w:val="both"/>
        <w:rPr>
          <w:rFonts w:eastAsia="Calibri"/>
          <w:szCs w:val="24"/>
        </w:rPr>
      </w:pPr>
    </w:p>
    <w:sectPr w:rsidR="00154C9A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F4BF30" w14:textId="77777777" w:rsidR="00FE30C4" w:rsidRDefault="00FE30C4">
      <w:r>
        <w:separator/>
      </w:r>
    </w:p>
  </w:endnote>
  <w:endnote w:type="continuationSeparator" w:id="0">
    <w:p w14:paraId="2FB93ECF" w14:textId="77777777" w:rsidR="00FE30C4" w:rsidRDefault="00FE30C4">
      <w:r>
        <w:continuationSeparator/>
      </w:r>
    </w:p>
  </w:endnote>
  <w:endnote w:type="continuationNotice" w:id="1">
    <w:p w14:paraId="78367A7C" w14:textId="77777777" w:rsidR="00FE30C4" w:rsidRDefault="00FE30C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9135B" w14:textId="77777777" w:rsidR="00FE30C4" w:rsidRDefault="00FE30C4">
      <w:r>
        <w:separator/>
      </w:r>
    </w:p>
  </w:footnote>
  <w:footnote w:type="continuationSeparator" w:id="0">
    <w:p w14:paraId="2558B54F" w14:textId="77777777" w:rsidR="00FE30C4" w:rsidRDefault="00FE30C4">
      <w:r>
        <w:continuationSeparator/>
      </w:r>
    </w:p>
  </w:footnote>
  <w:footnote w:type="continuationNotice" w:id="1">
    <w:p w14:paraId="759DCE0A" w14:textId="77777777" w:rsidR="00FE30C4" w:rsidRDefault="00FE30C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7679"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27F24"/>
    <w:rsid w:val="00043D7E"/>
    <w:rsid w:val="0005169C"/>
    <w:rsid w:val="000557EE"/>
    <w:rsid w:val="00070339"/>
    <w:rsid w:val="000703CA"/>
    <w:rsid w:val="00075594"/>
    <w:rsid w:val="00075D5A"/>
    <w:rsid w:val="00077679"/>
    <w:rsid w:val="000811E1"/>
    <w:rsid w:val="000824B6"/>
    <w:rsid w:val="000E5933"/>
    <w:rsid w:val="000E7131"/>
    <w:rsid w:val="000F3AD2"/>
    <w:rsid w:val="00101F07"/>
    <w:rsid w:val="00104F8F"/>
    <w:rsid w:val="001121C7"/>
    <w:rsid w:val="00124B60"/>
    <w:rsid w:val="00132ABE"/>
    <w:rsid w:val="00153B94"/>
    <w:rsid w:val="00154920"/>
    <w:rsid w:val="00154C9A"/>
    <w:rsid w:val="00167A09"/>
    <w:rsid w:val="001A5007"/>
    <w:rsid w:val="001B1FE3"/>
    <w:rsid w:val="001C7606"/>
    <w:rsid w:val="001D1AC1"/>
    <w:rsid w:val="001D3CB6"/>
    <w:rsid w:val="001E21FC"/>
    <w:rsid w:val="001E4DFD"/>
    <w:rsid w:val="001F7914"/>
    <w:rsid w:val="0020204A"/>
    <w:rsid w:val="0020606E"/>
    <w:rsid w:val="00206FC7"/>
    <w:rsid w:val="0023417F"/>
    <w:rsid w:val="00234FD8"/>
    <w:rsid w:val="0024380C"/>
    <w:rsid w:val="0024706D"/>
    <w:rsid w:val="00247206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2FBB"/>
    <w:rsid w:val="002D0B3C"/>
    <w:rsid w:val="002D2CDA"/>
    <w:rsid w:val="002D57F9"/>
    <w:rsid w:val="002D75F0"/>
    <w:rsid w:val="002D7E2D"/>
    <w:rsid w:val="002E2386"/>
    <w:rsid w:val="002E4357"/>
    <w:rsid w:val="002F7001"/>
    <w:rsid w:val="00303346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7450"/>
    <w:rsid w:val="0037302E"/>
    <w:rsid w:val="0037667A"/>
    <w:rsid w:val="00391096"/>
    <w:rsid w:val="00392558"/>
    <w:rsid w:val="00393CFA"/>
    <w:rsid w:val="0039707D"/>
    <w:rsid w:val="003A3559"/>
    <w:rsid w:val="003C5812"/>
    <w:rsid w:val="003D113C"/>
    <w:rsid w:val="003D220F"/>
    <w:rsid w:val="003D6535"/>
    <w:rsid w:val="003E4425"/>
    <w:rsid w:val="003E58F0"/>
    <w:rsid w:val="003F3684"/>
    <w:rsid w:val="004014AB"/>
    <w:rsid w:val="00403632"/>
    <w:rsid w:val="004051AF"/>
    <w:rsid w:val="004100D4"/>
    <w:rsid w:val="004136C5"/>
    <w:rsid w:val="00420850"/>
    <w:rsid w:val="00421D43"/>
    <w:rsid w:val="004376E8"/>
    <w:rsid w:val="00442200"/>
    <w:rsid w:val="004564CD"/>
    <w:rsid w:val="00464BB1"/>
    <w:rsid w:val="00467577"/>
    <w:rsid w:val="00480D2E"/>
    <w:rsid w:val="004849ED"/>
    <w:rsid w:val="00487CD6"/>
    <w:rsid w:val="004937BA"/>
    <w:rsid w:val="004A3610"/>
    <w:rsid w:val="004A4289"/>
    <w:rsid w:val="004C0744"/>
    <w:rsid w:val="004C07E0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FC8"/>
    <w:rsid w:val="00571BF3"/>
    <w:rsid w:val="00584C4D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F09D5"/>
    <w:rsid w:val="00701945"/>
    <w:rsid w:val="007034F9"/>
    <w:rsid w:val="00711420"/>
    <w:rsid w:val="007129E5"/>
    <w:rsid w:val="00734235"/>
    <w:rsid w:val="00740946"/>
    <w:rsid w:val="00743B7D"/>
    <w:rsid w:val="007452C6"/>
    <w:rsid w:val="00780E8C"/>
    <w:rsid w:val="00785145"/>
    <w:rsid w:val="00790802"/>
    <w:rsid w:val="00793437"/>
    <w:rsid w:val="00796E6A"/>
    <w:rsid w:val="007978F3"/>
    <w:rsid w:val="007A38DC"/>
    <w:rsid w:val="007A6C88"/>
    <w:rsid w:val="007B3F17"/>
    <w:rsid w:val="007B67EA"/>
    <w:rsid w:val="007D1C8C"/>
    <w:rsid w:val="007D3F07"/>
    <w:rsid w:val="007D5EB0"/>
    <w:rsid w:val="007E2B12"/>
    <w:rsid w:val="007E5F87"/>
    <w:rsid w:val="007F1F9E"/>
    <w:rsid w:val="007F2ABF"/>
    <w:rsid w:val="007F3F25"/>
    <w:rsid w:val="007F4842"/>
    <w:rsid w:val="00801DD2"/>
    <w:rsid w:val="00805DE7"/>
    <w:rsid w:val="008065CD"/>
    <w:rsid w:val="008078E9"/>
    <w:rsid w:val="00811E67"/>
    <w:rsid w:val="008212D1"/>
    <w:rsid w:val="0083696D"/>
    <w:rsid w:val="00860740"/>
    <w:rsid w:val="008608CB"/>
    <w:rsid w:val="0086111D"/>
    <w:rsid w:val="00865596"/>
    <w:rsid w:val="008718C9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D7F28"/>
    <w:rsid w:val="008F1635"/>
    <w:rsid w:val="008F5D3F"/>
    <w:rsid w:val="008F62A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6276"/>
    <w:rsid w:val="00983960"/>
    <w:rsid w:val="00983A69"/>
    <w:rsid w:val="0098768D"/>
    <w:rsid w:val="0099046B"/>
    <w:rsid w:val="00990645"/>
    <w:rsid w:val="009A0365"/>
    <w:rsid w:val="009A1680"/>
    <w:rsid w:val="009A4733"/>
    <w:rsid w:val="009B542B"/>
    <w:rsid w:val="009C3C68"/>
    <w:rsid w:val="009C55DF"/>
    <w:rsid w:val="009D1163"/>
    <w:rsid w:val="009D4140"/>
    <w:rsid w:val="009D4B11"/>
    <w:rsid w:val="009D73F2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54B4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B05FC9"/>
    <w:rsid w:val="00B0723E"/>
    <w:rsid w:val="00B14AEE"/>
    <w:rsid w:val="00B24489"/>
    <w:rsid w:val="00B261AD"/>
    <w:rsid w:val="00B33DB0"/>
    <w:rsid w:val="00B3636F"/>
    <w:rsid w:val="00B408ED"/>
    <w:rsid w:val="00B44F79"/>
    <w:rsid w:val="00B52FFC"/>
    <w:rsid w:val="00B61A88"/>
    <w:rsid w:val="00B6518B"/>
    <w:rsid w:val="00B664FD"/>
    <w:rsid w:val="00B7019B"/>
    <w:rsid w:val="00B83E18"/>
    <w:rsid w:val="00B92EBF"/>
    <w:rsid w:val="00BA458B"/>
    <w:rsid w:val="00BA59E8"/>
    <w:rsid w:val="00BB0318"/>
    <w:rsid w:val="00BB130F"/>
    <w:rsid w:val="00BB6886"/>
    <w:rsid w:val="00BD5353"/>
    <w:rsid w:val="00BD5C3A"/>
    <w:rsid w:val="00BE4566"/>
    <w:rsid w:val="00BF06D7"/>
    <w:rsid w:val="00BF0A1B"/>
    <w:rsid w:val="00C008EA"/>
    <w:rsid w:val="00C13EA5"/>
    <w:rsid w:val="00C14F8B"/>
    <w:rsid w:val="00C25A2B"/>
    <w:rsid w:val="00C31080"/>
    <w:rsid w:val="00C40FD3"/>
    <w:rsid w:val="00C420AA"/>
    <w:rsid w:val="00C45015"/>
    <w:rsid w:val="00C52416"/>
    <w:rsid w:val="00C5490B"/>
    <w:rsid w:val="00C574DE"/>
    <w:rsid w:val="00C64CCC"/>
    <w:rsid w:val="00C72861"/>
    <w:rsid w:val="00C72CB4"/>
    <w:rsid w:val="00C75F05"/>
    <w:rsid w:val="00C9091E"/>
    <w:rsid w:val="00CB4B90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3F06"/>
    <w:rsid w:val="00D625ED"/>
    <w:rsid w:val="00D679FC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97748"/>
    <w:rsid w:val="00EA2453"/>
    <w:rsid w:val="00EA2ADF"/>
    <w:rsid w:val="00EA6A5E"/>
    <w:rsid w:val="00EB01E1"/>
    <w:rsid w:val="00EC4E26"/>
    <w:rsid w:val="00ED3F97"/>
    <w:rsid w:val="00ED6339"/>
    <w:rsid w:val="00EE1764"/>
    <w:rsid w:val="00EE6D73"/>
    <w:rsid w:val="00EF72DE"/>
    <w:rsid w:val="00EF7E1E"/>
    <w:rsid w:val="00F0681D"/>
    <w:rsid w:val="00F30972"/>
    <w:rsid w:val="00F43577"/>
    <w:rsid w:val="00F47074"/>
    <w:rsid w:val="00F50D08"/>
    <w:rsid w:val="00F51B6C"/>
    <w:rsid w:val="00F7296D"/>
    <w:rsid w:val="00F8199D"/>
    <w:rsid w:val="00F83894"/>
    <w:rsid w:val="00F86B18"/>
    <w:rsid w:val="00F9348D"/>
    <w:rsid w:val="00F97C2A"/>
    <w:rsid w:val="00FA5FAE"/>
    <w:rsid w:val="00FB0977"/>
    <w:rsid w:val="00FB6C36"/>
    <w:rsid w:val="00FC019C"/>
    <w:rsid w:val="00FC05BB"/>
    <w:rsid w:val="00FC1FBA"/>
    <w:rsid w:val="00FD6215"/>
    <w:rsid w:val="00FD7127"/>
    <w:rsid w:val="00FE30C4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6AB56-6346-419A-BCA5-F371D2C5E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828</Words>
  <Characters>5422</Characters>
  <Application>Microsoft Office Word</Application>
  <DocSecurity>4</DocSecurity>
  <Lines>45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6238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2024-01-04T13:22:00Z</dcterms:created>
  <dcterms:modified xsi:type="dcterms:W3CDTF">2024-01-04T13:22:00Z</dcterms:modified>
</cp:coreProperties>
</file>