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3489DBE" w14:textId="77777777" w:rsidR="00EA45BF" w:rsidRDefault="006127B2" w:rsidP="00EA45BF">
      <w:pPr>
        <w:contextualSpacing/>
        <w:jc w:val="center"/>
        <w:rPr>
          <w:b/>
          <w:bCs/>
          <w:color w:val="000000"/>
          <w:szCs w:val="24"/>
          <w:shd w:val="clear" w:color="auto" w:fill="FFFFFF"/>
        </w:rPr>
      </w:pPr>
      <w:r w:rsidRPr="00EA45BF">
        <w:rPr>
          <w:b/>
          <w:bCs/>
        </w:rPr>
        <w:t>DĖL</w:t>
      </w:r>
      <w:r w:rsidR="002807A1" w:rsidRPr="00EA45BF">
        <w:rPr>
          <w:b/>
          <w:bCs/>
        </w:rPr>
        <w:t xml:space="preserve"> </w:t>
      </w:r>
      <w:r w:rsidR="00EA45BF" w:rsidRPr="0052651A">
        <w:rPr>
          <w:b/>
          <w:bCs/>
          <w:color w:val="000000"/>
          <w:szCs w:val="24"/>
          <w:shd w:val="clear" w:color="auto" w:fill="FFFFFF"/>
        </w:rPr>
        <w:t>AUTOBUSŲ STOČIŲ STEIGIMO PANEVĖŽIO MIESTE TVARKOS APRAŠ</w:t>
      </w:r>
      <w:r w:rsidR="00EA45BF">
        <w:rPr>
          <w:b/>
          <w:bCs/>
          <w:color w:val="000000"/>
          <w:szCs w:val="24"/>
          <w:shd w:val="clear" w:color="auto" w:fill="FFFFFF"/>
        </w:rPr>
        <w:t>O</w:t>
      </w:r>
    </w:p>
    <w:p w14:paraId="23D85113" w14:textId="77777777" w:rsidR="00EA45BF" w:rsidRPr="0052651A" w:rsidRDefault="00EA45BF" w:rsidP="00EA45BF">
      <w:pPr>
        <w:contextualSpacing/>
        <w:jc w:val="center"/>
        <w:rPr>
          <w:b/>
          <w:bCs/>
          <w:color w:val="000000"/>
          <w:szCs w:val="24"/>
          <w:shd w:val="clear" w:color="auto" w:fill="FFFFFF"/>
        </w:rPr>
      </w:pPr>
      <w:r>
        <w:rPr>
          <w:b/>
          <w:bCs/>
          <w:color w:val="000000"/>
          <w:szCs w:val="24"/>
          <w:shd w:val="clear" w:color="auto" w:fill="FFFFFF"/>
        </w:rPr>
        <w:t>PATVIRTINIMO</w:t>
      </w:r>
    </w:p>
    <w:p w14:paraId="71652E7C" w14:textId="3CAB1195" w:rsidR="0062551B" w:rsidRPr="002807A1" w:rsidRDefault="0062551B" w:rsidP="005F44E3">
      <w:pPr>
        <w:pStyle w:val="Antrat1"/>
      </w:pPr>
    </w:p>
    <w:p w14:paraId="51B5355F" w14:textId="77777777" w:rsidR="0062551B" w:rsidRPr="002807A1" w:rsidRDefault="0062551B" w:rsidP="003E58F0">
      <w:pPr>
        <w:jc w:val="center"/>
        <w:rPr>
          <w:b/>
        </w:rPr>
      </w:pPr>
    </w:p>
    <w:p w14:paraId="03E96F67" w14:textId="77777777" w:rsidR="0045144A" w:rsidRPr="00A562AA" w:rsidRDefault="0045144A" w:rsidP="0045144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TSP-377</w:t>
      </w:r>
      <w:r>
        <w:fldChar w:fldCharType="end"/>
      </w:r>
      <w:bookmarkEnd w:id="2"/>
    </w:p>
    <w:p w14:paraId="2D636B68" w14:textId="77777777" w:rsidR="0045144A" w:rsidRPr="00A562AA" w:rsidRDefault="0045144A" w:rsidP="0045144A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7CA288" w14:textId="77777777" w:rsidR="0062551B" w:rsidRDefault="0062551B" w:rsidP="0045144A">
      <w:pPr>
        <w:jc w:val="center"/>
      </w:pPr>
    </w:p>
    <w:p w14:paraId="4274267B" w14:textId="77777777" w:rsidR="0062551B" w:rsidRPr="00A562AA" w:rsidRDefault="0062551B" w:rsidP="0045144A">
      <w:pPr>
        <w:jc w:val="center"/>
      </w:pPr>
    </w:p>
    <w:p w14:paraId="7CF505CF" w14:textId="6F4C23C0" w:rsidR="002807A1" w:rsidRDefault="0062551B" w:rsidP="007372F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>Lietuvos Respublikos vietos savivaldos įstatymo 1</w:t>
      </w:r>
      <w:r w:rsidR="001412B8">
        <w:t>5</w:t>
      </w:r>
      <w:r w:rsidR="002807A1">
        <w:t xml:space="preserve"> straipsnio </w:t>
      </w:r>
      <w:r w:rsidR="00402C97">
        <w:t>4</w:t>
      </w:r>
      <w:r w:rsidR="002807A1">
        <w:t xml:space="preserve"> dali</w:t>
      </w:r>
      <w:r w:rsidR="00402C97">
        <w:t>mi</w:t>
      </w:r>
      <w:r w:rsidR="002807A1">
        <w:t xml:space="preserve">, Lietuvos Respublikos </w:t>
      </w:r>
      <w:r w:rsidR="00402C97" w:rsidRPr="00402C97">
        <w:t xml:space="preserve">kelių transporto </w:t>
      </w:r>
      <w:hyperlink r:id="rId8" w:tgtFrame="_parent" w:history="1">
        <w:r w:rsidR="00402C97" w:rsidRPr="00402C97">
          <w:rPr>
            <w:rStyle w:val="Hipersaitas"/>
            <w:color w:val="auto"/>
            <w:u w:val="none"/>
          </w:rPr>
          <w:t>kodekso</w:t>
        </w:r>
      </w:hyperlink>
      <w:r w:rsidR="00402C97" w:rsidRPr="00402C97">
        <w:t xml:space="preserve"> 11 straipsnio 6 dalimi, </w:t>
      </w:r>
      <w:r w:rsidR="002807A1">
        <w:t>Panevėžio miesto savivaldybės taryba n u s p r e n d ž i a:</w:t>
      </w:r>
    </w:p>
    <w:p w14:paraId="3312B23A" w14:textId="77777777" w:rsidR="003D2CA0" w:rsidRDefault="003D2CA0" w:rsidP="0045144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52651A">
        <w:rPr>
          <w:szCs w:val="24"/>
        </w:rPr>
        <w:t>Patvirtinti Autobusų stočių steigimo Panevėžio mieste tvarkos aprašą (pridedama).</w:t>
      </w:r>
    </w:p>
    <w:p w14:paraId="5967E808" w14:textId="55BF9DB9" w:rsidR="004B7467" w:rsidRPr="004B7467" w:rsidRDefault="004B7467" w:rsidP="0045144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Nustatyti, kad sprendimas:</w:t>
      </w:r>
    </w:p>
    <w:p w14:paraId="023D5413" w14:textId="286C745E" w:rsidR="004B7467" w:rsidRPr="004B7467" w:rsidRDefault="004B7467" w:rsidP="0045144A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skelbiamas Teisės aktų registre ir Panevėžio miesto savivaldybės interneto svetainėje;</w:t>
      </w:r>
    </w:p>
    <w:p w14:paraId="05CF163A" w14:textId="34B1D237" w:rsidR="004B7467" w:rsidRPr="004B7467" w:rsidRDefault="004B7467" w:rsidP="0045144A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įsigalioja kitą dieną po oficialaus paskelbimo Teisės aktų registre.</w:t>
      </w:r>
    </w:p>
    <w:p w14:paraId="0C666AB4" w14:textId="77777777" w:rsidR="005C41AC" w:rsidRDefault="005C41AC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1F5B4B8F" w14:textId="77777777" w:rsidR="00830BA1" w:rsidRDefault="00830BA1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0150A8F4" w14:textId="77777777" w:rsidR="00830BA1" w:rsidRDefault="00830BA1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3AA13318" w14:textId="77777777" w:rsidR="00830BA1" w:rsidRDefault="00830BA1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79F91C3D" w14:textId="77777777" w:rsidR="00830BA1" w:rsidRPr="00A562AA" w:rsidRDefault="00830BA1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5ABD0173" w14:textId="678D851E" w:rsidR="001D3CB6" w:rsidRPr="0045144A" w:rsidRDefault="002807A1" w:rsidP="0045144A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sectPr w:rsidR="001D3CB6" w:rsidRPr="0045144A" w:rsidSect="0045144A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B600D" w14:textId="77777777" w:rsidR="007E0FA4" w:rsidRDefault="007E0FA4">
      <w:r>
        <w:separator/>
      </w:r>
    </w:p>
  </w:endnote>
  <w:endnote w:type="continuationSeparator" w:id="0">
    <w:p w14:paraId="3F2EF298" w14:textId="77777777" w:rsidR="007E0FA4" w:rsidRDefault="007E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FC46F" w14:textId="77777777" w:rsidR="007E0FA4" w:rsidRDefault="007E0FA4">
      <w:r>
        <w:separator/>
      </w:r>
    </w:p>
  </w:footnote>
  <w:footnote w:type="continuationSeparator" w:id="0">
    <w:p w14:paraId="4FF6B4D1" w14:textId="77777777" w:rsidR="007E0FA4" w:rsidRDefault="007E0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1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25F6"/>
    <w:rsid w:val="000E5933"/>
    <w:rsid w:val="000E7131"/>
    <w:rsid w:val="00101F07"/>
    <w:rsid w:val="0011003D"/>
    <w:rsid w:val="00116385"/>
    <w:rsid w:val="001210E1"/>
    <w:rsid w:val="00124B60"/>
    <w:rsid w:val="00132ABE"/>
    <w:rsid w:val="001412B8"/>
    <w:rsid w:val="00153B94"/>
    <w:rsid w:val="001B1FE3"/>
    <w:rsid w:val="001D1AC1"/>
    <w:rsid w:val="001D3CB6"/>
    <w:rsid w:val="001E1C62"/>
    <w:rsid w:val="001E4DFD"/>
    <w:rsid w:val="001F7914"/>
    <w:rsid w:val="0020204A"/>
    <w:rsid w:val="00206FC7"/>
    <w:rsid w:val="00217BAF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D113C"/>
    <w:rsid w:val="003D2CA0"/>
    <w:rsid w:val="003D6535"/>
    <w:rsid w:val="003E58F0"/>
    <w:rsid w:val="003F3684"/>
    <w:rsid w:val="004014AB"/>
    <w:rsid w:val="00402C97"/>
    <w:rsid w:val="004100D4"/>
    <w:rsid w:val="00420850"/>
    <w:rsid w:val="00421D43"/>
    <w:rsid w:val="004376E8"/>
    <w:rsid w:val="0044507E"/>
    <w:rsid w:val="0045144A"/>
    <w:rsid w:val="004564CD"/>
    <w:rsid w:val="00460C7C"/>
    <w:rsid w:val="00464BB1"/>
    <w:rsid w:val="00480D2E"/>
    <w:rsid w:val="004849ED"/>
    <w:rsid w:val="0049078E"/>
    <w:rsid w:val="004A3610"/>
    <w:rsid w:val="004B1ACF"/>
    <w:rsid w:val="004B7467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7557"/>
    <w:rsid w:val="0058436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144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0FA4"/>
    <w:rsid w:val="007E2B12"/>
    <w:rsid w:val="007F1F9E"/>
    <w:rsid w:val="007F2ABF"/>
    <w:rsid w:val="007F3F25"/>
    <w:rsid w:val="00801DD2"/>
    <w:rsid w:val="00811E67"/>
    <w:rsid w:val="008212D1"/>
    <w:rsid w:val="00830BA1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7F28"/>
    <w:rsid w:val="008E6077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87227"/>
    <w:rsid w:val="0099046B"/>
    <w:rsid w:val="00990645"/>
    <w:rsid w:val="009A4733"/>
    <w:rsid w:val="009B3DEC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3474A"/>
    <w:rsid w:val="00A36213"/>
    <w:rsid w:val="00A37460"/>
    <w:rsid w:val="00A55702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6954"/>
    <w:rsid w:val="00B408ED"/>
    <w:rsid w:val="00B44F79"/>
    <w:rsid w:val="00B52FFC"/>
    <w:rsid w:val="00B61A88"/>
    <w:rsid w:val="00B6333D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87F"/>
    <w:rsid w:val="00CF4026"/>
    <w:rsid w:val="00D16849"/>
    <w:rsid w:val="00D25AF1"/>
    <w:rsid w:val="00D25F2C"/>
    <w:rsid w:val="00D33742"/>
    <w:rsid w:val="00D5043D"/>
    <w:rsid w:val="00D55D36"/>
    <w:rsid w:val="00D625ED"/>
    <w:rsid w:val="00D679FC"/>
    <w:rsid w:val="00D92978"/>
    <w:rsid w:val="00DB5818"/>
    <w:rsid w:val="00DC75E0"/>
    <w:rsid w:val="00DD20B8"/>
    <w:rsid w:val="00DD7B43"/>
    <w:rsid w:val="00DE0D95"/>
    <w:rsid w:val="00DF032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45BF"/>
    <w:rsid w:val="00EA6A5E"/>
    <w:rsid w:val="00EB01E1"/>
    <w:rsid w:val="00EC4E26"/>
    <w:rsid w:val="00ED6339"/>
    <w:rsid w:val="00F009ED"/>
    <w:rsid w:val="00F0231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65AD818F5F9C/as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96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2020-05-13T08:03:00Z</cp:lastPrinted>
  <dcterms:created xsi:type="dcterms:W3CDTF">2023-11-09T14:48:00Z</dcterms:created>
  <dcterms:modified xsi:type="dcterms:W3CDTF">2023-11-09T14:48:00Z</dcterms:modified>
</cp:coreProperties>
</file>