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4BF6" w14:textId="2D62B6EB" w:rsidR="00BE6427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</w:t>
      </w:r>
      <w:r w:rsidRPr="00884ECE">
        <w:rPr>
          <w:rFonts w:eastAsia="Calibri"/>
          <w:b/>
          <w:szCs w:val="24"/>
        </w:rPr>
        <w:t>Projekto</w:t>
      </w:r>
    </w:p>
    <w:p w14:paraId="7E506058" w14:textId="38C0C307" w:rsidR="00884ECE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</w:t>
      </w:r>
      <w:r w:rsidRPr="00884ECE">
        <w:rPr>
          <w:rFonts w:eastAsia="Calibri"/>
          <w:b/>
          <w:szCs w:val="24"/>
        </w:rPr>
        <w:t>lyginamasis variantas</w:t>
      </w:r>
    </w:p>
    <w:p w14:paraId="453826AF" w14:textId="77777777" w:rsidR="00BE6427" w:rsidRDefault="00BE6427" w:rsidP="00D76234">
      <w:pPr>
        <w:tabs>
          <w:tab w:val="left" w:pos="6663"/>
        </w:tabs>
        <w:jc w:val="center"/>
        <w:rPr>
          <w:rFonts w:eastAsia="Calibri"/>
          <w:szCs w:val="24"/>
        </w:rPr>
      </w:pP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B09CB23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      )</w:t>
      </w:r>
    </w:p>
    <w:p w14:paraId="6A15FE2B" w14:textId="77777777" w:rsidR="007951B4" w:rsidRPr="006B019B" w:rsidRDefault="007951B4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75336B9E" w14:textId="77777777" w:rsidR="00A63F6D" w:rsidRPr="006B019B" w:rsidRDefault="00A63F6D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lastRenderedPageBreak/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Rankinis vejų šienavimas </w:t>
            </w:r>
            <w:proofErr w:type="spellStart"/>
            <w:r w:rsidRPr="007D3336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1 </w:t>
            </w:r>
            <w:proofErr w:type="spellStart"/>
            <w:r w:rsidRPr="00246EB6">
              <w:rPr>
                <w:sz w:val="22"/>
                <w:szCs w:val="22"/>
              </w:rPr>
              <w:t>žm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</w:t>
            </w:r>
            <w:proofErr w:type="spellStart"/>
            <w:r w:rsidRPr="007D3336">
              <w:rPr>
                <w:sz w:val="22"/>
                <w:szCs w:val="22"/>
              </w:rPr>
              <w:t>Sosnovskio</w:t>
            </w:r>
            <w:proofErr w:type="spellEnd"/>
            <w:r w:rsidRPr="007D3336">
              <w:rPr>
                <w:sz w:val="22"/>
                <w:szCs w:val="22"/>
              </w:rPr>
              <w:t xml:space="preserve">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8,82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color w:val="000000"/>
                <w:szCs w:val="24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lastRenderedPageBreak/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83775" w:rsidRDefault="00C66F09" w:rsidP="00704AF3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83775" w:rsidRDefault="00C66F09" w:rsidP="00704AF3">
            <w:pPr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83775" w:rsidRDefault="00C66F09" w:rsidP="00704AF3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 vnt.</w:t>
            </w:r>
          </w:p>
          <w:p w14:paraId="38E95A29" w14:textId="764FC5B7" w:rsidR="00C66F09" w:rsidRPr="00783775" w:rsidRDefault="00C66F09" w:rsidP="00704A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83775" w:rsidRDefault="00C66F09" w:rsidP="00704AF3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19,</w:t>
            </w:r>
            <w:r w:rsidR="00867967" w:rsidRPr="00783775">
              <w:rPr>
                <w:b/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5E5B06B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8,44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Šunų ekskrementams skirtų šiukšliadėžių aptarnavimas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5E5F25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1,17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8,79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7D3336">
              <w:rPr>
                <w:sz w:val="22"/>
                <w:szCs w:val="22"/>
                <w:lang w:val="en-US"/>
              </w:rPr>
              <w:t>žm</w:t>
            </w:r>
            <w:proofErr w:type="spellEnd"/>
            <w:r w:rsidRPr="007D3336">
              <w:rPr>
                <w:sz w:val="22"/>
                <w:szCs w:val="22"/>
                <w:lang w:val="en-US"/>
              </w:rPr>
              <w:t>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Pr="007D3336">
              <w:rPr>
                <w:sz w:val="22"/>
                <w:szCs w:val="22"/>
                <w:lang w:val="en-US"/>
              </w:rPr>
              <w:t>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7A9C339F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95,96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išvežimas iš miesto teritorijos </w:t>
            </w:r>
            <w:proofErr w:type="spellStart"/>
            <w:r w:rsidRPr="007D3336">
              <w:rPr>
                <w:sz w:val="22"/>
                <w:szCs w:val="22"/>
              </w:rPr>
              <w:t>didžiatūriais</w:t>
            </w:r>
            <w:proofErr w:type="spellEnd"/>
            <w:r w:rsidRPr="007D3336">
              <w:rPr>
                <w:sz w:val="22"/>
                <w:szCs w:val="22"/>
              </w:rPr>
              <w:t xml:space="preserve">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650CD290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61,77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59B60B6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3,08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2E3BCB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1,41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6CE9C19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60B6A66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1,05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72E56BE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5,12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7EC591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2,56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180ECA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25721B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1,87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71721EDF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3,25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13F5385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1,46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3AD2DA7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246EB6">
              <w:rPr>
                <w:sz w:val="22"/>
                <w:szCs w:val="22"/>
              </w:rPr>
              <w:t>8,40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7B2E43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0,45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55938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6,09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60DBEFE0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8,82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6CE00C0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53DE6BB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3,25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16D7329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2,16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5B1FD0E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1,05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6E9EF5B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1,46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6345D468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2,92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060B037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1,75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5A1E12E0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0,36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proofErr w:type="spellStart"/>
            <w:r w:rsidRPr="007D3336">
              <w:rPr>
                <w:sz w:val="22"/>
                <w:szCs w:val="22"/>
                <w:lang w:eastAsia="lt-LT"/>
              </w:rPr>
              <w:t>Kolumbariumo</w:t>
            </w:r>
            <w:proofErr w:type="spellEnd"/>
            <w:r w:rsidRPr="007D3336">
              <w:rPr>
                <w:sz w:val="22"/>
                <w:szCs w:val="22"/>
                <w:lang w:eastAsia="lt-LT"/>
              </w:rPr>
              <w:t xml:space="preserve">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68BEB5DB" w:rsidR="00CE4C38" w:rsidRPr="00364715" w:rsidRDefault="00CE4C38" w:rsidP="00CD79AA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C66F09" w:rsidRDefault="00C66F09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C66F09">
              <w:rPr>
                <w:b/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C66F09" w:rsidRDefault="00C66F09" w:rsidP="00C65642">
            <w:pPr>
              <w:rPr>
                <w:b/>
                <w:sz w:val="22"/>
                <w:szCs w:val="22"/>
                <w:lang w:eastAsia="lt-LT"/>
              </w:rPr>
            </w:pPr>
            <w:r w:rsidRPr="00C66F09">
              <w:rPr>
                <w:b/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C66F09" w:rsidRDefault="00C66F09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C66F09">
              <w:rPr>
                <w:b/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C66F09" w:rsidRDefault="00C66F09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C66F09">
              <w:rPr>
                <w:b/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3FDAB06B" w:rsidR="00971D8C" w:rsidRPr="005D2CB4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F91B6D">
              <w:rPr>
                <w:strike/>
                <w:sz w:val="22"/>
                <w:szCs w:val="22"/>
              </w:rPr>
              <w:t>534,35</w:t>
            </w:r>
            <w:r w:rsidR="005D2CB4" w:rsidRPr="005D2CB4">
              <w:rPr>
                <w:sz w:val="22"/>
                <w:szCs w:val="22"/>
              </w:rPr>
              <w:t xml:space="preserve"> </w:t>
            </w:r>
            <w:r w:rsidR="005D2CB4" w:rsidRPr="005D2CB4">
              <w:rPr>
                <w:b/>
                <w:sz w:val="22"/>
                <w:szCs w:val="22"/>
              </w:rPr>
              <w:t>1397,06</w:t>
            </w:r>
          </w:p>
          <w:p w14:paraId="26CF5CAA" w14:textId="2CDB39FB" w:rsidR="005D2CB4" w:rsidRPr="00F91B6D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</w:t>
            </w:r>
            <w:proofErr w:type="spellStart"/>
            <w:r w:rsidRPr="000F3630">
              <w:rPr>
                <w:sz w:val="22"/>
                <w:szCs w:val="22"/>
              </w:rPr>
              <w:t>Savitiškio</w:t>
            </w:r>
            <w:proofErr w:type="spellEnd"/>
            <w:r w:rsidRPr="000F3630">
              <w:rPr>
                <w:sz w:val="22"/>
                <w:szCs w:val="22"/>
              </w:rPr>
              <w:t xml:space="preserve">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F2A4C3D" w:rsidR="00971D8C" w:rsidRPr="005D2CB4" w:rsidRDefault="00971D8C" w:rsidP="00C65642">
            <w:pPr>
              <w:jc w:val="center"/>
              <w:rPr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166,59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 w:rsidRPr="005D2CB4">
              <w:rPr>
                <w:b/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proofErr w:type="spellStart"/>
            <w:r w:rsidRPr="000F3630">
              <w:rPr>
                <w:sz w:val="22"/>
                <w:szCs w:val="22"/>
              </w:rPr>
              <w:t>Žagienio</w:t>
            </w:r>
            <w:proofErr w:type="spellEnd"/>
            <w:r w:rsidRPr="000F3630">
              <w:rPr>
                <w:sz w:val="22"/>
                <w:szCs w:val="22"/>
              </w:rPr>
              <w:t xml:space="preserve"> upelio </w:t>
            </w:r>
            <w:proofErr w:type="spellStart"/>
            <w:r w:rsidRPr="000F3630">
              <w:rPr>
                <w:sz w:val="22"/>
                <w:szCs w:val="22"/>
              </w:rPr>
              <w:t>Skaistakalnio</w:t>
            </w:r>
            <w:proofErr w:type="spellEnd"/>
            <w:r w:rsidRPr="000F3630">
              <w:rPr>
                <w:sz w:val="22"/>
                <w:szCs w:val="22"/>
              </w:rPr>
              <w:t xml:space="preserve">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757D77FC" w:rsidR="00971D8C" w:rsidRPr="005D2CB4" w:rsidRDefault="00971D8C" w:rsidP="00C65642">
            <w:pPr>
              <w:jc w:val="center"/>
              <w:rPr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262,43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 w:rsidRPr="005D2CB4">
              <w:rPr>
                <w:b/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10D2E191" w:rsidR="00971D8C" w:rsidRPr="005D2CB4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7,95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>
              <w:rPr>
                <w:b/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6219F9F8" w:rsidR="00971D8C" w:rsidRPr="005D2CB4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13,48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>
              <w:rPr>
                <w:b/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4CA0F8D8" w:rsidR="00971D8C" w:rsidRPr="005D2CB4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31,41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>
              <w:rPr>
                <w:b/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632B29CD" w:rsidR="00971D8C" w:rsidRPr="005D2CB4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13,71</w:t>
            </w:r>
            <w:r w:rsidR="005D2CB4">
              <w:rPr>
                <w:sz w:val="22"/>
                <w:szCs w:val="22"/>
              </w:rPr>
              <w:t xml:space="preserve"> </w:t>
            </w:r>
            <w:r w:rsidR="005D2CB4">
              <w:rPr>
                <w:b/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2ADA146B" w:rsidR="00971D8C" w:rsidRPr="00D31481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11,29</w:t>
            </w:r>
            <w:r w:rsidR="005D2CB4">
              <w:rPr>
                <w:sz w:val="22"/>
                <w:szCs w:val="22"/>
              </w:rPr>
              <w:t xml:space="preserve"> </w:t>
            </w:r>
            <w:r w:rsidR="00D31481">
              <w:rPr>
                <w:b/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56A8A603" w:rsidR="00971D8C" w:rsidRPr="00D31481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45,90</w:t>
            </w:r>
            <w:r w:rsidR="00D31481">
              <w:rPr>
                <w:sz w:val="22"/>
                <w:szCs w:val="22"/>
              </w:rPr>
              <w:t xml:space="preserve"> </w:t>
            </w:r>
            <w:r w:rsidR="00D31481">
              <w:rPr>
                <w:b/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03B5ED6F" w:rsidR="00971D8C" w:rsidRPr="00D31481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5D2CB4">
              <w:rPr>
                <w:strike/>
                <w:sz w:val="22"/>
                <w:szCs w:val="22"/>
              </w:rPr>
              <w:t>74,82</w:t>
            </w:r>
            <w:r w:rsidR="00D31481">
              <w:rPr>
                <w:sz w:val="22"/>
                <w:szCs w:val="22"/>
              </w:rPr>
              <w:t xml:space="preserve"> </w:t>
            </w:r>
            <w:r w:rsidR="00D31481">
              <w:rPr>
                <w:b/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63DC971A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D31481">
              <w:rPr>
                <w:strike/>
                <w:sz w:val="22"/>
                <w:szCs w:val="22"/>
              </w:rPr>
              <w:t>47,12</w:t>
            </w:r>
            <w:r w:rsidRPr="000F3630">
              <w:rPr>
                <w:sz w:val="22"/>
                <w:szCs w:val="22"/>
              </w:rPr>
              <w:t xml:space="preserve"> </w:t>
            </w:r>
            <w:r w:rsidR="00D31481">
              <w:rPr>
                <w:sz w:val="22"/>
                <w:szCs w:val="22"/>
              </w:rPr>
              <w:t xml:space="preserve"> </w:t>
            </w:r>
            <w:r w:rsidR="00D31481">
              <w:rPr>
                <w:b/>
                <w:sz w:val="22"/>
                <w:szCs w:val="22"/>
              </w:rPr>
              <w:t xml:space="preserve">54,29 </w:t>
            </w:r>
            <w:r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3985FAB4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D31481">
              <w:rPr>
                <w:strike/>
                <w:sz w:val="22"/>
                <w:szCs w:val="22"/>
              </w:rPr>
              <w:t>50,41</w:t>
            </w:r>
            <w:r w:rsidR="00D31481">
              <w:rPr>
                <w:sz w:val="22"/>
                <w:szCs w:val="22"/>
              </w:rPr>
              <w:t xml:space="preserve"> </w:t>
            </w:r>
            <w:r w:rsidR="00D31481">
              <w:rPr>
                <w:b/>
                <w:sz w:val="22"/>
                <w:szCs w:val="22"/>
              </w:rPr>
              <w:t>58,00</w:t>
            </w:r>
            <w:r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1A9AD90D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7272F">
              <w:rPr>
                <w:strike/>
                <w:sz w:val="22"/>
                <w:szCs w:val="22"/>
              </w:rPr>
              <w:t>297,32</w:t>
            </w:r>
            <w:r w:rsidR="0007272F">
              <w:rPr>
                <w:sz w:val="22"/>
                <w:szCs w:val="22"/>
              </w:rPr>
              <w:t xml:space="preserve"> </w:t>
            </w:r>
            <w:r w:rsidR="0007272F">
              <w:rPr>
                <w:b/>
                <w:sz w:val="22"/>
                <w:szCs w:val="22"/>
              </w:rPr>
              <w:t>450,87</w:t>
            </w:r>
            <w:r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0E20576E" w:rsidR="00971D8C" w:rsidRPr="00071029" w:rsidRDefault="00971D8C" w:rsidP="00C65642">
            <w:pPr>
              <w:jc w:val="center"/>
              <w:rPr>
                <w:b/>
                <w:sz w:val="22"/>
                <w:szCs w:val="22"/>
              </w:rPr>
            </w:pPr>
            <w:r w:rsidRPr="00071029">
              <w:rPr>
                <w:strike/>
                <w:sz w:val="22"/>
                <w:szCs w:val="22"/>
              </w:rPr>
              <w:t>14,26</w:t>
            </w:r>
            <w:r w:rsidR="00071029">
              <w:rPr>
                <w:sz w:val="22"/>
                <w:szCs w:val="22"/>
              </w:rPr>
              <w:t xml:space="preserve"> </w:t>
            </w:r>
            <w:r w:rsidR="00071029">
              <w:rPr>
                <w:b/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0179A96C" w:rsidR="00971D8C" w:rsidRPr="00071029" w:rsidRDefault="00971D8C" w:rsidP="00C65642">
            <w:pPr>
              <w:jc w:val="center"/>
              <w:rPr>
                <w:b/>
                <w:strike/>
                <w:sz w:val="22"/>
                <w:szCs w:val="22"/>
              </w:rPr>
            </w:pPr>
            <w:r w:rsidRPr="00071029">
              <w:rPr>
                <w:strike/>
                <w:sz w:val="22"/>
                <w:szCs w:val="22"/>
              </w:rPr>
              <w:t>25,84</w:t>
            </w:r>
            <w:r w:rsidR="00071029" w:rsidRPr="00071029">
              <w:rPr>
                <w:sz w:val="22"/>
                <w:szCs w:val="22"/>
              </w:rPr>
              <w:t xml:space="preserve"> </w:t>
            </w:r>
            <w:r w:rsidR="00071029" w:rsidRPr="00071029">
              <w:rPr>
                <w:b/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071029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74B03550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46,78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5653970E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48,85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halogeninių</w:t>
            </w:r>
            <w:proofErr w:type="spellEnd"/>
            <w:r w:rsidRPr="000F3630">
              <w:rPr>
                <w:sz w:val="22"/>
                <w:szCs w:val="22"/>
                <w:lang w:eastAsia="lt-LT"/>
              </w:rPr>
              <w:t xml:space="preserve">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7E8CCE4B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61,64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DF5F108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340,29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69D22672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375,66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3469A28B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379,20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45FF57B4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55,36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67D15425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62,49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74EC6839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57,15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2CC00D40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52,58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071029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DC8986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193,32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6C9EF08E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522,64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4940D5CF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326,03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28D6BEB2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711,20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74572692" w:rsidR="00971D8C" w:rsidRPr="00071029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161,85</w:t>
            </w:r>
            <w:r w:rsidR="00071029">
              <w:rPr>
                <w:sz w:val="22"/>
                <w:szCs w:val="22"/>
                <w:lang w:eastAsia="lt-LT"/>
              </w:rPr>
              <w:t xml:space="preserve"> </w:t>
            </w:r>
            <w:r w:rsidR="00071029">
              <w:rPr>
                <w:b/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363FD902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235,83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40CA253C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132,09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7D7BA17B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51,92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Gembės šviestuvui demontavimas iš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autobokštelio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068385F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11,64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455232C4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55,47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45A96638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45,73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58E7523E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100,97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449E887D" w:rsidR="00971D8C" w:rsidRPr="002912F0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44,29</w:t>
            </w:r>
            <w:r w:rsidR="002912F0">
              <w:rPr>
                <w:sz w:val="22"/>
                <w:szCs w:val="22"/>
                <w:lang w:eastAsia="lt-LT"/>
              </w:rPr>
              <w:t xml:space="preserve"> </w:t>
            </w:r>
            <w:r w:rsidR="002912F0">
              <w:rPr>
                <w:b/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071029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9E086AD" w:rsidR="00971D8C" w:rsidRPr="009E0CC2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1542,75</w:t>
            </w:r>
            <w:r w:rsidR="009E0CC2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36D3338C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935,68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641DD587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202,80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73EB0782" w:rsidR="00971D8C" w:rsidRPr="003C702A" w:rsidRDefault="00971D8C" w:rsidP="003C702A">
            <w:pPr>
              <w:tabs>
                <w:tab w:val="left" w:pos="919"/>
                <w:tab w:val="center" w:pos="1241"/>
              </w:tabs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200,52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1B0F0E6B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83,94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46052F58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226,14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4030055F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175,85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44D8ED2B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252,77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1C1FB81E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70,91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17878B50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178,16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0A662E0C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1205,05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7991C7FF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68,86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7977FE56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38,81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58586B84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48,75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17EED8E4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121,44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72D0EF05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2,85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461FB3F9" w:rsidR="00971D8C" w:rsidRPr="003C702A" w:rsidRDefault="00971D8C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71029">
              <w:rPr>
                <w:strike/>
                <w:sz w:val="22"/>
                <w:szCs w:val="22"/>
                <w:lang w:eastAsia="lt-LT"/>
              </w:rPr>
              <w:t>42,44</w:t>
            </w:r>
            <w:r w:rsidR="003C702A">
              <w:rPr>
                <w:sz w:val="22"/>
                <w:szCs w:val="22"/>
                <w:lang w:eastAsia="lt-LT"/>
              </w:rPr>
              <w:t xml:space="preserve"> </w:t>
            </w:r>
            <w:r w:rsidR="003C702A">
              <w:rPr>
                <w:b/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816167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783775" w:rsidRDefault="00783775" w:rsidP="00783775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783775" w:rsidRDefault="00783775" w:rsidP="00783775">
            <w:pPr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783775" w:rsidRDefault="00783775" w:rsidP="00783775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783775" w:rsidRDefault="00783775" w:rsidP="00783775">
            <w:pPr>
              <w:jc w:val="center"/>
              <w:rPr>
                <w:b/>
                <w:strike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816167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783775" w:rsidRDefault="00783775" w:rsidP="00783775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783775" w:rsidRDefault="00783775" w:rsidP="00783775">
            <w:pPr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783775" w:rsidRDefault="00783775" w:rsidP="00783775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783775" w:rsidRDefault="00783775" w:rsidP="00783775">
            <w:pPr>
              <w:jc w:val="center"/>
              <w:rPr>
                <w:b/>
                <w:strike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816167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783775" w:rsidRDefault="00783775" w:rsidP="00783775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783775" w:rsidRDefault="00783775" w:rsidP="00783775">
            <w:pPr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783775" w:rsidRDefault="00783775" w:rsidP="00783775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783775" w:rsidRDefault="00783775" w:rsidP="00783775">
            <w:pPr>
              <w:jc w:val="center"/>
              <w:rPr>
                <w:b/>
                <w:strike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816167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783775" w:rsidRDefault="00783775" w:rsidP="00783775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783775" w:rsidRDefault="00783775" w:rsidP="00783775">
            <w:pPr>
              <w:rPr>
                <w:b/>
                <w:sz w:val="22"/>
                <w:szCs w:val="22"/>
                <w:lang w:eastAsia="lt-LT"/>
              </w:rPr>
            </w:pPr>
            <w:r w:rsidRPr="00783775">
              <w:rPr>
                <w:b/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783775" w:rsidRDefault="00783775" w:rsidP="00783775">
            <w:pPr>
              <w:jc w:val="center"/>
              <w:rPr>
                <w:b/>
                <w:sz w:val="22"/>
                <w:szCs w:val="22"/>
              </w:rPr>
            </w:pPr>
            <w:r w:rsidRPr="00783775">
              <w:rPr>
                <w:b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783775" w:rsidRDefault="00783775" w:rsidP="00783775">
            <w:pPr>
              <w:jc w:val="center"/>
              <w:rPr>
                <w:b/>
                <w:strike/>
                <w:sz w:val="22"/>
                <w:szCs w:val="22"/>
                <w:lang w:eastAsia="lt-LT"/>
              </w:rPr>
            </w:pPr>
            <w:r w:rsidRPr="00783775">
              <w:rPr>
                <w:b/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364715">
      <w:headerReference w:type="default" r:id="rId8"/>
      <w:footerReference w:type="default" r:id="rId9"/>
      <w:footerReference w:type="first" r:id="rId10"/>
      <w:pgSz w:w="11907" w:h="16840" w:code="9"/>
      <w:pgMar w:top="1259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7F40" w14:textId="77777777" w:rsidR="001A5840" w:rsidRDefault="001A5840">
      <w:r>
        <w:separator/>
      </w:r>
    </w:p>
  </w:endnote>
  <w:endnote w:type="continuationSeparator" w:id="0">
    <w:p w14:paraId="6959483A" w14:textId="77777777" w:rsidR="001A5840" w:rsidRDefault="001A5840">
      <w:r>
        <w:continuationSeparator/>
      </w:r>
    </w:p>
  </w:endnote>
  <w:endnote w:type="continuationNotice" w:id="1">
    <w:p w14:paraId="01FC1591" w14:textId="77777777" w:rsidR="001A5840" w:rsidRDefault="001A5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6CB3" w14:textId="77777777" w:rsidR="00F91B6D" w:rsidRDefault="00F91B6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FF2D" w14:textId="77777777" w:rsidR="00F91B6D" w:rsidRDefault="00F91B6D" w:rsidP="00DD20B8">
    <w:pPr>
      <w:pStyle w:val="Porat"/>
    </w:pPr>
  </w:p>
  <w:p w14:paraId="26652635" w14:textId="77777777" w:rsidR="00F91B6D" w:rsidRDefault="00F91B6D" w:rsidP="00DD20B8">
    <w:pPr>
      <w:pStyle w:val="Porat"/>
    </w:pPr>
  </w:p>
  <w:p w14:paraId="11779653" w14:textId="77777777" w:rsidR="00F91B6D" w:rsidRDefault="00F91B6D" w:rsidP="00DD20B8">
    <w:pPr>
      <w:pStyle w:val="Porat"/>
    </w:pPr>
  </w:p>
  <w:p w14:paraId="33CEA42D" w14:textId="77777777" w:rsidR="00F91B6D" w:rsidRDefault="00F91B6D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516D" w14:textId="77777777" w:rsidR="001A5840" w:rsidRDefault="001A5840">
      <w:r>
        <w:separator/>
      </w:r>
    </w:p>
  </w:footnote>
  <w:footnote w:type="continuationSeparator" w:id="0">
    <w:p w14:paraId="50253C12" w14:textId="77777777" w:rsidR="001A5840" w:rsidRDefault="001A5840">
      <w:r>
        <w:continuationSeparator/>
      </w:r>
    </w:p>
  </w:footnote>
  <w:footnote w:type="continuationNotice" w:id="1">
    <w:p w14:paraId="6C453C17" w14:textId="77777777" w:rsidR="001A5840" w:rsidRDefault="001A58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4872" w14:textId="06E07498" w:rsidR="00F91B6D" w:rsidRDefault="00F91B6D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F91B6D" w:rsidRDefault="00F91B6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38F484" w14:textId="77777777" w:rsidR="00F91B6D" w:rsidRPr="00364715" w:rsidRDefault="00F91B6D" w:rsidP="003647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284922">
    <w:abstractNumId w:val="0"/>
  </w:num>
  <w:num w:numId="2" w16cid:durableId="1605529255">
    <w:abstractNumId w:val="1"/>
  </w:num>
  <w:num w:numId="3" w16cid:durableId="1019085770">
    <w:abstractNumId w:val="3"/>
  </w:num>
  <w:num w:numId="4" w16cid:durableId="368381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0992"/>
    <w:rsid w:val="001626AB"/>
    <w:rsid w:val="0017658E"/>
    <w:rsid w:val="001908C3"/>
    <w:rsid w:val="001A4E1A"/>
    <w:rsid w:val="001A5840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60F7F"/>
    <w:rsid w:val="00562BCD"/>
    <w:rsid w:val="00564714"/>
    <w:rsid w:val="00566FC8"/>
    <w:rsid w:val="0057156F"/>
    <w:rsid w:val="00571BF3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62FB1"/>
    <w:rsid w:val="0068030A"/>
    <w:rsid w:val="006857B2"/>
    <w:rsid w:val="00691C38"/>
    <w:rsid w:val="006A1F7A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685C"/>
    <w:rsid w:val="00780E8C"/>
    <w:rsid w:val="00781ADE"/>
    <w:rsid w:val="00783775"/>
    <w:rsid w:val="00785145"/>
    <w:rsid w:val="00793437"/>
    <w:rsid w:val="007951B4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4979"/>
    <w:rsid w:val="00A36213"/>
    <w:rsid w:val="00A37460"/>
    <w:rsid w:val="00A40003"/>
    <w:rsid w:val="00A4785B"/>
    <w:rsid w:val="00A522CA"/>
    <w:rsid w:val="00A562AA"/>
    <w:rsid w:val="00A57683"/>
    <w:rsid w:val="00A63F6D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E3C93"/>
    <w:rsid w:val="00AF200F"/>
    <w:rsid w:val="00AF42B0"/>
    <w:rsid w:val="00AF7088"/>
    <w:rsid w:val="00B0126D"/>
    <w:rsid w:val="00B05FC9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4616"/>
    <w:rsid w:val="00C86422"/>
    <w:rsid w:val="00C87EC8"/>
    <w:rsid w:val="00C9091E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4E40"/>
    <w:rsid w:val="00F01E28"/>
    <w:rsid w:val="00F0681D"/>
    <w:rsid w:val="00F12300"/>
    <w:rsid w:val="00F1358B"/>
    <w:rsid w:val="00F15EFA"/>
    <w:rsid w:val="00F43577"/>
    <w:rsid w:val="00F444E5"/>
    <w:rsid w:val="00F47074"/>
    <w:rsid w:val="00F51B6C"/>
    <w:rsid w:val="00F56683"/>
    <w:rsid w:val="00F661AF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4288-6FDA-47D9-B55F-B8799896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13602</Words>
  <Characters>7754</Characters>
  <Application>Microsoft Office Word</Application>
  <DocSecurity>4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Skaistė Bakanauskienė</cp:lastModifiedBy>
  <cp:revision>2</cp:revision>
  <cp:lastPrinted>2022-10-12T08:59:00Z</cp:lastPrinted>
  <dcterms:created xsi:type="dcterms:W3CDTF">2023-08-10T05:44:00Z</dcterms:created>
  <dcterms:modified xsi:type="dcterms:W3CDTF">2023-08-10T05:44:00Z</dcterms:modified>
</cp:coreProperties>
</file>