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18"/>
                                <w:lang w:val="en-US"/>
                              </w:rPr>
                              <w:t>panevezys.lt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4e0RrgIAALEFAAAOAAAAZHJzL2Uyb0RvYy54bWysVNtu2zAMfR+wfxD07vpSJbGNOkUbx8OA bivW7QMUW46F2ZInKXG6Yf8+Ss61eym2+UGQROrwkDzmze2ua9GWKc2lyHB4FWDERCkrLtYZ/vql 8GKMtKGioq0ULMPPTOPb+ds3N0Ofskg2sq2YQgAidDr0GW6M6VPf12XDOqqvZM8EGGupOmrgqNZ+ pegA6F3rR0Ew9Qepql7JkmkNt/loxHOHX9esNJ/qWjOD2gwDN+NW5daVXf35DU3XivYNL/c06F+w 6CgXEPQIlVND0UbxP6A6XiqpZW2uStn5sq55yVwOkE0YvMjmqaE9c7lAcXR/LJP+f7Dlx+2jQryC 3kF5BO2gR5+halSsW4aIrc/Q6xTcnvpHZTPU/YMsv2kk5KIBL3anlBwaRitgFVp//+KBPWh4ilbD B1kBOt0Y6Uq1q1VnAaEIaOc68nzsCNsZVMLlJJ5E4RSYlWC7jsJrYGlD0PTwulfavGOyQ3aTYQXc HTrdPmgzuh5cbDAhC962cE/TVlxcAOZ4A7HhqbVZFq6JP5MgWcbLmHgkmi49EuS5d1csiDctwtkk v84Xizz8ZeOGJG14VTFhwxwEFZLXNWwv7VEKR0lp2fLKwllKWq1Xi1ahLQVBF+7bF+TMzb+k4eoF ubxIKYxIcB8lXjGNZx4pyMRLZkHsBWFyn0wDkpC8uEzpgQv27ymhIcPJJJq4Lp2RfmVuNO24gZHR 8i7DcWA/WwCaWgkuReX2hvJ23J+VwtI/lQLafWi0E6zV6Kh1s1vtAMUKdyWrZ5CukqAsECHMOdg0 Uv3AaICZkWH9fUMVw6h9L0D+SUiIHTLuQCazCA7q3LI6t1BRAlSGDUbjdmHGwbTpFV83ECl0NRLy Dn6Zmjs1n1jtfzSYCy6p/Qyzg+f87LxOk3b+GwAA//8DAFBLAwQUAAYACAAAACEA8rQevd8AAAAI AQAADwAAAGRycy9kb3ducmV2LnhtbEyPzU7DMBCE70i8g7VI3KidljZtGqdCQCXUQwWhD+Akmx8R r6PYbcPbs5zgtrszmv0m3U22FxccfedIQzRTIJBKV3XUaDh97h/WIHwwVJneEWr4Rg+77PYmNUnl rvSBlzw0gkPIJ0ZDG8KQSOnLFq3xMzcgsVa70ZrA69jIajRXDre9nCu1ktZ0xB9aM+Bzi+VXfrYa 9pGPTi+o6jc61sUxV4f35avR+v5uetqCCDiFPzP84jM6ZMxUuDNVXvQa5ouYnXyPFyBY3zwueSg0 rOINyCyV/wtkPwAAAP//AwBQSwECLQAUAAYACAAAACEAtoM4kv4AAADhAQAAEwAAAAAAAAAAAAAA AAAAAAAAW0NvbnRlbnRfVHlwZXNdLnhtbFBLAQItABQABgAIAAAAIQA4/SH/1gAAAJQBAAALAAAA AAAAAAAAAAAAAC8BAABfcmVscy8ucmVsc1BLAQItABQABgAIAAAAIQAn4e0RrgIAALEFAAAOAAAA AAAAAAAAAAAAAC4CAABkcnMvZTJvRG9jLnhtbFBLAQItABQABgAIAAAAIQDytB693wAAAAgBAAAP AAAAAAAAAAAAAAAAAAgFAABkcnMvZG93bnJldi54bWxQSwUGAAAAAAQABADzAAAAFAYAAAAA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sz w:val="18"/>
                          <w:lang w:val="en-US"/>
                        </w:rPr>
                        <w:t>panevezys.lt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688EAD7B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tbl>
      <w:tblPr>
        <w:tblpPr w:leftFromText="180" w:rightFromText="180" w:vertAnchor="text" w:horzAnchor="margin" w:tblpXSpec="right" w:tblpY="411"/>
        <w:tblW w:w="3783" w:type="dxa"/>
        <w:tblLayout w:type="fixed"/>
        <w:tblLook w:val="00A0" w:firstRow="1" w:lastRow="0" w:firstColumn="1" w:lastColumn="0" w:noHBand="0" w:noVBand="0"/>
      </w:tblPr>
      <w:tblGrid>
        <w:gridCol w:w="272"/>
        <w:gridCol w:w="1253"/>
        <w:gridCol w:w="539"/>
        <w:gridCol w:w="1719"/>
      </w:tblGrid>
      <w:tr w:rsidR="00D467BB" w:rsidRPr="00DF041B" w14:paraId="383017A4" w14:textId="77777777" w:rsidTr="00D467BB">
        <w:trPr>
          <w:trHeight w:val="269"/>
        </w:trPr>
        <w:tc>
          <w:tcPr>
            <w:tcW w:w="272" w:type="dxa"/>
          </w:tcPr>
          <w:p w14:paraId="505669F7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253" w:type="dxa"/>
          </w:tcPr>
          <w:p w14:paraId="1E2C0246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1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39" w:type="dxa"/>
          </w:tcPr>
          <w:p w14:paraId="195FED3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101CB3F2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2" w:name="registravimoN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D467BB" w:rsidRPr="00DF041B" w14:paraId="3B31FB0E" w14:textId="77777777" w:rsidTr="00D467BB">
        <w:trPr>
          <w:trHeight w:val="287"/>
        </w:trPr>
        <w:tc>
          <w:tcPr>
            <w:tcW w:w="272" w:type="dxa"/>
          </w:tcPr>
          <w:p w14:paraId="2807C86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Į</w:t>
            </w:r>
          </w:p>
        </w:tc>
        <w:tc>
          <w:tcPr>
            <w:tcW w:w="1253" w:type="dxa"/>
          </w:tcPr>
          <w:p w14:paraId="4DA0828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3" w:name="gautojoData"/>
            <w:r w:rsidRPr="00D467BB">
              <w:rPr>
                <w:sz w:val="24"/>
                <w:szCs w:val="24"/>
              </w:rPr>
              <w:instrText xml:space="preserve"> FORMTEXT </w:instrText>
            </w:r>
            <w:r w:rsidRPr="00D467BB">
              <w:rPr>
                <w:sz w:val="24"/>
                <w:szCs w:val="24"/>
              </w:rPr>
            </w:r>
            <w:r w:rsidRPr="00D467BB">
              <w:rPr>
                <w:sz w:val="24"/>
                <w:szCs w:val="24"/>
              </w:rPr>
              <w:fldChar w:fldCharType="separate"/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39" w:type="dxa"/>
          </w:tcPr>
          <w:p w14:paraId="21BCE7E3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6718BDB0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4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</w:tr>
    </w:tbl>
    <w:p w14:paraId="670651B4" w14:textId="44A23C6C" w:rsidR="00513F87" w:rsidRDefault="00D467BB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1994BD6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7" style="position:absolute;margin-left:1.8pt;margin-top:1.15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QQfywtoA AAAHAQAADwAAAGRycy9kb3ducmV2LnhtbEyOwU7DMBBE70j8g7VI3KjTNIQQ4lSA1EtPtMDdjZck NF6b2E3D37Oc4Diap5lXrWc7iAnH0DtSsFwkIJAaZ3pqFby9bm4KECFqMnpwhAq+McC6vryodGnc mXY47WMreIRCqRV0MfpSytB0aHVYOI/E3YcbrY4cx1aaUZ953A4yTZJcWt0TP3Ta43OHzXF/sgqO y6/b6dPcbe+LnJ7S7Yt/9xuv1PXV/PgAIuIc/2D41Wd1qNnp4E5kghgUrHIGFaQrENxmWcb5wFiR 5iDrSv73r38AAAD//wMAUEsBAi0AFAAGAAgAAAAhALaDOJL+AAAA4QEAABMAAAAAAAAAAAAAAAAA AAAAAFtDb250ZW50X1R5cGVzXS54bWxQSwECLQAUAAYACAAAACEAOP0h/9YAAACUAQAACwAAAAAA AAAAAAAAAAAvAQAAX3JlbHMvLnJlbHNQSwECLQAUAAYACAAAACEA6HHjP7ECAAC5BQAADgAAAAAA AAAAAAAAAAAuAgAAZHJzL2Uyb0RvYy54bWxQSwECLQAUAAYACAAAACEAQQfywtoAAAAHAQAADwAA AAAAAAAAAAAAAAALBQAAZHJzL2Rvd25yZXYueG1sUEsFBgAAAAAEAAQA8wAAABIGAAAAAA=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4A57D2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033AD92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8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0ECABBDF" w:rsidR="00513F87" w:rsidRDefault="00513F87">
      <w:pPr>
        <w:tabs>
          <w:tab w:val="left" w:pos="5245"/>
          <w:tab w:val="left" w:pos="7371"/>
        </w:tabs>
        <w:rPr>
          <w:b/>
          <w:sz w:val="24"/>
        </w:rPr>
      </w:pPr>
      <w:r>
        <w:rPr>
          <w:b/>
          <w:sz w:val="22"/>
        </w:rPr>
        <w:tab/>
      </w:r>
      <w:r w:rsidR="00D467BB">
        <w:rPr>
          <w:b/>
          <w:sz w:val="22"/>
        </w:rPr>
        <w:t xml:space="preserve">          </w:t>
      </w:r>
    </w:p>
    <w:p w14:paraId="5289B1D1" w14:textId="6ECFBBC2" w:rsidR="00D467BB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60FD8DF2" w14:textId="343834E2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2F3D586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6ECF1763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1BC0BA46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3A3281FF">
                <wp:simplePos x="0" y="0"/>
                <wp:positionH relativeFrom="column">
                  <wp:posOffset>108585</wp:posOffset>
                </wp:positionH>
                <wp:positionV relativeFrom="paragraph">
                  <wp:posOffset>51435</wp:posOffset>
                </wp:positionV>
                <wp:extent cx="5852160" cy="10477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77777777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TEIKIMAS</w:t>
                            </w:r>
                          </w:p>
                          <w:p w14:paraId="6FC08385" w14:textId="77777777" w:rsidR="00E2306E" w:rsidRPr="00E2306E" w:rsidRDefault="00E2306E" w:rsidP="00E2306E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06E">
                              <w:rPr>
                                <w:b/>
                                <w:sz w:val="24"/>
                                <w:szCs w:val="24"/>
                              </w:rPr>
                              <w:t>DĖL MERO POLITINIO (ASMENINIO) PASITIKĖJIMO VALSTYBĖS TARNAUTOJŲ PAREIGYBIŲ SKAIČIAUS NUSTATYMO IR SAVIVALDYBĖS TARYBOS 2015 M. GEGUŽĖS 14 D. SPRENDIMO NR. 1-117 PRIPAŽINIMO NETEKUSIU GALIOS</w:t>
                            </w:r>
                          </w:p>
                          <w:p w14:paraId="66BBA09F" w14:textId="4DC43A8B" w:rsidR="00B31B7B" w:rsidRPr="005802CF" w:rsidRDefault="00B31B7B" w:rsidP="007A70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29" style="position:absolute;margin-left:8.55pt;margin-top:4.05pt;width:460.8pt;height:8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NpxsgIAALg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C4N4Npu4lvkkO1zvlTbvqOyQXeRY AXgXnmwftLFwSHZwsdmELBnnrutcnG2A47gDyeGqPbMwXBN/pkG6TJZJ7MXRdOnFQVF4d+Ui9qZl OJsU18ViUYS/bN4wzlpW11TYNAdBhfGfNWwv7VEKR0lpyVltw1lIWq1XC67QloCgS/e5osPJi5t/ DsMVAbhcUAqjOLiPUq+cJjMvLuOJl86CxAvC9D6dBnEaF+U5pQcm6L9TQkOOr6FqrksnoC+4Be57 zY1kHTMwMjjrcpwcnUhmNbgUtWutIYyP65NSWPgvpYB2HxrtFGtFOord7FY79yKO8l/J+hkkrCQI DMQI4w4WrVQ/MBpgdORYf98QRTHi74V9BtEssLPm1FCnxurUIKKCUDk2GI3LhRnn06ZXbN1CptCV Ssg7eDoNc6K2z2pEtX9wMB4ct/0os/Pn1HZeLwN3/hsAAP//AwBQSwMEFAAGAAgAAAAhAGDnmwzb AAAACAEAAA8AAABkcnMvZG93bnJldi54bWxMj8FOw0AMRO9I/MPKSNzoJhS1acimipD6AQSQOLpZ k6TNekN224a/xz3ByRrPaPxcbGc3qDNNofdsIF0koIgbb3tuDby/7R4yUCEiWxw8k4EfCrAtb28K zK2/8Cud69gqKeGQo4EuxjHXOjQdOQwLPxKL9+Unh1Hk1Go74UXK3aAfk2SlHfYsFzoc6aWj5lif nIGqOswf3/UGd0FnybSyT7atPo25v5urZ1CR5vgXhiu+oEMpTHt/YhvUIHqdStJAJkPszTJbg9pf 98sUdFno/w+UvwAAAP//AwBQSwECLQAUAAYACAAAACEAtoM4kv4AAADhAQAAEwAAAAAAAAAAAAAA AAAAAAAAW0NvbnRlbnRfVHlwZXNdLnhtbFBLAQItABQABgAIAAAAIQA4/SH/1gAAAJQBAAALAAAA AAAAAAAAAAAAAC8BAABfcmVscy8ucmVsc1BLAQItABQABgAIAAAAIQAnrNpxsgIAALgFAAAOAAAA AAAAAAAAAAAAAC4CAABkcnMvZTJvRG9jLnhtbFBLAQItABQABgAIAAAAIQBg55sM2wAAAAgBAAAP AAAAAAAAAAAAAAAAAAwFAABkcnMvZG93bnJldi54bWxQSwUGAAAAAAQABADzAAAAFAYAAAAA " o:allowincell="f" filled="f" stroked="f" strokeweight=".25pt">
                <v:textbox inset="1pt,1pt,1pt,1pt">
                  <w:txbxContent>
                    <w:p w14:paraId="42879714" w14:textId="77777777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TEIKIMAS</w:t>
                      </w:r>
                    </w:p>
                    <w:p w14:paraId="6FC08385" w14:textId="77777777" w:rsidR="00E2306E" w:rsidRPr="00E2306E" w:rsidRDefault="00E2306E" w:rsidP="00E2306E">
                      <w:pPr>
                        <w:tabs>
                          <w:tab w:val="left" w:pos="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2306E">
                        <w:rPr>
                          <w:b/>
                          <w:sz w:val="24"/>
                          <w:szCs w:val="24"/>
                        </w:rPr>
                        <w:t>DĖL MERO POLITINIO (ASMENINIO) PASITIKĖJIMO VALSTYBĖS TARNAUTOJŲ PAREIGYBIŲ SKAIČIAUS NUSTATYMO IR SAVIVALDYBĖS TARYBOS 2015 M. GEGUŽĖS 14 D. SPRENDIMO NR. 1-117 PRIPAŽINIMO NETEKUSIU GALIOS</w:t>
                      </w:r>
                    </w:p>
                    <w:p w14:paraId="66BBA09F" w14:textId="4DC43A8B" w:rsidR="00B31B7B" w:rsidRPr="005802CF" w:rsidRDefault="00B31B7B" w:rsidP="007A70C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2BE4DFB5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0666E49F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345D4E47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4A3FBA9F" w14:textId="4F41A873" w:rsidR="00D123ED" w:rsidRPr="00D467BB" w:rsidRDefault="008F7009" w:rsidP="00D467BB">
      <w:pPr>
        <w:spacing w:line="360" w:lineRule="auto"/>
        <w:ind w:firstLine="720"/>
        <w:jc w:val="both"/>
        <w:rPr>
          <w:sz w:val="24"/>
          <w:szCs w:val="24"/>
        </w:rPr>
      </w:pPr>
      <w:r w:rsidRPr="00A61BFB">
        <w:rPr>
          <w:sz w:val="24"/>
        </w:rPr>
        <w:t>Vadovaudamasis</w:t>
      </w:r>
      <w:r w:rsidR="00B31B7B" w:rsidRPr="00A61BFB">
        <w:rPr>
          <w:sz w:val="24"/>
        </w:rPr>
        <w:t xml:space="preserve"> </w:t>
      </w:r>
      <w:r w:rsidR="005802CF" w:rsidRPr="00A61BFB">
        <w:rPr>
          <w:sz w:val="24"/>
        </w:rPr>
        <w:t>Lietuvos Respublikos vietos savivaldos 16 straipsnio 2 dalies 1</w:t>
      </w:r>
      <w:r w:rsidR="007771B3">
        <w:rPr>
          <w:sz w:val="24"/>
        </w:rPr>
        <w:t>1</w:t>
      </w:r>
      <w:r w:rsidR="005802CF" w:rsidRPr="00A61BFB">
        <w:rPr>
          <w:sz w:val="24"/>
        </w:rPr>
        <w:t xml:space="preserve"> punktu</w:t>
      </w:r>
      <w:r w:rsidR="00B31B7B" w:rsidRPr="00A61BFB">
        <w:rPr>
          <w:sz w:val="24"/>
        </w:rPr>
        <w:t xml:space="preserve">, </w:t>
      </w:r>
      <w:r w:rsidRPr="00D467BB">
        <w:rPr>
          <w:sz w:val="24"/>
          <w:szCs w:val="24"/>
        </w:rPr>
        <w:t xml:space="preserve">Panevėžio miesto savivaldybės tarybos veiklos reglamento, </w:t>
      </w:r>
      <w:r w:rsidRPr="00D467BB">
        <w:rPr>
          <w:sz w:val="24"/>
          <w:szCs w:val="24"/>
        </w:rPr>
        <w:lastRenderedPageBreak/>
        <w:t>patvirtinto Panevėžio miesto savivaldybės tarybos 2015 m. kovo 26 d. sprendimu Nr. 1-44, 25.</w:t>
      </w:r>
      <w:r w:rsidR="007771B3">
        <w:rPr>
          <w:sz w:val="24"/>
          <w:szCs w:val="24"/>
        </w:rPr>
        <w:t>10</w:t>
      </w:r>
      <w:r w:rsidRPr="00D467BB">
        <w:rPr>
          <w:sz w:val="24"/>
          <w:szCs w:val="24"/>
        </w:rPr>
        <w:t xml:space="preserve"> papunkčiu,</w:t>
      </w:r>
    </w:p>
    <w:p w14:paraId="233D7B3C" w14:textId="1AC2ED44" w:rsidR="005802CF" w:rsidRPr="007A70C3" w:rsidRDefault="007A70C3" w:rsidP="007A70C3">
      <w:pPr>
        <w:spacing w:line="360" w:lineRule="auto"/>
        <w:ind w:firstLine="720"/>
        <w:jc w:val="both"/>
        <w:rPr>
          <w:sz w:val="24"/>
          <w:szCs w:val="24"/>
        </w:rPr>
      </w:pPr>
      <w:r w:rsidRPr="007A70C3">
        <w:rPr>
          <w:sz w:val="24"/>
          <w:szCs w:val="24"/>
        </w:rPr>
        <w:t>t e i k i u Savivaldybės tarybos sprendimo projektą „</w:t>
      </w:r>
      <w:r>
        <w:rPr>
          <w:sz w:val="24"/>
          <w:szCs w:val="24"/>
        </w:rPr>
        <w:t>D</w:t>
      </w:r>
      <w:r w:rsidRPr="007A70C3">
        <w:rPr>
          <w:sz w:val="24"/>
          <w:szCs w:val="24"/>
        </w:rPr>
        <w:t>ėl</w:t>
      </w:r>
      <w:r w:rsidR="00E2306E">
        <w:rPr>
          <w:sz w:val="24"/>
          <w:szCs w:val="24"/>
        </w:rPr>
        <w:t xml:space="preserve"> </w:t>
      </w:r>
      <w:r w:rsidR="007771B3">
        <w:rPr>
          <w:sz w:val="24"/>
          <w:szCs w:val="24"/>
        </w:rPr>
        <w:t xml:space="preserve">mero politinio (asmeninio) pasitikėjimo valstybės tarnautojų skaičiaus nustatymo </w:t>
      </w:r>
      <w:r w:rsidR="00D07051">
        <w:rPr>
          <w:sz w:val="24"/>
          <w:szCs w:val="24"/>
        </w:rPr>
        <w:t xml:space="preserve">ir </w:t>
      </w:r>
      <w:r>
        <w:rPr>
          <w:sz w:val="24"/>
          <w:szCs w:val="24"/>
        </w:rPr>
        <w:t>S</w:t>
      </w:r>
      <w:r w:rsidRPr="007A70C3">
        <w:rPr>
          <w:sz w:val="24"/>
          <w:szCs w:val="24"/>
        </w:rPr>
        <w:t xml:space="preserve">avivaldybės tarybos 2015 m. </w:t>
      </w:r>
      <w:r w:rsidR="007771B3">
        <w:rPr>
          <w:sz w:val="24"/>
          <w:szCs w:val="24"/>
        </w:rPr>
        <w:t>gegužės</w:t>
      </w:r>
      <w:r w:rsidR="00D07051">
        <w:rPr>
          <w:sz w:val="24"/>
          <w:szCs w:val="24"/>
        </w:rPr>
        <w:t xml:space="preserve"> </w:t>
      </w:r>
      <w:r w:rsidR="007771B3">
        <w:rPr>
          <w:sz w:val="24"/>
          <w:szCs w:val="24"/>
        </w:rPr>
        <w:t>14</w:t>
      </w:r>
      <w:r w:rsidRPr="007A70C3">
        <w:rPr>
          <w:sz w:val="24"/>
          <w:szCs w:val="24"/>
        </w:rPr>
        <w:t xml:space="preserve"> d. sprendimo </w:t>
      </w:r>
      <w:r>
        <w:rPr>
          <w:sz w:val="24"/>
          <w:szCs w:val="24"/>
        </w:rPr>
        <w:t>N</w:t>
      </w:r>
      <w:r w:rsidRPr="007A70C3">
        <w:rPr>
          <w:sz w:val="24"/>
          <w:szCs w:val="24"/>
        </w:rPr>
        <w:t>r. 1-</w:t>
      </w:r>
      <w:r w:rsidR="007771B3">
        <w:rPr>
          <w:sz w:val="24"/>
          <w:szCs w:val="24"/>
        </w:rPr>
        <w:t>117</w:t>
      </w:r>
      <w:r w:rsidRPr="007A70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70C3">
        <w:rPr>
          <w:sz w:val="24"/>
          <w:szCs w:val="24"/>
        </w:rPr>
        <w:t>pripažinimo netekusi</w:t>
      </w:r>
      <w:r w:rsidR="00D07051">
        <w:rPr>
          <w:sz w:val="24"/>
          <w:szCs w:val="24"/>
        </w:rPr>
        <w:t>u galios“</w:t>
      </w:r>
      <w:r w:rsidRPr="007A70C3">
        <w:rPr>
          <w:sz w:val="24"/>
          <w:szCs w:val="24"/>
        </w:rPr>
        <w:t>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6CE62024" w14:textId="2DB2A6CA" w:rsidR="001D268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09E83845" w14:textId="77777777" w:rsidR="00773AD0" w:rsidRDefault="00773AD0" w:rsidP="00D467BB">
      <w:pPr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41ECB" w14:textId="77777777" w:rsidR="004165A1" w:rsidRDefault="004165A1">
      <w:r>
        <w:separator/>
      </w:r>
    </w:p>
  </w:endnote>
  <w:endnote w:type="continuationSeparator" w:id="0">
    <w:p w14:paraId="1E3F9732" w14:textId="77777777" w:rsidR="004165A1" w:rsidRDefault="004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6E44D" w14:textId="77777777" w:rsidR="004165A1" w:rsidRDefault="004165A1">
      <w:r>
        <w:separator/>
      </w:r>
    </w:p>
  </w:footnote>
  <w:footnote w:type="continuationSeparator" w:id="0">
    <w:p w14:paraId="7FA0EDC6" w14:textId="77777777" w:rsidR="004165A1" w:rsidRDefault="0041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40032"/>
    <w:rsid w:val="00066943"/>
    <w:rsid w:val="000A1247"/>
    <w:rsid w:val="000B01FA"/>
    <w:rsid w:val="000E5575"/>
    <w:rsid w:val="00113135"/>
    <w:rsid w:val="0016389B"/>
    <w:rsid w:val="001A4921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77D22"/>
    <w:rsid w:val="00390901"/>
    <w:rsid w:val="003B4D04"/>
    <w:rsid w:val="003F6FBC"/>
    <w:rsid w:val="004165A1"/>
    <w:rsid w:val="004321C6"/>
    <w:rsid w:val="004515C2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B7152"/>
    <w:rsid w:val="005D3383"/>
    <w:rsid w:val="005F74B9"/>
    <w:rsid w:val="006221C9"/>
    <w:rsid w:val="006A49DE"/>
    <w:rsid w:val="00704F70"/>
    <w:rsid w:val="00723A74"/>
    <w:rsid w:val="0076320A"/>
    <w:rsid w:val="00773AD0"/>
    <w:rsid w:val="007771B3"/>
    <w:rsid w:val="00783A72"/>
    <w:rsid w:val="007A70C3"/>
    <w:rsid w:val="007F602A"/>
    <w:rsid w:val="00802017"/>
    <w:rsid w:val="0088117B"/>
    <w:rsid w:val="008814FB"/>
    <w:rsid w:val="008C47EF"/>
    <w:rsid w:val="008E627F"/>
    <w:rsid w:val="008F7009"/>
    <w:rsid w:val="0090267C"/>
    <w:rsid w:val="00972F71"/>
    <w:rsid w:val="009D4FD3"/>
    <w:rsid w:val="00A243F9"/>
    <w:rsid w:val="00A377B9"/>
    <w:rsid w:val="00A61BFB"/>
    <w:rsid w:val="00A81F7C"/>
    <w:rsid w:val="00AA1668"/>
    <w:rsid w:val="00AD20C2"/>
    <w:rsid w:val="00AF50DA"/>
    <w:rsid w:val="00B0200C"/>
    <w:rsid w:val="00B31B7B"/>
    <w:rsid w:val="00C84F4F"/>
    <w:rsid w:val="00CA5FA3"/>
    <w:rsid w:val="00CF62FD"/>
    <w:rsid w:val="00D07051"/>
    <w:rsid w:val="00D123ED"/>
    <w:rsid w:val="00D17CE9"/>
    <w:rsid w:val="00D24FB2"/>
    <w:rsid w:val="00D42BEE"/>
    <w:rsid w:val="00D467BB"/>
    <w:rsid w:val="00D649C8"/>
    <w:rsid w:val="00D74E42"/>
    <w:rsid w:val="00D77225"/>
    <w:rsid w:val="00D937D3"/>
    <w:rsid w:val="00E204AD"/>
    <w:rsid w:val="00E2306E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1</TotalTime>
  <Pages>1</Pages>
  <Words>81</Words>
  <Characters>1041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2023-02-08T11:50:00Z</dcterms:created>
  <dcterms:modified xsi:type="dcterms:W3CDTF">2023-02-08T11:50:00Z</dcterms:modified>
</cp:coreProperties>
</file>