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A133E4" w14:textId="77777777" w:rsidR="005C41AC" w:rsidRPr="00656280" w:rsidRDefault="001D3CB6" w:rsidP="00656280">
      <w:pPr>
        <w:jc w:val="center"/>
        <w:rPr>
          <w:szCs w:val="24"/>
        </w:rPr>
      </w:pPr>
      <w:bookmarkStart w:id="0" w:name="_GoBack"/>
      <w:bookmarkEnd w:id="0"/>
      <w:r w:rsidRPr="00656280">
        <w:rPr>
          <w:noProof/>
          <w:szCs w:val="24"/>
          <w:lang w:eastAsia="lt-LT"/>
        </w:rPr>
        <w:drawing>
          <wp:inline distT="0" distB="0" distL="0" distR="0" wp14:anchorId="23A133F7" wp14:editId="23A133F8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133E5" w14:textId="77777777" w:rsidR="005C41AC" w:rsidRPr="00656280" w:rsidRDefault="005C41AC" w:rsidP="00656280">
      <w:pPr>
        <w:jc w:val="center"/>
        <w:rPr>
          <w:szCs w:val="24"/>
        </w:rPr>
      </w:pPr>
    </w:p>
    <w:p w14:paraId="23A133E6" w14:textId="77777777" w:rsidR="0062551B" w:rsidRPr="006D273F" w:rsidRDefault="0062551B" w:rsidP="00656280">
      <w:pPr>
        <w:jc w:val="center"/>
        <w:rPr>
          <w:b/>
          <w:sz w:val="28"/>
          <w:szCs w:val="28"/>
        </w:rPr>
      </w:pPr>
      <w:r w:rsidRPr="006D273F">
        <w:rPr>
          <w:b/>
          <w:sz w:val="28"/>
          <w:szCs w:val="28"/>
        </w:rPr>
        <w:t xml:space="preserve">PANEVĖŽIO MIESTO SAVIVALDYBĖS </w:t>
      </w:r>
      <w:r w:rsidR="00A11511" w:rsidRPr="006D273F">
        <w:rPr>
          <w:b/>
          <w:sz w:val="28"/>
          <w:szCs w:val="28"/>
        </w:rPr>
        <w:t>TARYBA</w:t>
      </w:r>
    </w:p>
    <w:p w14:paraId="23A133E7" w14:textId="77777777" w:rsidR="005C41AC" w:rsidRPr="00656280" w:rsidRDefault="005C41AC" w:rsidP="00656280">
      <w:pPr>
        <w:keepNext/>
        <w:jc w:val="center"/>
        <w:outlineLvl w:val="1"/>
        <w:rPr>
          <w:szCs w:val="24"/>
        </w:rPr>
      </w:pPr>
    </w:p>
    <w:p w14:paraId="23A133E8" w14:textId="77777777" w:rsidR="005C41AC" w:rsidRPr="00656280" w:rsidRDefault="005C41AC" w:rsidP="00656280">
      <w:pPr>
        <w:keepNext/>
        <w:jc w:val="center"/>
        <w:outlineLvl w:val="1"/>
        <w:rPr>
          <w:szCs w:val="24"/>
        </w:rPr>
      </w:pPr>
    </w:p>
    <w:p w14:paraId="23A133E9" w14:textId="77777777" w:rsidR="0062551B" w:rsidRPr="00656280" w:rsidRDefault="00A11511" w:rsidP="00656280">
      <w:pPr>
        <w:keepNext/>
        <w:jc w:val="center"/>
        <w:outlineLvl w:val="1"/>
        <w:rPr>
          <w:b/>
          <w:szCs w:val="24"/>
        </w:rPr>
      </w:pPr>
      <w:r w:rsidRPr="00656280">
        <w:rPr>
          <w:b/>
          <w:szCs w:val="24"/>
        </w:rPr>
        <w:t>SPRENDIMAS</w:t>
      </w:r>
    </w:p>
    <w:p w14:paraId="64D85F5B" w14:textId="77777777" w:rsidR="009C7D7E" w:rsidRPr="00195904" w:rsidRDefault="008330EF" w:rsidP="00656280">
      <w:pPr>
        <w:keepNext/>
        <w:jc w:val="center"/>
        <w:outlineLvl w:val="1"/>
        <w:rPr>
          <w:b/>
          <w:szCs w:val="24"/>
          <w:lang w:eastAsia="lt-LT"/>
        </w:rPr>
      </w:pPr>
      <w:r w:rsidRPr="00195904">
        <w:rPr>
          <w:b/>
          <w:szCs w:val="24"/>
        </w:rPr>
        <w:t xml:space="preserve">DĖL </w:t>
      </w:r>
      <w:r w:rsidRPr="00195904">
        <w:rPr>
          <w:b/>
          <w:szCs w:val="24"/>
          <w:lang w:eastAsia="lt-LT"/>
        </w:rPr>
        <w:t xml:space="preserve">VIETINĖS REIKŠMĖS KELIŲ OBJEKTŲ PRIORITETINIŲ EILIŲ </w:t>
      </w:r>
    </w:p>
    <w:p w14:paraId="23A133EA" w14:textId="0F6B5795" w:rsidR="0062551B" w:rsidRPr="008330EF" w:rsidRDefault="008330EF" w:rsidP="00656280">
      <w:pPr>
        <w:keepNext/>
        <w:jc w:val="center"/>
        <w:outlineLvl w:val="1"/>
        <w:rPr>
          <w:b/>
          <w:szCs w:val="24"/>
        </w:rPr>
      </w:pPr>
      <w:r w:rsidRPr="00195904">
        <w:rPr>
          <w:b/>
          <w:szCs w:val="24"/>
          <w:lang w:eastAsia="lt-LT"/>
        </w:rPr>
        <w:t>2022</w:t>
      </w:r>
      <w:r w:rsidR="006D273F" w:rsidRPr="00195904">
        <w:rPr>
          <w:b/>
          <w:szCs w:val="24"/>
          <w:lang w:eastAsia="lt-LT"/>
        </w:rPr>
        <w:t>–</w:t>
      </w:r>
      <w:r w:rsidRPr="00195904">
        <w:rPr>
          <w:b/>
          <w:szCs w:val="24"/>
          <w:lang w:eastAsia="lt-LT"/>
        </w:rPr>
        <w:t>2024 METAMS</w:t>
      </w:r>
      <w:r w:rsidRPr="00195904">
        <w:rPr>
          <w:szCs w:val="24"/>
          <w:lang w:eastAsia="lt-LT"/>
        </w:rPr>
        <w:t xml:space="preserve"> </w:t>
      </w:r>
      <w:r w:rsidR="006D273F" w:rsidRPr="00195904">
        <w:rPr>
          <w:b/>
          <w:bCs/>
          <w:szCs w:val="24"/>
          <w:lang w:eastAsia="lt-LT"/>
        </w:rPr>
        <w:t>SĄRAŠŲ</w:t>
      </w:r>
      <w:r w:rsidR="006D273F" w:rsidRPr="00195904">
        <w:rPr>
          <w:szCs w:val="24"/>
          <w:lang w:eastAsia="lt-LT"/>
        </w:rPr>
        <w:t xml:space="preserve"> </w:t>
      </w:r>
      <w:r w:rsidRPr="00195904">
        <w:rPr>
          <w:b/>
          <w:szCs w:val="24"/>
        </w:rPr>
        <w:t>PATVIRTINIMO</w:t>
      </w:r>
      <w:r w:rsidRPr="008330EF">
        <w:rPr>
          <w:b/>
          <w:szCs w:val="24"/>
        </w:rPr>
        <w:t xml:space="preserve"> </w:t>
      </w:r>
    </w:p>
    <w:p w14:paraId="311F7633" w14:textId="77777777" w:rsidR="00F102B2" w:rsidRPr="00656280" w:rsidRDefault="00F102B2" w:rsidP="00656280">
      <w:pPr>
        <w:jc w:val="center"/>
        <w:rPr>
          <w:szCs w:val="24"/>
        </w:rPr>
      </w:pPr>
    </w:p>
    <w:p w14:paraId="7C2D55E6" w14:textId="690EE05C" w:rsidR="000E01EA" w:rsidRDefault="000E01EA" w:rsidP="000E01EA">
      <w:pPr>
        <w:jc w:val="center"/>
      </w:pPr>
      <w:r>
        <w:t>2022 m. vasario 17 d. Nr. 1-56</w:t>
      </w:r>
    </w:p>
    <w:p w14:paraId="23A133ED" w14:textId="77777777" w:rsidR="0062551B" w:rsidRPr="00656280" w:rsidRDefault="0062551B" w:rsidP="00656280">
      <w:pPr>
        <w:keepNext/>
        <w:jc w:val="center"/>
        <w:outlineLvl w:val="2"/>
        <w:rPr>
          <w:b/>
          <w:szCs w:val="24"/>
        </w:rPr>
      </w:pPr>
      <w:r w:rsidRPr="00656280">
        <w:rPr>
          <w:szCs w:val="24"/>
        </w:rPr>
        <w:t>Panevėžys</w:t>
      </w:r>
    </w:p>
    <w:p w14:paraId="6A19F870" w14:textId="77777777" w:rsidR="00E17F4B" w:rsidRPr="00656280" w:rsidRDefault="00E17F4B" w:rsidP="00656280">
      <w:pPr>
        <w:jc w:val="both"/>
        <w:rPr>
          <w:szCs w:val="24"/>
        </w:rPr>
      </w:pPr>
    </w:p>
    <w:p w14:paraId="5F9B02C8" w14:textId="66255667" w:rsidR="00E17F4B" w:rsidRDefault="0076056D" w:rsidP="006D273F">
      <w:pPr>
        <w:spacing w:line="360" w:lineRule="auto"/>
        <w:ind w:firstLine="709"/>
        <w:jc w:val="both"/>
        <w:rPr>
          <w:szCs w:val="24"/>
        </w:rPr>
      </w:pPr>
      <w:r w:rsidRPr="00656280">
        <w:rPr>
          <w:szCs w:val="24"/>
        </w:rPr>
        <w:t xml:space="preserve">Vadovaudamasi Lietuvos Respublikos vietos savivaldos įstatymo 6 straipsnio 32 punktu, </w:t>
      </w:r>
      <w:r w:rsidRPr="00656280">
        <w:rPr>
          <w:szCs w:val="24"/>
          <w:lang w:eastAsia="lt-LT"/>
        </w:rPr>
        <w:t xml:space="preserve">Lietuvos Respublikos kelių įstatymo 5 straipsnio 4 dalimi, </w:t>
      </w:r>
      <w:r w:rsidR="00565301" w:rsidRPr="00656280">
        <w:rPr>
          <w:szCs w:val="24"/>
        </w:rPr>
        <w:t>Lietuvos Respublikos kelių priežiūros ir plėtros programos finansavimo įstatymo 9 straipsni</w:t>
      </w:r>
      <w:r w:rsidR="00752D87" w:rsidRPr="00656280">
        <w:rPr>
          <w:szCs w:val="24"/>
        </w:rPr>
        <w:t>o 8 dalimi</w:t>
      </w:r>
      <w:r w:rsidRPr="00656280">
        <w:rPr>
          <w:szCs w:val="24"/>
          <w:lang w:eastAsia="lt-LT"/>
        </w:rPr>
        <w:t>, Kelių priežiūros ir plėtros programos finansavimo lėšų naudojimo tvarkos aprašu, patvirtintu Lietuvos Respublikos Vyriausybės 2005 m. balandžio 21 d. nutarimu Nr. 447 „Dėl Lietuvos Respublikos kelių priežiūros</w:t>
      </w:r>
      <w:r w:rsidR="00656280" w:rsidRPr="00656280">
        <w:rPr>
          <w:szCs w:val="24"/>
          <w:lang w:eastAsia="lt-LT"/>
        </w:rPr>
        <w:t xml:space="preserve"> </w:t>
      </w:r>
      <w:r w:rsidRPr="00656280">
        <w:rPr>
          <w:szCs w:val="24"/>
          <w:lang w:eastAsia="lt-LT"/>
        </w:rPr>
        <w:t>ir plėtros programos finansavimo įstatymo įgyvendinimo“,</w:t>
      </w:r>
      <w:r w:rsidRPr="00656280">
        <w:rPr>
          <w:szCs w:val="24"/>
        </w:rPr>
        <w:t xml:space="preserve"> </w:t>
      </w:r>
      <w:bookmarkStart w:id="1" w:name="_Hlk94511974"/>
      <w:r w:rsidR="0080286E" w:rsidRPr="00656280">
        <w:rPr>
          <w:szCs w:val="24"/>
        </w:rPr>
        <w:t xml:space="preserve">Panevėžio miesto savivaldybės </w:t>
      </w:r>
      <w:r w:rsidR="0080286E">
        <w:rPr>
          <w:szCs w:val="24"/>
        </w:rPr>
        <w:t>tarybos p</w:t>
      </w:r>
      <w:r w:rsidR="0080286E" w:rsidRPr="00656280">
        <w:rPr>
          <w:szCs w:val="24"/>
        </w:rPr>
        <w:t>atvirtint</w:t>
      </w:r>
      <w:r w:rsidR="0080286E">
        <w:rPr>
          <w:szCs w:val="24"/>
        </w:rPr>
        <w:t>u</w:t>
      </w:r>
      <w:r w:rsidR="0080286E" w:rsidRPr="00656280">
        <w:rPr>
          <w:szCs w:val="24"/>
        </w:rPr>
        <w:t xml:space="preserve"> </w:t>
      </w:r>
      <w:r w:rsidR="006D273F" w:rsidRPr="00656280">
        <w:rPr>
          <w:szCs w:val="24"/>
        </w:rPr>
        <w:t>K</w:t>
      </w:r>
      <w:r w:rsidR="006D273F" w:rsidRPr="00656280">
        <w:rPr>
          <w:bCs/>
          <w:szCs w:val="24"/>
        </w:rPr>
        <w:t xml:space="preserve">elių priežiūros ir plėtros programos finansavimo lėšų paskirstymo </w:t>
      </w:r>
      <w:r w:rsidR="0080286E" w:rsidRPr="003F24A7">
        <w:rPr>
          <w:bCs/>
          <w:szCs w:val="24"/>
        </w:rPr>
        <w:t xml:space="preserve">ir </w:t>
      </w:r>
      <w:r w:rsidR="0080286E" w:rsidRPr="003F24A7">
        <w:rPr>
          <w:szCs w:val="24"/>
          <w:lang w:eastAsia="lt-LT"/>
        </w:rPr>
        <w:t>vietinės reikšmės kelių objektų prioritetinių eilių sudarymo</w:t>
      </w:r>
      <w:r w:rsidR="0080286E" w:rsidRPr="00656280">
        <w:rPr>
          <w:bCs/>
          <w:szCs w:val="24"/>
        </w:rPr>
        <w:t xml:space="preserve"> </w:t>
      </w:r>
      <w:r w:rsidR="006D273F" w:rsidRPr="00656280">
        <w:rPr>
          <w:bCs/>
          <w:szCs w:val="24"/>
        </w:rPr>
        <w:t>tvarkos apraš</w:t>
      </w:r>
      <w:bookmarkEnd w:id="1"/>
      <w:r w:rsidR="006D273F">
        <w:rPr>
          <w:bCs/>
          <w:szCs w:val="24"/>
        </w:rPr>
        <w:t>u</w:t>
      </w:r>
      <w:r w:rsidR="00D44430">
        <w:rPr>
          <w:bCs/>
          <w:szCs w:val="24"/>
        </w:rPr>
        <w:t>,</w:t>
      </w:r>
      <w:r w:rsidR="00ED40C3" w:rsidRPr="00656280">
        <w:rPr>
          <w:szCs w:val="24"/>
        </w:rPr>
        <w:t xml:space="preserve"> </w:t>
      </w:r>
      <w:r w:rsidRPr="00656280">
        <w:rPr>
          <w:szCs w:val="24"/>
        </w:rPr>
        <w:t xml:space="preserve">Panevėžio miesto savivaldybės taryba </w:t>
      </w:r>
      <w:r w:rsidR="0080286E" w:rsidRPr="00656280">
        <w:rPr>
          <w:szCs w:val="24"/>
          <w:lang w:eastAsia="lt-LT"/>
        </w:rPr>
        <w:br/>
      </w:r>
      <w:r w:rsidR="00656280" w:rsidRPr="00656280">
        <w:rPr>
          <w:szCs w:val="24"/>
        </w:rPr>
        <w:t>n</w:t>
      </w:r>
      <w:r w:rsidRPr="00656280">
        <w:rPr>
          <w:szCs w:val="24"/>
        </w:rPr>
        <w:t xml:space="preserve"> u s p r e n d ž i a:</w:t>
      </w:r>
    </w:p>
    <w:p w14:paraId="0C392E11" w14:textId="1FC6C58F" w:rsidR="009271D0" w:rsidRPr="008330EF" w:rsidRDefault="00E17F4B" w:rsidP="006D273F">
      <w:pPr>
        <w:pStyle w:val="Sraopastraipa"/>
        <w:numPr>
          <w:ilvl w:val="0"/>
          <w:numId w:val="7"/>
        </w:numPr>
        <w:spacing w:line="360" w:lineRule="auto"/>
        <w:ind w:left="0" w:firstLine="709"/>
        <w:jc w:val="both"/>
        <w:rPr>
          <w:szCs w:val="24"/>
          <w:lang w:eastAsia="lt-LT"/>
        </w:rPr>
      </w:pPr>
      <w:r w:rsidRPr="00E17F4B">
        <w:rPr>
          <w:szCs w:val="24"/>
        </w:rPr>
        <w:t xml:space="preserve">Patvirtinti </w:t>
      </w:r>
      <w:r w:rsidR="006D273F" w:rsidRPr="00E17F4B">
        <w:rPr>
          <w:szCs w:val="24"/>
        </w:rPr>
        <w:t>pridedam</w:t>
      </w:r>
      <w:r w:rsidR="006D273F">
        <w:rPr>
          <w:szCs w:val="24"/>
        </w:rPr>
        <w:t>us</w:t>
      </w:r>
      <w:r w:rsidR="006D273F">
        <w:rPr>
          <w:szCs w:val="24"/>
          <w:lang w:eastAsia="lt-LT"/>
        </w:rPr>
        <w:t xml:space="preserve"> </w:t>
      </w:r>
      <w:r w:rsidR="008330EF">
        <w:rPr>
          <w:szCs w:val="24"/>
          <w:lang w:eastAsia="lt-LT"/>
        </w:rPr>
        <w:t>v</w:t>
      </w:r>
      <w:r w:rsidRPr="00E17F4B">
        <w:rPr>
          <w:szCs w:val="24"/>
          <w:lang w:eastAsia="lt-LT"/>
        </w:rPr>
        <w:t>ietinės reikšmės kelių objektų prioritetin</w:t>
      </w:r>
      <w:r w:rsidR="004E2B07">
        <w:rPr>
          <w:szCs w:val="24"/>
          <w:lang w:eastAsia="lt-LT"/>
        </w:rPr>
        <w:t>ių</w:t>
      </w:r>
      <w:r w:rsidRPr="00E17F4B">
        <w:rPr>
          <w:szCs w:val="24"/>
          <w:lang w:eastAsia="lt-LT"/>
        </w:rPr>
        <w:t xml:space="preserve"> eil</w:t>
      </w:r>
      <w:r w:rsidR="006D273F">
        <w:rPr>
          <w:szCs w:val="24"/>
          <w:lang w:eastAsia="lt-LT"/>
        </w:rPr>
        <w:t>ių</w:t>
      </w:r>
      <w:r w:rsidRPr="00E17F4B">
        <w:rPr>
          <w:szCs w:val="24"/>
          <w:lang w:eastAsia="lt-LT"/>
        </w:rPr>
        <w:t xml:space="preserve"> </w:t>
      </w:r>
      <w:r w:rsidR="008330EF">
        <w:rPr>
          <w:szCs w:val="24"/>
          <w:lang w:eastAsia="lt-LT"/>
        </w:rPr>
        <w:t>2022</w:t>
      </w:r>
      <w:r w:rsidR="006D273F">
        <w:rPr>
          <w:szCs w:val="24"/>
          <w:lang w:eastAsia="lt-LT"/>
        </w:rPr>
        <w:t>–</w:t>
      </w:r>
      <w:r w:rsidR="008330EF">
        <w:rPr>
          <w:szCs w:val="24"/>
          <w:lang w:eastAsia="lt-LT"/>
        </w:rPr>
        <w:t xml:space="preserve">2024 metams </w:t>
      </w:r>
      <w:r w:rsidR="006D273F">
        <w:rPr>
          <w:szCs w:val="24"/>
          <w:lang w:eastAsia="lt-LT"/>
        </w:rPr>
        <w:t>sąrašus</w:t>
      </w:r>
      <w:r w:rsidRPr="00E17F4B">
        <w:rPr>
          <w:szCs w:val="24"/>
          <w:lang w:eastAsia="lt-LT"/>
        </w:rPr>
        <w:t>:</w:t>
      </w:r>
    </w:p>
    <w:p w14:paraId="5D4DFED3" w14:textId="00683625" w:rsidR="009271D0" w:rsidRPr="00656280" w:rsidRDefault="009271D0" w:rsidP="006D273F">
      <w:pPr>
        <w:spacing w:line="360" w:lineRule="auto"/>
        <w:ind w:firstLine="709"/>
        <w:jc w:val="both"/>
        <w:rPr>
          <w:szCs w:val="24"/>
          <w:lang w:eastAsia="lt-LT"/>
        </w:rPr>
      </w:pPr>
      <w:r w:rsidRPr="00656280">
        <w:rPr>
          <w:szCs w:val="24"/>
          <w:lang w:eastAsia="lt-LT"/>
        </w:rPr>
        <w:t>1.1. vietinės reikšmės kelių naujos statybos prioritetinė</w:t>
      </w:r>
      <w:r w:rsidR="006D273F">
        <w:rPr>
          <w:szCs w:val="24"/>
          <w:lang w:eastAsia="lt-LT"/>
        </w:rPr>
        <w:t>s</w:t>
      </w:r>
      <w:r w:rsidRPr="00656280">
        <w:rPr>
          <w:szCs w:val="24"/>
          <w:lang w:eastAsia="lt-LT"/>
        </w:rPr>
        <w:t xml:space="preserve"> eilė</w:t>
      </w:r>
      <w:r w:rsidR="006D273F">
        <w:rPr>
          <w:szCs w:val="24"/>
          <w:lang w:eastAsia="lt-LT"/>
        </w:rPr>
        <w:t>s sąrašą</w:t>
      </w:r>
      <w:r w:rsidRPr="00656280">
        <w:rPr>
          <w:szCs w:val="24"/>
          <w:lang w:eastAsia="lt-LT"/>
        </w:rPr>
        <w:t>;</w:t>
      </w:r>
    </w:p>
    <w:p w14:paraId="6C91DCAD" w14:textId="6C464A27" w:rsidR="009271D0" w:rsidRPr="00656280" w:rsidRDefault="009271D0" w:rsidP="006D273F">
      <w:pPr>
        <w:spacing w:line="360" w:lineRule="auto"/>
        <w:ind w:firstLine="709"/>
        <w:jc w:val="both"/>
        <w:rPr>
          <w:szCs w:val="24"/>
          <w:lang w:eastAsia="lt-LT"/>
        </w:rPr>
      </w:pPr>
      <w:r w:rsidRPr="00656280">
        <w:rPr>
          <w:szCs w:val="24"/>
          <w:lang w:eastAsia="lt-LT"/>
        </w:rPr>
        <w:t>1.</w:t>
      </w:r>
      <w:r w:rsidR="008330EF">
        <w:rPr>
          <w:szCs w:val="24"/>
          <w:lang w:eastAsia="lt-LT"/>
        </w:rPr>
        <w:t>2</w:t>
      </w:r>
      <w:r w:rsidRPr="00656280">
        <w:rPr>
          <w:szCs w:val="24"/>
          <w:lang w:eastAsia="lt-LT"/>
        </w:rPr>
        <w:t xml:space="preserve">. vietinės reikšmės kelių, </w:t>
      </w:r>
      <w:r w:rsidRPr="00656280">
        <w:rPr>
          <w:szCs w:val="24"/>
        </w:rPr>
        <w:t xml:space="preserve">kelio statinių (tiltų, viaduko) </w:t>
      </w:r>
      <w:r w:rsidRPr="00656280">
        <w:rPr>
          <w:szCs w:val="24"/>
          <w:lang w:eastAsia="lt-LT"/>
        </w:rPr>
        <w:t>rekonstravimo, kapitalinio remonto darbų prioritetinė</w:t>
      </w:r>
      <w:r w:rsidR="006D273F">
        <w:rPr>
          <w:szCs w:val="24"/>
          <w:lang w:eastAsia="lt-LT"/>
        </w:rPr>
        <w:t>s</w:t>
      </w:r>
      <w:r w:rsidRPr="00656280">
        <w:rPr>
          <w:szCs w:val="24"/>
          <w:lang w:eastAsia="lt-LT"/>
        </w:rPr>
        <w:t xml:space="preserve"> eilė</w:t>
      </w:r>
      <w:r w:rsidR="006D273F">
        <w:rPr>
          <w:szCs w:val="24"/>
          <w:lang w:eastAsia="lt-LT"/>
        </w:rPr>
        <w:t>s sąrašą</w:t>
      </w:r>
      <w:r w:rsidRPr="00656280">
        <w:rPr>
          <w:szCs w:val="24"/>
          <w:lang w:eastAsia="lt-LT"/>
        </w:rPr>
        <w:t>;</w:t>
      </w:r>
    </w:p>
    <w:p w14:paraId="2BE62D11" w14:textId="2EFFD818" w:rsidR="00A47339" w:rsidRDefault="009271D0" w:rsidP="006D273F">
      <w:pPr>
        <w:spacing w:line="360" w:lineRule="auto"/>
        <w:ind w:firstLine="709"/>
        <w:jc w:val="both"/>
        <w:rPr>
          <w:szCs w:val="24"/>
          <w:lang w:eastAsia="lt-LT"/>
        </w:rPr>
      </w:pPr>
      <w:r w:rsidRPr="00656280">
        <w:rPr>
          <w:szCs w:val="24"/>
          <w:lang w:eastAsia="lt-LT"/>
        </w:rPr>
        <w:t>1.</w:t>
      </w:r>
      <w:r w:rsidR="008330EF">
        <w:rPr>
          <w:szCs w:val="24"/>
          <w:lang w:eastAsia="lt-LT"/>
        </w:rPr>
        <w:t>3</w:t>
      </w:r>
      <w:r w:rsidRPr="00656280">
        <w:rPr>
          <w:szCs w:val="24"/>
          <w:lang w:eastAsia="lt-LT"/>
        </w:rPr>
        <w:t xml:space="preserve">. </w:t>
      </w:r>
      <w:r w:rsidR="00A47339" w:rsidRPr="00656280">
        <w:rPr>
          <w:szCs w:val="24"/>
          <w:lang w:eastAsia="lt-LT"/>
        </w:rPr>
        <w:t xml:space="preserve">šaligatvių, pėsčiųjų ir dviračių takų rekonstravimo, kapitalinio remonto darbų </w:t>
      </w:r>
      <w:r w:rsidR="006D273F" w:rsidRPr="00656280">
        <w:rPr>
          <w:szCs w:val="24"/>
          <w:lang w:eastAsia="lt-LT"/>
        </w:rPr>
        <w:t>prioritetinė</w:t>
      </w:r>
      <w:r w:rsidR="006D273F">
        <w:rPr>
          <w:szCs w:val="24"/>
          <w:lang w:eastAsia="lt-LT"/>
        </w:rPr>
        <w:t>s</w:t>
      </w:r>
      <w:r w:rsidR="006D273F" w:rsidRPr="00656280">
        <w:rPr>
          <w:szCs w:val="24"/>
          <w:lang w:eastAsia="lt-LT"/>
        </w:rPr>
        <w:t xml:space="preserve"> eilė</w:t>
      </w:r>
      <w:r w:rsidR="006D273F">
        <w:rPr>
          <w:szCs w:val="24"/>
          <w:lang w:eastAsia="lt-LT"/>
        </w:rPr>
        <w:t>s sąrašą</w:t>
      </w:r>
      <w:r w:rsidR="00A47339" w:rsidRPr="00656280">
        <w:rPr>
          <w:szCs w:val="24"/>
          <w:lang w:eastAsia="lt-LT"/>
        </w:rPr>
        <w:t>;</w:t>
      </w:r>
    </w:p>
    <w:p w14:paraId="1A883E69" w14:textId="4E163306" w:rsidR="00A47339" w:rsidRPr="00656280" w:rsidRDefault="009271D0" w:rsidP="006D273F">
      <w:pPr>
        <w:spacing w:line="360" w:lineRule="auto"/>
        <w:ind w:firstLine="709"/>
        <w:jc w:val="both"/>
        <w:rPr>
          <w:szCs w:val="24"/>
          <w:lang w:eastAsia="lt-LT"/>
        </w:rPr>
      </w:pPr>
      <w:r w:rsidRPr="00656280">
        <w:rPr>
          <w:szCs w:val="24"/>
          <w:lang w:eastAsia="lt-LT"/>
        </w:rPr>
        <w:t>1.</w:t>
      </w:r>
      <w:r w:rsidR="008330EF">
        <w:rPr>
          <w:szCs w:val="24"/>
          <w:lang w:eastAsia="lt-LT"/>
        </w:rPr>
        <w:t>4</w:t>
      </w:r>
      <w:r w:rsidRPr="00656280">
        <w:rPr>
          <w:szCs w:val="24"/>
          <w:lang w:eastAsia="lt-LT"/>
        </w:rPr>
        <w:t>.</w:t>
      </w:r>
      <w:r w:rsidRPr="00EC68D8">
        <w:rPr>
          <w:szCs w:val="24"/>
          <w:lang w:eastAsia="lt-LT"/>
        </w:rPr>
        <w:t xml:space="preserve"> </w:t>
      </w:r>
      <w:r w:rsidR="00A47339" w:rsidRPr="00656280">
        <w:rPr>
          <w:szCs w:val="24"/>
          <w:lang w:eastAsia="lt-LT"/>
        </w:rPr>
        <w:t>vietinės reikšmės kelių</w:t>
      </w:r>
      <w:r w:rsidR="00A47339">
        <w:rPr>
          <w:szCs w:val="24"/>
          <w:lang w:eastAsia="lt-LT"/>
        </w:rPr>
        <w:t xml:space="preserve">, </w:t>
      </w:r>
      <w:r w:rsidR="00A47339" w:rsidRPr="00656280">
        <w:rPr>
          <w:szCs w:val="24"/>
          <w:lang w:eastAsia="lt-LT"/>
        </w:rPr>
        <w:t xml:space="preserve">šaligatvių, pėsčiųjų ir dviračių takų paprastojo remonto darbų, atliekamų ne mažesniame kaip 1000 kvadratinių metrų plote, </w:t>
      </w:r>
      <w:r w:rsidR="006D273F" w:rsidRPr="00656280">
        <w:rPr>
          <w:szCs w:val="24"/>
          <w:lang w:eastAsia="lt-LT"/>
        </w:rPr>
        <w:t>prioritetinė</w:t>
      </w:r>
      <w:r w:rsidR="006D273F">
        <w:rPr>
          <w:szCs w:val="24"/>
          <w:lang w:eastAsia="lt-LT"/>
        </w:rPr>
        <w:t>s</w:t>
      </w:r>
      <w:r w:rsidR="006D273F" w:rsidRPr="00656280">
        <w:rPr>
          <w:szCs w:val="24"/>
          <w:lang w:eastAsia="lt-LT"/>
        </w:rPr>
        <w:t xml:space="preserve"> eilė</w:t>
      </w:r>
      <w:r w:rsidR="006D273F">
        <w:rPr>
          <w:szCs w:val="24"/>
          <w:lang w:eastAsia="lt-LT"/>
        </w:rPr>
        <w:t>s sąrašą</w:t>
      </w:r>
      <w:r w:rsidR="00A47339" w:rsidRPr="00656280">
        <w:rPr>
          <w:szCs w:val="24"/>
          <w:lang w:eastAsia="lt-LT"/>
        </w:rPr>
        <w:t>;</w:t>
      </w:r>
    </w:p>
    <w:p w14:paraId="70A94EFD" w14:textId="39C3DAF0" w:rsidR="009271D0" w:rsidRPr="00656280" w:rsidRDefault="009271D0" w:rsidP="006D273F">
      <w:pPr>
        <w:spacing w:line="360" w:lineRule="auto"/>
        <w:ind w:firstLine="709"/>
        <w:jc w:val="both"/>
        <w:rPr>
          <w:szCs w:val="24"/>
        </w:rPr>
      </w:pPr>
      <w:r w:rsidRPr="00656280">
        <w:rPr>
          <w:szCs w:val="24"/>
          <w:lang w:eastAsia="lt-LT"/>
        </w:rPr>
        <w:t>1.</w:t>
      </w:r>
      <w:r w:rsidR="00A47339">
        <w:rPr>
          <w:szCs w:val="24"/>
          <w:lang w:eastAsia="lt-LT"/>
        </w:rPr>
        <w:t>5</w:t>
      </w:r>
      <w:r w:rsidRPr="00656280">
        <w:rPr>
          <w:szCs w:val="24"/>
          <w:lang w:eastAsia="lt-LT"/>
        </w:rPr>
        <w:t xml:space="preserve">. inžinerinių saugaus eismo priemonių naujos statybos, rekonstravimo, kapitalinio remonto darbų </w:t>
      </w:r>
      <w:r w:rsidR="006D273F" w:rsidRPr="00656280">
        <w:rPr>
          <w:szCs w:val="24"/>
          <w:lang w:eastAsia="lt-LT"/>
        </w:rPr>
        <w:t>prioritetinė</w:t>
      </w:r>
      <w:r w:rsidR="006D273F">
        <w:rPr>
          <w:szCs w:val="24"/>
          <w:lang w:eastAsia="lt-LT"/>
        </w:rPr>
        <w:t>s</w:t>
      </w:r>
      <w:r w:rsidR="006D273F" w:rsidRPr="00656280">
        <w:rPr>
          <w:szCs w:val="24"/>
          <w:lang w:eastAsia="lt-LT"/>
        </w:rPr>
        <w:t xml:space="preserve"> eilė</w:t>
      </w:r>
      <w:r w:rsidR="006D273F">
        <w:rPr>
          <w:szCs w:val="24"/>
          <w:lang w:eastAsia="lt-LT"/>
        </w:rPr>
        <w:t>s sąrašą</w:t>
      </w:r>
      <w:r w:rsidRPr="00656280">
        <w:rPr>
          <w:szCs w:val="24"/>
          <w:lang w:eastAsia="lt-LT"/>
        </w:rPr>
        <w:t>;</w:t>
      </w:r>
    </w:p>
    <w:p w14:paraId="309CAC9C" w14:textId="51CD4921" w:rsidR="009271D0" w:rsidRPr="00656280" w:rsidRDefault="009271D0" w:rsidP="006D273F">
      <w:pPr>
        <w:spacing w:line="360" w:lineRule="auto"/>
        <w:ind w:firstLine="709"/>
        <w:jc w:val="both"/>
        <w:rPr>
          <w:szCs w:val="24"/>
          <w:lang w:eastAsia="lt-LT"/>
        </w:rPr>
      </w:pPr>
      <w:r w:rsidRPr="00656280">
        <w:rPr>
          <w:szCs w:val="24"/>
          <w:lang w:eastAsia="lt-LT"/>
        </w:rPr>
        <w:t>1.</w:t>
      </w:r>
      <w:r w:rsidR="00A47339">
        <w:rPr>
          <w:szCs w:val="24"/>
          <w:lang w:eastAsia="lt-LT"/>
        </w:rPr>
        <w:t>6</w:t>
      </w:r>
      <w:r w:rsidRPr="00656280">
        <w:rPr>
          <w:szCs w:val="24"/>
          <w:lang w:eastAsia="lt-LT"/>
        </w:rPr>
        <w:t xml:space="preserve">. vietinės reikšmės kelių su žvyro danga asfaltavimo </w:t>
      </w:r>
      <w:r w:rsidR="006D273F" w:rsidRPr="00656280">
        <w:rPr>
          <w:szCs w:val="24"/>
          <w:lang w:eastAsia="lt-LT"/>
        </w:rPr>
        <w:t>prioritetinė</w:t>
      </w:r>
      <w:r w:rsidR="006D273F">
        <w:rPr>
          <w:szCs w:val="24"/>
          <w:lang w:eastAsia="lt-LT"/>
        </w:rPr>
        <w:t>s</w:t>
      </w:r>
      <w:r w:rsidR="006D273F" w:rsidRPr="00656280">
        <w:rPr>
          <w:szCs w:val="24"/>
          <w:lang w:eastAsia="lt-LT"/>
        </w:rPr>
        <w:t xml:space="preserve"> eilė</w:t>
      </w:r>
      <w:r w:rsidR="006D273F">
        <w:rPr>
          <w:szCs w:val="24"/>
          <w:lang w:eastAsia="lt-LT"/>
        </w:rPr>
        <w:t>s sąrašą</w:t>
      </w:r>
      <w:r w:rsidR="008330EF">
        <w:rPr>
          <w:szCs w:val="24"/>
          <w:lang w:eastAsia="lt-LT"/>
        </w:rPr>
        <w:t>.</w:t>
      </w:r>
    </w:p>
    <w:p w14:paraId="3C04F39C" w14:textId="74F19F82" w:rsidR="004E4F90" w:rsidRPr="00E17F4B" w:rsidRDefault="00AD5620" w:rsidP="006D273F">
      <w:pPr>
        <w:pStyle w:val="Sraopastraipa"/>
        <w:numPr>
          <w:ilvl w:val="0"/>
          <w:numId w:val="7"/>
        </w:numPr>
        <w:spacing w:line="360" w:lineRule="auto"/>
        <w:ind w:left="0" w:firstLine="709"/>
        <w:jc w:val="both"/>
        <w:rPr>
          <w:szCs w:val="24"/>
          <w:lang w:eastAsia="lt-LT"/>
        </w:rPr>
      </w:pPr>
      <w:r>
        <w:rPr>
          <w:szCs w:val="24"/>
          <w:lang w:eastAsia="lt-LT"/>
        </w:rPr>
        <w:t>A</w:t>
      </w:r>
      <w:r w:rsidRPr="00656280">
        <w:rPr>
          <w:szCs w:val="24"/>
          <w:lang w:eastAsia="lt-LT"/>
        </w:rPr>
        <w:t xml:space="preserve">tnaujinti </w:t>
      </w:r>
      <w:r w:rsidR="008330EF">
        <w:rPr>
          <w:szCs w:val="24"/>
          <w:lang w:eastAsia="lt-LT"/>
        </w:rPr>
        <w:t>1 punkte nurodyt</w:t>
      </w:r>
      <w:r w:rsidR="006D273F">
        <w:rPr>
          <w:szCs w:val="24"/>
          <w:lang w:eastAsia="lt-LT"/>
        </w:rPr>
        <w:t>u</w:t>
      </w:r>
      <w:r w:rsidR="008330EF">
        <w:rPr>
          <w:szCs w:val="24"/>
          <w:lang w:eastAsia="lt-LT"/>
        </w:rPr>
        <w:t>s v</w:t>
      </w:r>
      <w:r w:rsidR="008330EF" w:rsidRPr="00E17F4B">
        <w:rPr>
          <w:szCs w:val="24"/>
          <w:lang w:eastAsia="lt-LT"/>
        </w:rPr>
        <w:t xml:space="preserve">ietinės reikšmės kelių </w:t>
      </w:r>
      <w:r w:rsidRPr="00656280">
        <w:rPr>
          <w:szCs w:val="24"/>
          <w:lang w:eastAsia="lt-LT"/>
        </w:rPr>
        <w:t>objektų prioritetin</w:t>
      </w:r>
      <w:r w:rsidR="006D273F">
        <w:rPr>
          <w:szCs w:val="24"/>
          <w:lang w:eastAsia="lt-LT"/>
        </w:rPr>
        <w:t>ė</w:t>
      </w:r>
      <w:r w:rsidRPr="00656280">
        <w:rPr>
          <w:szCs w:val="24"/>
          <w:lang w:eastAsia="lt-LT"/>
        </w:rPr>
        <w:t>s eil</w:t>
      </w:r>
      <w:r w:rsidR="006D273F">
        <w:rPr>
          <w:szCs w:val="24"/>
          <w:lang w:eastAsia="lt-LT"/>
        </w:rPr>
        <w:t>ė</w:t>
      </w:r>
      <w:r w:rsidRPr="00656280">
        <w:rPr>
          <w:szCs w:val="24"/>
          <w:lang w:eastAsia="lt-LT"/>
        </w:rPr>
        <w:t xml:space="preserve">s </w:t>
      </w:r>
      <w:r w:rsidR="006D273F">
        <w:rPr>
          <w:szCs w:val="24"/>
          <w:lang w:eastAsia="lt-LT"/>
        </w:rPr>
        <w:t xml:space="preserve">sąrašus </w:t>
      </w:r>
      <w:r w:rsidRPr="00656280">
        <w:rPr>
          <w:szCs w:val="24"/>
          <w:lang w:eastAsia="lt-LT"/>
        </w:rPr>
        <w:t>ne</w:t>
      </w:r>
      <w:r w:rsidR="006D273F">
        <w:rPr>
          <w:szCs w:val="24"/>
          <w:lang w:eastAsia="lt-LT"/>
        </w:rPr>
        <w:t xml:space="preserve"> </w:t>
      </w:r>
      <w:r w:rsidRPr="00656280">
        <w:rPr>
          <w:szCs w:val="24"/>
          <w:lang w:eastAsia="lt-LT"/>
        </w:rPr>
        <w:t>rečiau kaip vieną kartą per metus</w:t>
      </w:r>
      <w:r>
        <w:rPr>
          <w:szCs w:val="24"/>
          <w:lang w:eastAsia="lt-LT"/>
        </w:rPr>
        <w:t>.</w:t>
      </w:r>
    </w:p>
    <w:p w14:paraId="23A133F4" w14:textId="77777777" w:rsidR="00F61113" w:rsidRPr="00656280" w:rsidRDefault="00F61113" w:rsidP="00656280">
      <w:pPr>
        <w:jc w:val="both"/>
        <w:rPr>
          <w:szCs w:val="24"/>
        </w:rPr>
      </w:pPr>
    </w:p>
    <w:p w14:paraId="23A133F5" w14:textId="77777777" w:rsidR="001D3CB6" w:rsidRPr="00656280" w:rsidRDefault="001D3CB6" w:rsidP="00656280">
      <w:pPr>
        <w:tabs>
          <w:tab w:val="left" w:pos="6663"/>
        </w:tabs>
        <w:jc w:val="center"/>
        <w:rPr>
          <w:rFonts w:eastAsia="Calibri"/>
          <w:szCs w:val="24"/>
        </w:rPr>
      </w:pPr>
      <w:r w:rsidRPr="00656280">
        <w:rPr>
          <w:rFonts w:eastAsia="Calibri"/>
          <w:szCs w:val="24"/>
        </w:rPr>
        <w:t>Savivaldybės mer</w:t>
      </w:r>
      <w:r w:rsidR="00895637" w:rsidRPr="00656280">
        <w:rPr>
          <w:rFonts w:eastAsia="Calibri"/>
          <w:szCs w:val="24"/>
        </w:rPr>
        <w:t>as</w:t>
      </w:r>
      <w:r w:rsidR="00895637" w:rsidRPr="00656280">
        <w:rPr>
          <w:rFonts w:eastAsia="Calibri"/>
          <w:szCs w:val="24"/>
        </w:rPr>
        <w:tab/>
        <w:t>Rytis Mykolas Račkauskas</w:t>
      </w:r>
    </w:p>
    <w:p w14:paraId="23A133F6" w14:textId="2ACA0296" w:rsidR="00A57135" w:rsidRPr="00656280" w:rsidRDefault="00A57135" w:rsidP="00656280">
      <w:pPr>
        <w:rPr>
          <w:szCs w:val="24"/>
          <w:lang w:eastAsia="lt-LT"/>
        </w:rPr>
      </w:pPr>
      <w:r w:rsidRPr="00656280">
        <w:rPr>
          <w:szCs w:val="24"/>
          <w:lang w:eastAsia="lt-LT"/>
        </w:rPr>
        <w:br w:type="page"/>
      </w:r>
    </w:p>
    <w:p w14:paraId="5B8747EA" w14:textId="77777777" w:rsidR="00A57135" w:rsidRPr="00656280" w:rsidRDefault="00A57135" w:rsidP="00656280">
      <w:pPr>
        <w:ind w:left="5670"/>
        <w:rPr>
          <w:szCs w:val="24"/>
        </w:rPr>
      </w:pPr>
      <w:r w:rsidRPr="00656280">
        <w:rPr>
          <w:szCs w:val="24"/>
        </w:rPr>
        <w:lastRenderedPageBreak/>
        <w:t xml:space="preserve">PATVIRTINTA </w:t>
      </w:r>
    </w:p>
    <w:p w14:paraId="40E61739" w14:textId="77777777" w:rsidR="00A57135" w:rsidRPr="00656280" w:rsidRDefault="00A57135" w:rsidP="00656280">
      <w:pPr>
        <w:ind w:left="5670"/>
        <w:rPr>
          <w:szCs w:val="24"/>
        </w:rPr>
      </w:pPr>
      <w:r w:rsidRPr="00656280">
        <w:rPr>
          <w:szCs w:val="24"/>
        </w:rPr>
        <w:t xml:space="preserve">Panevėžio miesto savivaldybės tarybos </w:t>
      </w:r>
    </w:p>
    <w:p w14:paraId="22D210E2" w14:textId="632E26F7" w:rsidR="00010C61" w:rsidRPr="00656280" w:rsidRDefault="00A57135" w:rsidP="00656280">
      <w:pPr>
        <w:ind w:left="5670"/>
        <w:rPr>
          <w:szCs w:val="24"/>
        </w:rPr>
      </w:pPr>
      <w:r w:rsidRPr="00656280">
        <w:rPr>
          <w:szCs w:val="24"/>
        </w:rPr>
        <w:t>202</w:t>
      </w:r>
      <w:r w:rsidR="00F35B15" w:rsidRPr="00656280">
        <w:rPr>
          <w:szCs w:val="24"/>
        </w:rPr>
        <w:t>2</w:t>
      </w:r>
      <w:r w:rsidRPr="00656280">
        <w:rPr>
          <w:szCs w:val="24"/>
        </w:rPr>
        <w:t xml:space="preserve"> m.</w:t>
      </w:r>
      <w:r w:rsidR="000E01EA">
        <w:rPr>
          <w:szCs w:val="24"/>
        </w:rPr>
        <w:t xml:space="preserve"> </w:t>
      </w:r>
      <w:r w:rsidR="00F35B15" w:rsidRPr="00656280">
        <w:rPr>
          <w:szCs w:val="24"/>
          <w:lang w:eastAsia="lt-LT"/>
        </w:rPr>
        <w:t>vasario</w:t>
      </w:r>
      <w:r w:rsidRPr="00656280">
        <w:rPr>
          <w:szCs w:val="24"/>
        </w:rPr>
        <w:t xml:space="preserve"> </w:t>
      </w:r>
      <w:r w:rsidR="000E01EA">
        <w:rPr>
          <w:szCs w:val="24"/>
        </w:rPr>
        <w:t>17</w:t>
      </w:r>
      <w:r w:rsidRPr="00656280">
        <w:rPr>
          <w:szCs w:val="24"/>
        </w:rPr>
        <w:t xml:space="preserve"> d. sprendimu Nr.</w:t>
      </w:r>
      <w:r w:rsidR="000E01EA">
        <w:rPr>
          <w:szCs w:val="24"/>
        </w:rPr>
        <w:t>1-56</w:t>
      </w:r>
    </w:p>
    <w:p w14:paraId="7CAF073F" w14:textId="77777777" w:rsidR="00A57135" w:rsidRPr="00656280" w:rsidRDefault="00A57135" w:rsidP="00656280">
      <w:pPr>
        <w:rPr>
          <w:szCs w:val="24"/>
        </w:rPr>
      </w:pPr>
    </w:p>
    <w:p w14:paraId="61B60993" w14:textId="77777777" w:rsidR="00A57135" w:rsidRPr="00656280" w:rsidRDefault="00A57135" w:rsidP="00656280">
      <w:pPr>
        <w:rPr>
          <w:szCs w:val="24"/>
        </w:rPr>
      </w:pPr>
    </w:p>
    <w:p w14:paraId="43EAE13C" w14:textId="0FCA2A30" w:rsidR="00A57135" w:rsidRPr="00656280" w:rsidRDefault="00B03B6B" w:rsidP="00656280">
      <w:pPr>
        <w:jc w:val="center"/>
        <w:rPr>
          <w:b/>
          <w:szCs w:val="24"/>
          <w:lang w:eastAsia="lt-LT"/>
        </w:rPr>
      </w:pPr>
      <w:r w:rsidRPr="008330EF">
        <w:rPr>
          <w:b/>
          <w:szCs w:val="24"/>
          <w:lang w:eastAsia="lt-LT"/>
        </w:rPr>
        <w:t>VIETINĖS REIKŠMĖS KELIŲ OBJEKTŲ PRIORITETIN</w:t>
      </w:r>
      <w:r w:rsidR="00105601">
        <w:rPr>
          <w:b/>
          <w:szCs w:val="24"/>
          <w:lang w:eastAsia="lt-LT"/>
        </w:rPr>
        <w:t>IŲ</w:t>
      </w:r>
      <w:r w:rsidRPr="008330EF">
        <w:rPr>
          <w:b/>
          <w:szCs w:val="24"/>
          <w:lang w:eastAsia="lt-LT"/>
        </w:rPr>
        <w:t xml:space="preserve"> EIL</w:t>
      </w:r>
      <w:r w:rsidR="00105601">
        <w:rPr>
          <w:b/>
          <w:szCs w:val="24"/>
          <w:lang w:eastAsia="lt-LT"/>
        </w:rPr>
        <w:t>IŲ</w:t>
      </w:r>
      <w:r w:rsidRPr="008330EF">
        <w:rPr>
          <w:b/>
          <w:szCs w:val="24"/>
          <w:lang w:eastAsia="lt-LT"/>
        </w:rPr>
        <w:t xml:space="preserve"> 2022</w:t>
      </w:r>
      <w:r w:rsidR="00105601">
        <w:rPr>
          <w:b/>
          <w:szCs w:val="24"/>
          <w:lang w:eastAsia="lt-LT"/>
        </w:rPr>
        <w:t>–</w:t>
      </w:r>
      <w:r w:rsidRPr="008330EF">
        <w:rPr>
          <w:b/>
          <w:szCs w:val="24"/>
          <w:lang w:eastAsia="lt-LT"/>
        </w:rPr>
        <w:t>2024 METAMS</w:t>
      </w:r>
      <w:r w:rsidR="00A57135" w:rsidRPr="00656280">
        <w:rPr>
          <w:b/>
          <w:szCs w:val="24"/>
          <w:lang w:eastAsia="lt-LT"/>
        </w:rPr>
        <w:t xml:space="preserve"> </w:t>
      </w:r>
      <w:r w:rsidR="00105601">
        <w:rPr>
          <w:b/>
          <w:szCs w:val="24"/>
          <w:lang w:eastAsia="lt-LT"/>
        </w:rPr>
        <w:t>SĄRAŠAI</w:t>
      </w:r>
    </w:p>
    <w:p w14:paraId="4A9C9379" w14:textId="10DE6D9D" w:rsidR="009558A9" w:rsidRDefault="009558A9" w:rsidP="00656280">
      <w:pPr>
        <w:tabs>
          <w:tab w:val="left" w:pos="851"/>
        </w:tabs>
        <w:jc w:val="both"/>
        <w:rPr>
          <w:szCs w:val="24"/>
        </w:rPr>
      </w:pPr>
    </w:p>
    <w:tbl>
      <w:tblPr>
        <w:tblW w:w="9735" w:type="dxa"/>
        <w:tblLook w:val="04A0" w:firstRow="1" w:lastRow="0" w:firstColumn="1" w:lastColumn="0" w:noHBand="0" w:noVBand="1"/>
      </w:tblPr>
      <w:tblGrid>
        <w:gridCol w:w="568"/>
        <w:gridCol w:w="4819"/>
        <w:gridCol w:w="962"/>
        <w:gridCol w:w="1512"/>
        <w:gridCol w:w="1819"/>
        <w:gridCol w:w="55"/>
      </w:tblGrid>
      <w:tr w:rsidR="004340A8" w:rsidRPr="004340A8" w14:paraId="463588C4" w14:textId="77777777" w:rsidTr="005C55FF">
        <w:trPr>
          <w:trHeight w:val="612"/>
        </w:trPr>
        <w:tc>
          <w:tcPr>
            <w:tcW w:w="973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D5BF7E" w14:textId="77777777" w:rsidR="004340A8" w:rsidRDefault="004340A8" w:rsidP="004340A8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  <w:r w:rsidRPr="004340A8">
              <w:rPr>
                <w:b/>
                <w:bCs/>
                <w:color w:val="000000"/>
                <w:szCs w:val="24"/>
                <w:lang w:eastAsia="lt-LT"/>
              </w:rPr>
              <w:t>VIETINĖS REIKŠMĖS KELIŲ NAUJOS STATYBOS PRIORITETINĖ</w:t>
            </w:r>
            <w:r w:rsidR="00105601">
              <w:rPr>
                <w:b/>
                <w:bCs/>
                <w:color w:val="000000"/>
                <w:szCs w:val="24"/>
                <w:lang w:eastAsia="lt-LT"/>
              </w:rPr>
              <w:t>S</w:t>
            </w:r>
            <w:r w:rsidRPr="004340A8">
              <w:rPr>
                <w:b/>
                <w:bCs/>
                <w:color w:val="000000"/>
                <w:szCs w:val="24"/>
                <w:lang w:eastAsia="lt-LT"/>
              </w:rPr>
              <w:t xml:space="preserve"> EILĖ</w:t>
            </w:r>
            <w:r w:rsidR="00105601">
              <w:rPr>
                <w:b/>
                <w:bCs/>
                <w:color w:val="000000"/>
                <w:szCs w:val="24"/>
                <w:lang w:eastAsia="lt-LT"/>
              </w:rPr>
              <w:t>S SĄRAŠAS</w:t>
            </w:r>
          </w:p>
          <w:p w14:paraId="636C20DC" w14:textId="646CC530" w:rsidR="004F1B1B" w:rsidRPr="004340A8" w:rsidRDefault="004F1B1B" w:rsidP="004340A8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</w:p>
        </w:tc>
      </w:tr>
      <w:tr w:rsidR="004340A8" w:rsidRPr="005C55FF" w14:paraId="0BAB03B6" w14:textId="77777777" w:rsidTr="007D47E5">
        <w:trPr>
          <w:gridAfter w:val="1"/>
          <w:wAfter w:w="55" w:type="dxa"/>
          <w:trHeight w:val="6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C8FD0" w14:textId="77777777" w:rsidR="004340A8" w:rsidRPr="004340A8" w:rsidRDefault="004340A8" w:rsidP="004340A8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/>
                <w:bCs/>
                <w:color w:val="000000"/>
                <w:sz w:val="22"/>
                <w:szCs w:val="22"/>
                <w:lang w:eastAsia="lt-LT"/>
              </w:rPr>
              <w:t>Eil. Nr.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5D269" w14:textId="77777777" w:rsidR="004340A8" w:rsidRPr="004340A8" w:rsidRDefault="004340A8" w:rsidP="004340A8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/>
                <w:bCs/>
                <w:color w:val="000000"/>
                <w:sz w:val="22"/>
                <w:szCs w:val="22"/>
                <w:lang w:eastAsia="lt-LT"/>
              </w:rPr>
              <w:t>Objekto pavadinimas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5FAA8" w14:textId="77777777" w:rsidR="004340A8" w:rsidRPr="004340A8" w:rsidRDefault="004340A8" w:rsidP="004340A8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/>
                <w:bCs/>
                <w:color w:val="000000"/>
                <w:sz w:val="22"/>
                <w:szCs w:val="22"/>
                <w:lang w:eastAsia="lt-LT"/>
              </w:rPr>
              <w:t>Balų skaičius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DEA2E" w14:textId="77777777" w:rsidR="004340A8" w:rsidRPr="004340A8" w:rsidRDefault="004340A8" w:rsidP="004340A8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/>
                <w:bCs/>
                <w:color w:val="000000"/>
                <w:sz w:val="22"/>
                <w:szCs w:val="22"/>
                <w:lang w:eastAsia="lt-LT"/>
              </w:rPr>
              <w:t>Įgyvendinimo laikotarpis, metai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DB6CF" w14:textId="77777777" w:rsidR="004340A8" w:rsidRPr="004340A8" w:rsidRDefault="004340A8" w:rsidP="004340A8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/>
                <w:bCs/>
                <w:color w:val="000000"/>
                <w:sz w:val="22"/>
                <w:szCs w:val="22"/>
                <w:lang w:eastAsia="lt-LT"/>
              </w:rPr>
              <w:t>Finansavimo šaltinis</w:t>
            </w:r>
          </w:p>
        </w:tc>
      </w:tr>
      <w:tr w:rsidR="004340A8" w:rsidRPr="005C55FF" w14:paraId="7586ABF7" w14:textId="77777777" w:rsidTr="007D47E5">
        <w:trPr>
          <w:gridAfter w:val="1"/>
          <w:wAfter w:w="55" w:type="dxa"/>
          <w:trHeight w:val="5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A0ECC" w14:textId="77777777" w:rsidR="004340A8" w:rsidRPr="004340A8" w:rsidRDefault="004340A8" w:rsidP="004340A8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66BFF" w14:textId="2536509E" w:rsidR="004340A8" w:rsidRPr="004340A8" w:rsidRDefault="004340A8" w:rsidP="004340A8">
            <w:pPr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V. Alanto g. statyba (III etapas – nuo Projektuotojų g. iki V.</w:t>
            </w:r>
            <w:r w:rsidR="00A47339" w:rsidRPr="005C55FF">
              <w:rPr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color w:val="000000"/>
                <w:sz w:val="22"/>
                <w:szCs w:val="22"/>
                <w:lang w:eastAsia="lt-LT"/>
              </w:rPr>
              <w:t>Alanto g.–Vakarinės g. žiedinės sankryž</w:t>
            </w:r>
            <w:r w:rsidR="00A47339" w:rsidRPr="005C55FF">
              <w:rPr>
                <w:color w:val="000000"/>
                <w:sz w:val="22"/>
                <w:szCs w:val="22"/>
                <w:lang w:eastAsia="lt-LT"/>
              </w:rPr>
              <w:t>os</w:t>
            </w:r>
            <w:r w:rsidRPr="004340A8">
              <w:rPr>
                <w:color w:val="000000"/>
                <w:sz w:val="22"/>
                <w:szCs w:val="22"/>
                <w:lang w:eastAsia="lt-LT"/>
              </w:rPr>
              <w:t>)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9DED7" w14:textId="77777777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50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6C9B4" w14:textId="77777777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2024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4D1EF" w14:textId="18219A1F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4340A8" w:rsidRPr="005C55FF" w14:paraId="26E8BEE4" w14:textId="77777777" w:rsidTr="007D47E5">
        <w:trPr>
          <w:gridAfter w:val="1"/>
          <w:wAfter w:w="55" w:type="dxa"/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02388" w14:textId="77777777" w:rsidR="004340A8" w:rsidRPr="004340A8" w:rsidRDefault="004340A8" w:rsidP="004340A8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FFB8A" w14:textId="3C4C653F" w:rsidR="004340A8" w:rsidRPr="004340A8" w:rsidRDefault="004340A8" w:rsidP="004340A8">
            <w:pPr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V. Alanto g. statyba (IV etapas – žiedinė sankryža V.</w:t>
            </w:r>
            <w:r w:rsidR="00A47339" w:rsidRPr="005C55FF">
              <w:rPr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color w:val="000000"/>
                <w:sz w:val="22"/>
                <w:szCs w:val="22"/>
                <w:lang w:eastAsia="lt-LT"/>
              </w:rPr>
              <w:t>Alanto g.–Vakarinė g.)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19C86" w14:textId="77777777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20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E8DC7" w14:textId="77777777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2024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207F8" w14:textId="430CFDAE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4340A8" w:rsidRPr="004340A8" w14:paraId="134FD36D" w14:textId="77777777" w:rsidTr="005C55FF">
        <w:trPr>
          <w:trHeight w:val="1152"/>
        </w:trPr>
        <w:tc>
          <w:tcPr>
            <w:tcW w:w="97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2C143B" w14:textId="77777777" w:rsidR="004F1B1B" w:rsidRDefault="004F1B1B" w:rsidP="004340A8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</w:p>
          <w:p w14:paraId="6B44DD3D" w14:textId="77777777" w:rsidR="004340A8" w:rsidRDefault="004340A8" w:rsidP="004340A8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  <w:r w:rsidRPr="004340A8">
              <w:rPr>
                <w:b/>
                <w:bCs/>
                <w:color w:val="000000"/>
                <w:szCs w:val="24"/>
                <w:lang w:eastAsia="lt-LT"/>
              </w:rPr>
              <w:t xml:space="preserve">VIETINĖS REIKŠMĖS KELIŲ, KELIO STATINIŲ (TILTŲ, VIADUKO) REKONSTRAVIMO, KAPITALINIO REMONTO DARBŲ </w:t>
            </w:r>
            <w:r w:rsidR="00105601" w:rsidRPr="004340A8">
              <w:rPr>
                <w:b/>
                <w:bCs/>
                <w:color w:val="000000"/>
                <w:szCs w:val="24"/>
                <w:lang w:eastAsia="lt-LT"/>
              </w:rPr>
              <w:t>PRIORITETINĖ</w:t>
            </w:r>
            <w:r w:rsidR="00105601">
              <w:rPr>
                <w:b/>
                <w:bCs/>
                <w:color w:val="000000"/>
                <w:szCs w:val="24"/>
                <w:lang w:eastAsia="lt-LT"/>
              </w:rPr>
              <w:t>S</w:t>
            </w:r>
            <w:r w:rsidR="00105601" w:rsidRPr="004340A8">
              <w:rPr>
                <w:b/>
                <w:bCs/>
                <w:color w:val="000000"/>
                <w:szCs w:val="24"/>
                <w:lang w:eastAsia="lt-LT"/>
              </w:rPr>
              <w:t xml:space="preserve"> EILĖ</w:t>
            </w:r>
            <w:r w:rsidR="00105601">
              <w:rPr>
                <w:b/>
                <w:bCs/>
                <w:color w:val="000000"/>
                <w:szCs w:val="24"/>
                <w:lang w:eastAsia="lt-LT"/>
              </w:rPr>
              <w:t>S SĄRAŠAS</w:t>
            </w:r>
          </w:p>
          <w:p w14:paraId="49EFE5CD" w14:textId="1411004A" w:rsidR="004F1B1B" w:rsidRPr="004340A8" w:rsidRDefault="004F1B1B" w:rsidP="004340A8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</w:p>
        </w:tc>
      </w:tr>
      <w:tr w:rsidR="004340A8" w:rsidRPr="005C55FF" w14:paraId="744B7C43" w14:textId="77777777" w:rsidTr="005C55FF">
        <w:trPr>
          <w:gridAfter w:val="1"/>
          <w:wAfter w:w="55" w:type="dxa"/>
          <w:trHeight w:val="62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EA9ED" w14:textId="77777777" w:rsidR="004340A8" w:rsidRPr="004340A8" w:rsidRDefault="004340A8" w:rsidP="004340A8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/>
                <w:bCs/>
                <w:color w:val="000000"/>
                <w:sz w:val="22"/>
                <w:szCs w:val="22"/>
                <w:lang w:eastAsia="lt-LT"/>
              </w:rPr>
              <w:t>Eil. Nr.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9E52E" w14:textId="77777777" w:rsidR="004340A8" w:rsidRPr="004340A8" w:rsidRDefault="004340A8" w:rsidP="004340A8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/>
                <w:bCs/>
                <w:color w:val="000000"/>
                <w:sz w:val="22"/>
                <w:szCs w:val="22"/>
                <w:lang w:eastAsia="lt-LT"/>
              </w:rPr>
              <w:t>Objekto pavadinimas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9E7C3" w14:textId="77777777" w:rsidR="004340A8" w:rsidRPr="004340A8" w:rsidRDefault="004340A8" w:rsidP="004340A8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/>
                <w:bCs/>
                <w:color w:val="000000"/>
                <w:sz w:val="22"/>
                <w:szCs w:val="22"/>
                <w:lang w:eastAsia="lt-LT"/>
              </w:rPr>
              <w:t>Balų skaičius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CD359" w14:textId="77777777" w:rsidR="004340A8" w:rsidRPr="004340A8" w:rsidRDefault="004340A8" w:rsidP="004340A8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/>
                <w:bCs/>
                <w:color w:val="000000"/>
                <w:sz w:val="22"/>
                <w:szCs w:val="22"/>
                <w:lang w:eastAsia="lt-LT"/>
              </w:rPr>
              <w:t>Įgyvendinimo laikotarpis, metai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4B6F4" w14:textId="77777777" w:rsidR="004340A8" w:rsidRPr="004340A8" w:rsidRDefault="004340A8" w:rsidP="004340A8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/>
                <w:bCs/>
                <w:color w:val="000000"/>
                <w:sz w:val="22"/>
                <w:szCs w:val="22"/>
                <w:lang w:eastAsia="lt-LT"/>
              </w:rPr>
              <w:t>Finansavimo šaltinis</w:t>
            </w:r>
          </w:p>
        </w:tc>
      </w:tr>
      <w:tr w:rsidR="004340A8" w:rsidRPr="005C55FF" w14:paraId="56F59E3B" w14:textId="77777777" w:rsidTr="005C55FF">
        <w:trPr>
          <w:gridAfter w:val="1"/>
          <w:wAfter w:w="55" w:type="dxa"/>
          <w:trHeight w:val="5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B1D70" w14:textId="77777777" w:rsidR="004340A8" w:rsidRPr="004340A8" w:rsidRDefault="004340A8" w:rsidP="004340A8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1.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51858" w14:textId="77777777" w:rsidR="004340A8" w:rsidRPr="004340A8" w:rsidRDefault="004340A8" w:rsidP="004340A8">
            <w:pPr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Smėlynės g. atkarpos (nuo geležinkelio pervažos iki</w:t>
            </w:r>
            <w:r w:rsidRPr="004340A8">
              <w:rPr>
                <w:sz w:val="22"/>
                <w:szCs w:val="22"/>
                <w:lang w:eastAsia="lt-LT"/>
              </w:rPr>
              <w:t xml:space="preserve"> miesto ribos</w:t>
            </w:r>
            <w:r w:rsidRPr="004340A8">
              <w:rPr>
                <w:color w:val="000000"/>
                <w:sz w:val="22"/>
                <w:szCs w:val="22"/>
                <w:lang w:eastAsia="lt-LT"/>
              </w:rPr>
              <w:t>) kapitalinis remontas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3CCD2" w14:textId="77777777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110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58104" w14:textId="5C95CB8C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2022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>–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2024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31911" w14:textId="1FFBDC9F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4340A8" w:rsidRPr="005C55FF" w14:paraId="740A10EA" w14:textId="77777777" w:rsidTr="005C55FF">
        <w:trPr>
          <w:gridAfter w:val="1"/>
          <w:wAfter w:w="55" w:type="dxa"/>
          <w:trHeight w:val="31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428CF" w14:textId="77777777" w:rsidR="004340A8" w:rsidRPr="004340A8" w:rsidRDefault="004340A8" w:rsidP="004340A8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2.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E4BD7" w14:textId="77777777" w:rsidR="004340A8" w:rsidRPr="004340A8" w:rsidRDefault="004340A8" w:rsidP="004340A8">
            <w:pPr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Beržų g. atkarpos (nuo Ramygalos g. iki Pilėnų g.) rekonstravimas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04B40" w14:textId="77777777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100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3AF6A" w14:textId="3DFF96AD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2022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>–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2023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D5531" w14:textId="5644D055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4340A8" w:rsidRPr="005C55FF" w14:paraId="06EBAE15" w14:textId="77777777" w:rsidTr="005C55FF">
        <w:trPr>
          <w:gridAfter w:val="1"/>
          <w:wAfter w:w="55" w:type="dxa"/>
          <w:trHeight w:val="31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7D23A" w14:textId="77777777" w:rsidR="004340A8" w:rsidRPr="004340A8" w:rsidRDefault="004340A8" w:rsidP="004340A8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3.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8C03B" w14:textId="77777777" w:rsidR="004340A8" w:rsidRPr="004340A8" w:rsidRDefault="004340A8" w:rsidP="004340A8">
            <w:pPr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Parko g. atkarpos (nuo Tulpių g. iki Nemuno g.) kapitalinis remontas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36403" w14:textId="77777777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100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092FE" w14:textId="77777777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2022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3F431" w14:textId="374D3E8D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4340A8" w:rsidRPr="005C55FF" w14:paraId="2C4F8918" w14:textId="77777777" w:rsidTr="005C55FF">
        <w:trPr>
          <w:gridAfter w:val="1"/>
          <w:wAfter w:w="55" w:type="dxa"/>
          <w:trHeight w:val="31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20A8A" w14:textId="77777777" w:rsidR="004340A8" w:rsidRPr="004340A8" w:rsidRDefault="004340A8" w:rsidP="004340A8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4.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B0F5E" w14:textId="6570E849" w:rsidR="004340A8" w:rsidRPr="004340A8" w:rsidRDefault="004340A8" w:rsidP="004340A8">
            <w:pPr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 xml:space="preserve">Žvaigždžių g. atkarpos (nuo Kniaudiškių g. iki </w:t>
            </w:r>
            <w:r w:rsidR="00A47339" w:rsidRPr="005C55FF">
              <w:rPr>
                <w:sz w:val="22"/>
                <w:szCs w:val="22"/>
                <w:lang w:eastAsia="lt-LT"/>
              </w:rPr>
              <w:br/>
            </w:r>
            <w:r w:rsidRPr="004340A8">
              <w:rPr>
                <w:color w:val="000000"/>
                <w:sz w:val="22"/>
                <w:szCs w:val="22"/>
                <w:lang w:eastAsia="lt-LT"/>
              </w:rPr>
              <w:t>J. Zikaro g.) kapitalinis remontas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93911" w14:textId="77777777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95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F0DF1" w14:textId="77777777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2023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6A0B2" w14:textId="6BC7D7BD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4340A8" w:rsidRPr="005C55FF" w14:paraId="0D070AB8" w14:textId="77777777" w:rsidTr="005C55FF">
        <w:trPr>
          <w:gridAfter w:val="1"/>
          <w:wAfter w:w="55" w:type="dxa"/>
          <w:trHeight w:val="55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B374D" w14:textId="77777777" w:rsidR="004340A8" w:rsidRPr="004340A8" w:rsidRDefault="004340A8" w:rsidP="004340A8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5.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52B14" w14:textId="77777777" w:rsidR="004340A8" w:rsidRPr="004340A8" w:rsidRDefault="004340A8" w:rsidP="004340A8">
            <w:pPr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Respublikos g. atkarpos (nuo Vasario 16-osios g. iki Respublikos g. 44) kapitalinis remontas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24C89" w14:textId="77777777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95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F07AF" w14:textId="02BB693C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2023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>–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2024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6B9E9" w14:textId="5B0F3E61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4340A8" w:rsidRPr="005C55FF" w14:paraId="1E49A8C1" w14:textId="77777777" w:rsidTr="005C55FF">
        <w:trPr>
          <w:gridAfter w:val="1"/>
          <w:wAfter w:w="55" w:type="dxa"/>
          <w:trHeight w:val="31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2FDF9" w14:textId="77777777" w:rsidR="004340A8" w:rsidRPr="004340A8" w:rsidRDefault="004340A8" w:rsidP="004340A8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6.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61E16" w14:textId="77777777" w:rsidR="004340A8" w:rsidRPr="004340A8" w:rsidRDefault="004340A8" w:rsidP="004340A8">
            <w:pPr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Sietyno g. kapitalinis remontas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D09A8" w14:textId="77777777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65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85FCE" w14:textId="77777777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2023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0195C" w14:textId="378D8B6F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4340A8" w:rsidRPr="005C55FF" w14:paraId="1FC416D1" w14:textId="77777777" w:rsidTr="005C55FF">
        <w:trPr>
          <w:gridAfter w:val="1"/>
          <w:wAfter w:w="55" w:type="dxa"/>
          <w:trHeight w:val="31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BAEC9" w14:textId="77777777" w:rsidR="004340A8" w:rsidRPr="004340A8" w:rsidRDefault="004340A8" w:rsidP="004340A8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7.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D111D" w14:textId="77777777" w:rsidR="004340A8" w:rsidRPr="004340A8" w:rsidRDefault="004340A8" w:rsidP="004340A8">
            <w:pPr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Šermukšnių g. kapitalinis remontas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652EF" w14:textId="77777777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60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88D05" w14:textId="77777777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2024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6A566" w14:textId="23F04832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</w:tbl>
    <w:p w14:paraId="401FE126" w14:textId="0E82510A" w:rsidR="00B03B6B" w:rsidRDefault="00B03B6B" w:rsidP="00656280">
      <w:pPr>
        <w:tabs>
          <w:tab w:val="left" w:pos="851"/>
        </w:tabs>
        <w:jc w:val="both"/>
        <w:rPr>
          <w:szCs w:val="24"/>
        </w:rPr>
      </w:pPr>
    </w:p>
    <w:tbl>
      <w:tblPr>
        <w:tblW w:w="9724" w:type="dxa"/>
        <w:tblLook w:val="04A0" w:firstRow="1" w:lastRow="0" w:firstColumn="1" w:lastColumn="0" w:noHBand="0" w:noVBand="1"/>
      </w:tblPr>
      <w:tblGrid>
        <w:gridCol w:w="570"/>
        <w:gridCol w:w="4959"/>
        <w:gridCol w:w="992"/>
        <w:gridCol w:w="1533"/>
        <w:gridCol w:w="1585"/>
        <w:gridCol w:w="85"/>
      </w:tblGrid>
      <w:tr w:rsidR="00490259" w:rsidRPr="00490259" w14:paraId="64B2FD3E" w14:textId="77777777" w:rsidTr="007D47E5">
        <w:trPr>
          <w:trHeight w:val="1080"/>
        </w:trPr>
        <w:tc>
          <w:tcPr>
            <w:tcW w:w="9724" w:type="dxa"/>
            <w:gridSpan w:val="6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BA0D908" w14:textId="19F14B72" w:rsidR="00490259" w:rsidRPr="00490259" w:rsidRDefault="00490259" w:rsidP="00490259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  <w:r w:rsidRPr="00490259">
              <w:rPr>
                <w:b/>
                <w:bCs/>
                <w:color w:val="000000"/>
                <w:szCs w:val="24"/>
                <w:lang w:eastAsia="lt-LT"/>
              </w:rPr>
              <w:t xml:space="preserve">ŠALIGATVIŲ, PĖSČIŲJŲ IR DVIRAČIŲ TAKŲ REKONSTRAVIMO, KAPITALINIO REMONTO DARBŲ </w:t>
            </w:r>
            <w:r w:rsidR="00105601" w:rsidRPr="004340A8">
              <w:rPr>
                <w:b/>
                <w:bCs/>
                <w:color w:val="000000"/>
                <w:szCs w:val="24"/>
                <w:lang w:eastAsia="lt-LT"/>
              </w:rPr>
              <w:t>PRIORITETINĖ</w:t>
            </w:r>
            <w:r w:rsidR="00105601">
              <w:rPr>
                <w:b/>
                <w:bCs/>
                <w:color w:val="000000"/>
                <w:szCs w:val="24"/>
                <w:lang w:eastAsia="lt-LT"/>
              </w:rPr>
              <w:t>S</w:t>
            </w:r>
            <w:r w:rsidR="00105601" w:rsidRPr="004340A8">
              <w:rPr>
                <w:b/>
                <w:bCs/>
                <w:color w:val="000000"/>
                <w:szCs w:val="24"/>
                <w:lang w:eastAsia="lt-LT"/>
              </w:rPr>
              <w:t xml:space="preserve"> EILĖ</w:t>
            </w:r>
            <w:r w:rsidR="00105601">
              <w:rPr>
                <w:b/>
                <w:bCs/>
                <w:color w:val="000000"/>
                <w:szCs w:val="24"/>
                <w:lang w:eastAsia="lt-LT"/>
              </w:rPr>
              <w:t>S SĄRAŠAS</w:t>
            </w:r>
          </w:p>
        </w:tc>
      </w:tr>
      <w:tr w:rsidR="005C55FF" w:rsidRPr="00490259" w14:paraId="587D4265" w14:textId="77777777" w:rsidTr="007D47E5">
        <w:trPr>
          <w:gridAfter w:val="1"/>
          <w:wAfter w:w="85" w:type="dxa"/>
          <w:trHeight w:val="62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A1EBF" w14:textId="77777777" w:rsidR="00490259" w:rsidRPr="00490259" w:rsidRDefault="00490259" w:rsidP="00490259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/>
                <w:bCs/>
                <w:color w:val="000000"/>
                <w:sz w:val="22"/>
                <w:szCs w:val="22"/>
                <w:lang w:eastAsia="lt-LT"/>
              </w:rPr>
              <w:t>Eil. Nr.</w:t>
            </w:r>
          </w:p>
        </w:tc>
        <w:tc>
          <w:tcPr>
            <w:tcW w:w="4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A5C74" w14:textId="77777777" w:rsidR="00490259" w:rsidRPr="00490259" w:rsidRDefault="00490259" w:rsidP="00490259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/>
                <w:bCs/>
                <w:color w:val="000000"/>
                <w:sz w:val="22"/>
                <w:szCs w:val="22"/>
                <w:lang w:eastAsia="lt-LT"/>
              </w:rPr>
              <w:t>Objekto pavadinimas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9AA87" w14:textId="77777777" w:rsidR="00490259" w:rsidRPr="00490259" w:rsidRDefault="00490259" w:rsidP="00490259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/>
                <w:bCs/>
                <w:color w:val="000000"/>
                <w:sz w:val="22"/>
                <w:szCs w:val="22"/>
                <w:lang w:eastAsia="lt-LT"/>
              </w:rPr>
              <w:t>Balų skaičius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FD575" w14:textId="77777777" w:rsidR="00490259" w:rsidRPr="00490259" w:rsidRDefault="00490259" w:rsidP="00490259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/>
                <w:bCs/>
                <w:color w:val="000000"/>
                <w:sz w:val="22"/>
                <w:szCs w:val="22"/>
                <w:lang w:eastAsia="lt-LT"/>
              </w:rPr>
              <w:t>Įgyvendinimo laikotarpis, metai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CD03B" w14:textId="77777777" w:rsidR="00490259" w:rsidRPr="00490259" w:rsidRDefault="00490259" w:rsidP="00490259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/>
                <w:bCs/>
                <w:color w:val="000000"/>
                <w:sz w:val="22"/>
                <w:szCs w:val="22"/>
                <w:lang w:eastAsia="lt-LT"/>
              </w:rPr>
              <w:t>Finansavimo šaltinis</w:t>
            </w:r>
          </w:p>
        </w:tc>
      </w:tr>
      <w:tr w:rsidR="005C55FF" w:rsidRPr="00490259" w14:paraId="7CAC8A66" w14:textId="77777777" w:rsidTr="007D47E5">
        <w:trPr>
          <w:gridAfter w:val="1"/>
          <w:wAfter w:w="85" w:type="dxa"/>
          <w:trHeight w:val="55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90A29" w14:textId="77777777" w:rsidR="00490259" w:rsidRPr="00490259" w:rsidRDefault="00490259" w:rsidP="00490259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color w:val="000000"/>
                <w:sz w:val="22"/>
                <w:szCs w:val="22"/>
                <w:lang w:eastAsia="lt-LT"/>
              </w:rPr>
              <w:t>1.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7AF32" w14:textId="3C0CF28D" w:rsidR="00490259" w:rsidRPr="00490259" w:rsidRDefault="00490259" w:rsidP="00490259">
            <w:pPr>
              <w:rPr>
                <w:sz w:val="22"/>
                <w:szCs w:val="22"/>
                <w:lang w:eastAsia="lt-LT"/>
              </w:rPr>
            </w:pPr>
            <w:r w:rsidRPr="00490259">
              <w:rPr>
                <w:sz w:val="22"/>
                <w:szCs w:val="22"/>
                <w:lang w:eastAsia="lt-LT"/>
              </w:rPr>
              <w:t>Ramygalos g. dalies (nuo Vilniaus g. iki Nemuno g.</w:t>
            </w:r>
            <w:r w:rsidR="005C55FF">
              <w:rPr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sz w:val="22"/>
                <w:szCs w:val="22"/>
                <w:lang w:eastAsia="lt-LT"/>
              </w:rPr>
              <w:t xml:space="preserve">/ Aukštaičių g.) šaligatvio kapitalinis remontas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8E503" w14:textId="77777777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105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66163" w14:textId="77777777" w:rsidR="00490259" w:rsidRPr="00490259" w:rsidRDefault="00490259" w:rsidP="00490259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490259">
              <w:rPr>
                <w:bCs/>
                <w:sz w:val="22"/>
                <w:szCs w:val="22"/>
                <w:lang w:eastAsia="lt-LT"/>
              </w:rPr>
              <w:t>2022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2B668" w14:textId="77777777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</w:p>
        </w:tc>
      </w:tr>
      <w:tr w:rsidR="005C55FF" w:rsidRPr="00490259" w14:paraId="4531ADA8" w14:textId="77777777" w:rsidTr="007D47E5">
        <w:trPr>
          <w:gridAfter w:val="1"/>
          <w:wAfter w:w="85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65B00" w14:textId="77777777" w:rsidR="00490259" w:rsidRPr="00490259" w:rsidRDefault="00490259" w:rsidP="00490259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color w:val="000000"/>
                <w:sz w:val="22"/>
                <w:szCs w:val="22"/>
                <w:lang w:eastAsia="lt-LT"/>
              </w:rPr>
              <w:t>2.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DD0DC" w14:textId="77777777" w:rsidR="00490259" w:rsidRPr="00490259" w:rsidRDefault="00490259" w:rsidP="00490259">
            <w:pPr>
              <w:rPr>
                <w:sz w:val="22"/>
                <w:szCs w:val="22"/>
                <w:lang w:eastAsia="lt-LT"/>
              </w:rPr>
            </w:pPr>
            <w:r w:rsidRPr="00490259">
              <w:rPr>
                <w:sz w:val="22"/>
                <w:szCs w:val="22"/>
                <w:lang w:eastAsia="lt-LT"/>
              </w:rPr>
              <w:t xml:space="preserve">Tinklų g. dalies (nuo Elektronikos g. iki Tinklų g. 35R) kapitalinis remontas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27B29" w14:textId="77777777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105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BD2AC" w14:textId="77777777" w:rsidR="00490259" w:rsidRPr="00490259" w:rsidRDefault="00490259" w:rsidP="00490259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490259">
              <w:rPr>
                <w:bCs/>
                <w:sz w:val="22"/>
                <w:szCs w:val="22"/>
                <w:lang w:eastAsia="lt-LT"/>
              </w:rPr>
              <w:t>2022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DF735" w14:textId="757F43B0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5C55FF" w:rsidRPr="00490259" w14:paraId="1847350D" w14:textId="77777777" w:rsidTr="007D47E5">
        <w:trPr>
          <w:gridAfter w:val="1"/>
          <w:wAfter w:w="85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FD42F" w14:textId="77777777" w:rsidR="00490259" w:rsidRPr="00490259" w:rsidRDefault="00490259" w:rsidP="00490259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color w:val="000000"/>
                <w:sz w:val="22"/>
                <w:szCs w:val="22"/>
                <w:lang w:eastAsia="lt-LT"/>
              </w:rPr>
              <w:t>3.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BD3DC" w14:textId="77777777" w:rsidR="00490259" w:rsidRPr="00490259" w:rsidRDefault="00490259" w:rsidP="00490259">
            <w:pPr>
              <w:rPr>
                <w:sz w:val="22"/>
                <w:szCs w:val="22"/>
                <w:lang w:eastAsia="lt-LT"/>
              </w:rPr>
            </w:pPr>
            <w:r w:rsidRPr="00490259">
              <w:rPr>
                <w:sz w:val="22"/>
                <w:szCs w:val="22"/>
                <w:lang w:eastAsia="lt-LT"/>
              </w:rPr>
              <w:t xml:space="preserve">S. Daukanto g. šaligatvio kapitalinis remontas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B6F05" w14:textId="77777777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90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EF353" w14:textId="77777777" w:rsidR="00490259" w:rsidRPr="00490259" w:rsidRDefault="00490259" w:rsidP="00490259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490259">
              <w:rPr>
                <w:bCs/>
                <w:sz w:val="22"/>
                <w:szCs w:val="22"/>
                <w:lang w:eastAsia="lt-LT"/>
              </w:rPr>
              <w:t>2022-2023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98F31" w14:textId="0272F84C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5C55FF" w:rsidRPr="00490259" w14:paraId="5C7F3E16" w14:textId="77777777" w:rsidTr="007D47E5">
        <w:trPr>
          <w:gridAfter w:val="1"/>
          <w:wAfter w:w="85" w:type="dxa"/>
          <w:trHeight w:val="55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AFCED" w14:textId="77777777" w:rsidR="00490259" w:rsidRPr="00490259" w:rsidRDefault="00490259" w:rsidP="00490259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color w:val="000000"/>
                <w:sz w:val="22"/>
                <w:szCs w:val="22"/>
                <w:lang w:eastAsia="lt-LT"/>
              </w:rPr>
              <w:lastRenderedPageBreak/>
              <w:t>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5FBB2" w14:textId="77777777" w:rsidR="00490259" w:rsidRPr="00490259" w:rsidRDefault="00490259" w:rsidP="00490259">
            <w:pPr>
              <w:rPr>
                <w:sz w:val="22"/>
                <w:szCs w:val="22"/>
                <w:lang w:eastAsia="lt-LT"/>
              </w:rPr>
            </w:pPr>
            <w:r w:rsidRPr="00490259">
              <w:rPr>
                <w:sz w:val="22"/>
                <w:szCs w:val="22"/>
                <w:lang w:eastAsia="lt-LT"/>
              </w:rPr>
              <w:t>Pėsčiųjų ir dviračių tako nuo Vakarinės g. link Berčiūnų gyvenvietės rekonstravimas (I ir II etapai)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5AF36" w14:textId="77777777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85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F7267" w14:textId="77777777" w:rsidR="00490259" w:rsidRPr="00490259" w:rsidRDefault="00490259" w:rsidP="00490259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490259">
              <w:rPr>
                <w:bCs/>
                <w:sz w:val="22"/>
                <w:szCs w:val="22"/>
                <w:lang w:eastAsia="lt-LT"/>
              </w:rPr>
              <w:t>2022-2023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48D59" w14:textId="58F3AF0F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</w:p>
        </w:tc>
      </w:tr>
      <w:tr w:rsidR="005C55FF" w:rsidRPr="00490259" w14:paraId="79F874BA" w14:textId="77777777" w:rsidTr="007D47E5">
        <w:trPr>
          <w:gridAfter w:val="1"/>
          <w:wAfter w:w="85" w:type="dxa"/>
          <w:trHeight w:val="55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DB905" w14:textId="77777777" w:rsidR="00490259" w:rsidRPr="00490259" w:rsidRDefault="00490259" w:rsidP="00490259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color w:val="000000"/>
                <w:sz w:val="22"/>
                <w:szCs w:val="22"/>
                <w:lang w:eastAsia="lt-LT"/>
              </w:rPr>
              <w:t>5.</w:t>
            </w:r>
          </w:p>
        </w:tc>
        <w:tc>
          <w:tcPr>
            <w:tcW w:w="4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FC54B" w14:textId="77777777" w:rsidR="00490259" w:rsidRPr="00490259" w:rsidRDefault="00490259" w:rsidP="00490259">
            <w:pPr>
              <w:rPr>
                <w:sz w:val="22"/>
                <w:szCs w:val="22"/>
                <w:lang w:eastAsia="lt-LT"/>
              </w:rPr>
            </w:pPr>
            <w:r w:rsidRPr="00490259">
              <w:rPr>
                <w:sz w:val="22"/>
                <w:szCs w:val="22"/>
                <w:lang w:eastAsia="lt-LT"/>
              </w:rPr>
              <w:t xml:space="preserve">Smėlynės g. dalies (nuo geležinkelio pervažos iki miesto ribos) pėsčiųjų-dviračių tako kapitalinis remontas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084DF" w14:textId="77777777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75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62272" w14:textId="77777777" w:rsidR="00490259" w:rsidRPr="00490259" w:rsidRDefault="00490259" w:rsidP="00490259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490259">
              <w:rPr>
                <w:bCs/>
                <w:sz w:val="22"/>
                <w:szCs w:val="22"/>
                <w:lang w:eastAsia="lt-LT"/>
              </w:rPr>
              <w:t>2023-2024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45B8A" w14:textId="301CBD73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5C55FF" w:rsidRPr="00490259" w14:paraId="39B6E758" w14:textId="77777777" w:rsidTr="007D47E5">
        <w:trPr>
          <w:gridAfter w:val="1"/>
          <w:wAfter w:w="85" w:type="dxa"/>
          <w:trHeight w:val="55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2FB3B" w14:textId="77777777" w:rsidR="00490259" w:rsidRPr="00490259" w:rsidRDefault="00490259" w:rsidP="00490259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color w:val="000000"/>
                <w:sz w:val="22"/>
                <w:szCs w:val="22"/>
                <w:lang w:eastAsia="lt-LT"/>
              </w:rPr>
              <w:t>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CE36B" w14:textId="77777777" w:rsidR="00490259" w:rsidRPr="00490259" w:rsidRDefault="00490259" w:rsidP="00490259">
            <w:pPr>
              <w:rPr>
                <w:sz w:val="22"/>
                <w:szCs w:val="22"/>
                <w:lang w:eastAsia="lt-LT"/>
              </w:rPr>
            </w:pPr>
            <w:r w:rsidRPr="00490259">
              <w:rPr>
                <w:sz w:val="22"/>
                <w:szCs w:val="22"/>
                <w:lang w:eastAsia="lt-LT"/>
              </w:rPr>
              <w:t xml:space="preserve">Klaipėdos g. dalies (nuo Nemuno g. iki miesto ribos) pėsčiųjų-dviračių tako kapitalinis remontas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D69AC" w14:textId="77777777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65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BB13F" w14:textId="77777777" w:rsidR="00490259" w:rsidRPr="00490259" w:rsidRDefault="00490259" w:rsidP="00490259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490259">
              <w:rPr>
                <w:bCs/>
                <w:sz w:val="22"/>
                <w:szCs w:val="22"/>
                <w:lang w:eastAsia="lt-LT"/>
              </w:rPr>
              <w:t>2023-2024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B757B" w14:textId="20356037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5C55FF" w:rsidRPr="00490259" w14:paraId="6FB096B6" w14:textId="77777777" w:rsidTr="007D47E5">
        <w:trPr>
          <w:gridAfter w:val="1"/>
          <w:wAfter w:w="85" w:type="dxa"/>
          <w:trHeight w:val="55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5F7F5" w14:textId="77777777" w:rsidR="00490259" w:rsidRPr="00490259" w:rsidRDefault="00490259" w:rsidP="00490259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color w:val="000000"/>
                <w:sz w:val="22"/>
                <w:szCs w:val="22"/>
                <w:lang w:eastAsia="lt-LT"/>
              </w:rPr>
              <w:t>7.</w:t>
            </w:r>
          </w:p>
        </w:tc>
        <w:tc>
          <w:tcPr>
            <w:tcW w:w="4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63572" w14:textId="77777777" w:rsidR="00490259" w:rsidRPr="00490259" w:rsidRDefault="00490259" w:rsidP="00490259">
            <w:pPr>
              <w:rPr>
                <w:sz w:val="22"/>
                <w:szCs w:val="22"/>
                <w:lang w:eastAsia="lt-LT"/>
              </w:rPr>
            </w:pPr>
            <w:r w:rsidRPr="00490259">
              <w:rPr>
                <w:sz w:val="22"/>
                <w:szCs w:val="22"/>
                <w:lang w:eastAsia="lt-LT"/>
              </w:rPr>
              <w:t xml:space="preserve">Smėlynės g. dalies (nuo J. Basanavičiaus g. iki geležinkelio pervažos) pėsčiųjų-dviračių tako kapitalinis remontas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CF5CF" w14:textId="77777777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55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EE429" w14:textId="77777777" w:rsidR="00490259" w:rsidRPr="00490259" w:rsidRDefault="00490259" w:rsidP="00490259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490259">
              <w:rPr>
                <w:bCs/>
                <w:sz w:val="22"/>
                <w:szCs w:val="22"/>
                <w:lang w:eastAsia="lt-LT"/>
              </w:rPr>
              <w:t>2023-2024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3CA32" w14:textId="2C6AFEC1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5C55FF" w:rsidRPr="00490259" w14:paraId="2D2E50F7" w14:textId="77777777" w:rsidTr="007D47E5">
        <w:trPr>
          <w:gridAfter w:val="1"/>
          <w:wAfter w:w="85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2A6F2" w14:textId="77777777" w:rsidR="00490259" w:rsidRPr="00490259" w:rsidRDefault="00490259" w:rsidP="00490259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color w:val="000000"/>
                <w:sz w:val="22"/>
                <w:szCs w:val="22"/>
                <w:lang w:eastAsia="lt-LT"/>
              </w:rPr>
              <w:t>8.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B823B" w14:textId="77777777" w:rsidR="00490259" w:rsidRPr="00490259" w:rsidRDefault="00490259" w:rsidP="00490259">
            <w:pPr>
              <w:rPr>
                <w:sz w:val="22"/>
                <w:szCs w:val="22"/>
                <w:lang w:eastAsia="lt-LT"/>
              </w:rPr>
            </w:pPr>
            <w:r w:rsidRPr="00490259">
              <w:rPr>
                <w:sz w:val="22"/>
                <w:szCs w:val="22"/>
                <w:lang w:eastAsia="lt-LT"/>
              </w:rPr>
              <w:t>Pievų g. dalies (nuo Rožių g, iki Rėklių g.) pėsčiųjų-dviračių tako kapitalinis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FF5FC" w14:textId="77777777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50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CBB9B" w14:textId="77777777" w:rsidR="00490259" w:rsidRPr="00490259" w:rsidRDefault="00490259" w:rsidP="00490259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490259">
              <w:rPr>
                <w:bCs/>
                <w:sz w:val="22"/>
                <w:szCs w:val="22"/>
                <w:lang w:eastAsia="lt-LT"/>
              </w:rPr>
              <w:t>2023-2024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61B34" w14:textId="797EB602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5C55FF" w:rsidRPr="00490259" w14:paraId="61EEFDD6" w14:textId="77777777" w:rsidTr="007D47E5">
        <w:trPr>
          <w:gridAfter w:val="1"/>
          <w:wAfter w:w="85" w:type="dxa"/>
          <w:trHeight w:val="55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4DA9C" w14:textId="77777777" w:rsidR="00490259" w:rsidRPr="00490259" w:rsidRDefault="00490259" w:rsidP="00490259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color w:val="000000"/>
                <w:sz w:val="22"/>
                <w:szCs w:val="22"/>
                <w:lang w:eastAsia="lt-LT"/>
              </w:rPr>
              <w:t>9.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38C6E" w14:textId="77777777" w:rsidR="00490259" w:rsidRPr="00490259" w:rsidRDefault="00490259" w:rsidP="00490259">
            <w:pPr>
              <w:rPr>
                <w:sz w:val="22"/>
                <w:szCs w:val="22"/>
                <w:lang w:eastAsia="lt-LT"/>
              </w:rPr>
            </w:pPr>
            <w:r w:rsidRPr="00490259">
              <w:rPr>
                <w:sz w:val="22"/>
                <w:szCs w:val="22"/>
                <w:lang w:eastAsia="lt-LT"/>
              </w:rPr>
              <w:t xml:space="preserve">Velžio kel. dalies (nuo Velžio kel. 74 iki miesto ribos) pėsčiųjų-dviračių tako kapitalinis remontas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F382C" w14:textId="77777777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45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AAC28" w14:textId="77777777" w:rsidR="00490259" w:rsidRPr="00490259" w:rsidRDefault="00490259" w:rsidP="00490259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490259">
              <w:rPr>
                <w:bCs/>
                <w:sz w:val="22"/>
                <w:szCs w:val="22"/>
                <w:lang w:eastAsia="lt-LT"/>
              </w:rPr>
              <w:t>2023-2024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B288A" w14:textId="62004706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5C55FF" w:rsidRPr="00490259" w14:paraId="57E5422F" w14:textId="77777777" w:rsidTr="007D47E5">
        <w:trPr>
          <w:gridAfter w:val="1"/>
          <w:wAfter w:w="85" w:type="dxa"/>
          <w:trHeight w:val="55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CF46D" w14:textId="77777777" w:rsidR="00490259" w:rsidRPr="00490259" w:rsidRDefault="00490259" w:rsidP="00490259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color w:val="000000"/>
                <w:sz w:val="22"/>
                <w:szCs w:val="22"/>
                <w:lang w:eastAsia="lt-LT"/>
              </w:rPr>
              <w:t>10.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9D2D6" w14:textId="77777777" w:rsidR="00490259" w:rsidRPr="00490259" w:rsidRDefault="00490259" w:rsidP="00490259">
            <w:pPr>
              <w:rPr>
                <w:sz w:val="22"/>
                <w:szCs w:val="22"/>
                <w:lang w:eastAsia="lt-LT"/>
              </w:rPr>
            </w:pPr>
            <w:r w:rsidRPr="00490259">
              <w:rPr>
                <w:sz w:val="22"/>
                <w:szCs w:val="22"/>
                <w:lang w:eastAsia="lt-LT"/>
              </w:rPr>
              <w:t xml:space="preserve">Pušaloto g. dalies (nuo geležinkelio pervažos iki miesto ribos) pėsčiųjų-dviračių tako kapitalinis remontas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A4265" w14:textId="77777777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35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1F0AF" w14:textId="77777777" w:rsidR="00490259" w:rsidRPr="00490259" w:rsidRDefault="00490259" w:rsidP="00490259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490259">
              <w:rPr>
                <w:bCs/>
                <w:sz w:val="22"/>
                <w:szCs w:val="22"/>
                <w:lang w:eastAsia="lt-LT"/>
              </w:rPr>
              <w:t>2023-2024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B5B2B" w14:textId="0CABA278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5C55FF" w:rsidRPr="00490259" w14:paraId="5BC38BB9" w14:textId="77777777" w:rsidTr="007D47E5">
        <w:trPr>
          <w:gridAfter w:val="1"/>
          <w:wAfter w:w="85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8DC72" w14:textId="77777777" w:rsidR="00490259" w:rsidRPr="00490259" w:rsidRDefault="00490259" w:rsidP="00490259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color w:val="000000"/>
                <w:sz w:val="22"/>
                <w:szCs w:val="22"/>
                <w:lang w:eastAsia="lt-LT"/>
              </w:rPr>
              <w:t>11.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DACF2" w14:textId="77777777" w:rsidR="00490259" w:rsidRPr="00490259" w:rsidRDefault="00490259" w:rsidP="00490259">
            <w:pPr>
              <w:rPr>
                <w:sz w:val="22"/>
                <w:szCs w:val="22"/>
                <w:lang w:eastAsia="lt-LT"/>
              </w:rPr>
            </w:pPr>
            <w:r w:rsidRPr="00490259">
              <w:rPr>
                <w:sz w:val="22"/>
                <w:szCs w:val="22"/>
                <w:lang w:eastAsia="lt-LT"/>
              </w:rPr>
              <w:t xml:space="preserve">Aguonų g. pėsčiųjų-dviračių tako kapitalinis remontas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0AE36" w14:textId="77777777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35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80F7A" w14:textId="77777777" w:rsidR="00490259" w:rsidRPr="00490259" w:rsidRDefault="00490259" w:rsidP="00490259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490259">
              <w:rPr>
                <w:bCs/>
                <w:sz w:val="22"/>
                <w:szCs w:val="22"/>
                <w:lang w:eastAsia="lt-LT"/>
              </w:rPr>
              <w:t>2024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6AE8F" w14:textId="0510AC6C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5C55FF" w:rsidRPr="00490259" w14:paraId="7F8A509B" w14:textId="77777777" w:rsidTr="007D47E5">
        <w:trPr>
          <w:gridAfter w:val="1"/>
          <w:wAfter w:w="85" w:type="dxa"/>
          <w:trHeight w:val="55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42812" w14:textId="77777777" w:rsidR="00490259" w:rsidRPr="00490259" w:rsidRDefault="00490259" w:rsidP="00490259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color w:val="000000"/>
                <w:sz w:val="22"/>
                <w:szCs w:val="22"/>
                <w:lang w:eastAsia="lt-LT"/>
              </w:rPr>
              <w:t>12.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24203" w14:textId="77777777" w:rsidR="00490259" w:rsidRPr="00490259" w:rsidRDefault="00490259" w:rsidP="00490259">
            <w:pPr>
              <w:rPr>
                <w:sz w:val="22"/>
                <w:szCs w:val="22"/>
                <w:lang w:eastAsia="lt-LT"/>
              </w:rPr>
            </w:pPr>
            <w:r w:rsidRPr="00490259">
              <w:rPr>
                <w:sz w:val="22"/>
                <w:szCs w:val="22"/>
                <w:lang w:eastAsia="lt-LT"/>
              </w:rPr>
              <w:t xml:space="preserve">Pramonės g. dalies (nuo Pušaloto g. iki Šiaurinės g.) pėsčiųjų-dviračių tako kapitalinis remontas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B3026" w14:textId="77777777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30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31173" w14:textId="77777777" w:rsidR="00490259" w:rsidRPr="00490259" w:rsidRDefault="00490259" w:rsidP="00490259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490259">
              <w:rPr>
                <w:bCs/>
                <w:sz w:val="22"/>
                <w:szCs w:val="22"/>
                <w:lang w:eastAsia="lt-LT"/>
              </w:rPr>
              <w:t>2024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134FB" w14:textId="0A276F9D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5C55FF" w:rsidRPr="00490259" w14:paraId="52175DAD" w14:textId="77777777" w:rsidTr="007D47E5">
        <w:trPr>
          <w:gridAfter w:val="1"/>
          <w:wAfter w:w="85" w:type="dxa"/>
          <w:trHeight w:val="588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338D3" w14:textId="77777777" w:rsidR="00490259" w:rsidRPr="00490259" w:rsidRDefault="00490259" w:rsidP="00490259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color w:val="000000"/>
                <w:sz w:val="22"/>
                <w:szCs w:val="22"/>
                <w:lang w:eastAsia="lt-LT"/>
              </w:rPr>
              <w:t>13.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7F3DC" w14:textId="77777777" w:rsidR="00490259" w:rsidRPr="00490259" w:rsidRDefault="00490259" w:rsidP="00490259">
            <w:pPr>
              <w:rPr>
                <w:sz w:val="22"/>
                <w:szCs w:val="22"/>
                <w:lang w:eastAsia="lt-LT"/>
              </w:rPr>
            </w:pPr>
            <w:r w:rsidRPr="00490259">
              <w:rPr>
                <w:sz w:val="22"/>
                <w:szCs w:val="22"/>
                <w:lang w:eastAsia="lt-LT"/>
              </w:rPr>
              <w:t>Senamiesčio g. dalies (nuo S. Kerbedžio g. iki miesto ribos) pėsčiųjų-dviračių tako kapitalinis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3067A" w14:textId="77777777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30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C6211" w14:textId="77777777" w:rsidR="00490259" w:rsidRPr="00490259" w:rsidRDefault="00490259" w:rsidP="00490259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490259">
              <w:rPr>
                <w:bCs/>
                <w:sz w:val="22"/>
                <w:szCs w:val="22"/>
                <w:lang w:eastAsia="lt-LT"/>
              </w:rPr>
              <w:t>2024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B07CF" w14:textId="3E3EFBF4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</w:tbl>
    <w:p w14:paraId="386B96F8" w14:textId="128B73A0" w:rsidR="004340A8" w:rsidRDefault="004340A8" w:rsidP="00656280">
      <w:pPr>
        <w:tabs>
          <w:tab w:val="left" w:pos="851"/>
        </w:tabs>
        <w:jc w:val="both"/>
        <w:rPr>
          <w:szCs w:val="24"/>
        </w:rPr>
      </w:pPr>
    </w:p>
    <w:tbl>
      <w:tblPr>
        <w:tblW w:w="9705" w:type="dxa"/>
        <w:tblLook w:val="04A0" w:firstRow="1" w:lastRow="0" w:firstColumn="1" w:lastColumn="0" w:noHBand="0" w:noVBand="1"/>
      </w:tblPr>
      <w:tblGrid>
        <w:gridCol w:w="570"/>
        <w:gridCol w:w="4675"/>
        <w:gridCol w:w="992"/>
        <w:gridCol w:w="1533"/>
        <w:gridCol w:w="1880"/>
        <w:gridCol w:w="55"/>
      </w:tblGrid>
      <w:tr w:rsidR="005C55FF" w:rsidRPr="005C55FF" w14:paraId="34DC31C8" w14:textId="77777777" w:rsidTr="007D47E5">
        <w:trPr>
          <w:trHeight w:val="912"/>
        </w:trPr>
        <w:tc>
          <w:tcPr>
            <w:tcW w:w="9705" w:type="dxa"/>
            <w:gridSpan w:val="6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BC4D307" w14:textId="590D814B" w:rsidR="005C55FF" w:rsidRPr="005C55FF" w:rsidRDefault="005C55FF" w:rsidP="005C55FF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  <w:r w:rsidRPr="005C55FF">
              <w:rPr>
                <w:b/>
                <w:bCs/>
                <w:color w:val="000000"/>
                <w:szCs w:val="24"/>
                <w:lang w:eastAsia="lt-LT"/>
              </w:rPr>
              <w:t xml:space="preserve">VIETINĖS REIKŠMĖS KELIŲ, ŠALIGATVIŲ, PĖSČIŲJŲ IR DVIRAČIŲ TAKŲ PAPRASTOJO REMONTO DARBŲ, ATLIEKAMŲ NE MAŽESNIAME KAIP 1000 KVADRATINIŲ METRŲ PLOTE, </w:t>
            </w:r>
            <w:r w:rsidR="00105601" w:rsidRPr="004340A8">
              <w:rPr>
                <w:b/>
                <w:bCs/>
                <w:color w:val="000000"/>
                <w:szCs w:val="24"/>
                <w:lang w:eastAsia="lt-LT"/>
              </w:rPr>
              <w:t>PRIORITETINĖ</w:t>
            </w:r>
            <w:r w:rsidR="00105601">
              <w:rPr>
                <w:b/>
                <w:bCs/>
                <w:color w:val="000000"/>
                <w:szCs w:val="24"/>
                <w:lang w:eastAsia="lt-LT"/>
              </w:rPr>
              <w:t>S</w:t>
            </w:r>
            <w:r w:rsidR="00105601" w:rsidRPr="004340A8">
              <w:rPr>
                <w:b/>
                <w:bCs/>
                <w:color w:val="000000"/>
                <w:szCs w:val="24"/>
                <w:lang w:eastAsia="lt-LT"/>
              </w:rPr>
              <w:t xml:space="preserve"> EILĖ</w:t>
            </w:r>
            <w:r w:rsidR="00105601">
              <w:rPr>
                <w:b/>
                <w:bCs/>
                <w:color w:val="000000"/>
                <w:szCs w:val="24"/>
                <w:lang w:eastAsia="lt-LT"/>
              </w:rPr>
              <w:t>S SĄRAŠAS</w:t>
            </w:r>
          </w:p>
          <w:p w14:paraId="09D7BF8D" w14:textId="2E7FE6C5" w:rsidR="005C55FF" w:rsidRPr="005C55FF" w:rsidRDefault="005C55FF" w:rsidP="005C55F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</w:tr>
      <w:tr w:rsidR="005C55FF" w:rsidRPr="005C55FF" w14:paraId="500CA6F8" w14:textId="77777777" w:rsidTr="007D47E5">
        <w:trPr>
          <w:gridAfter w:val="1"/>
          <w:wAfter w:w="55" w:type="dxa"/>
          <w:trHeight w:val="62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E89EA" w14:textId="77777777" w:rsidR="005C55FF" w:rsidRPr="005C55FF" w:rsidRDefault="005C55FF" w:rsidP="005C55F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Eil. Nr.</w:t>
            </w:r>
          </w:p>
        </w:tc>
        <w:tc>
          <w:tcPr>
            <w:tcW w:w="4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DC20D" w14:textId="77777777" w:rsidR="005C55FF" w:rsidRPr="005C55FF" w:rsidRDefault="005C55FF" w:rsidP="005C55F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Objekto pavadinimas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A6A3B" w14:textId="77777777" w:rsidR="005C55FF" w:rsidRPr="005C55FF" w:rsidRDefault="005C55FF" w:rsidP="005C55F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Balų skaičius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A167F" w14:textId="77777777" w:rsidR="005C55FF" w:rsidRPr="005C55FF" w:rsidRDefault="005C55FF" w:rsidP="005C55F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Įgyvendinimo laikotarpis, metai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E07C3" w14:textId="77777777" w:rsidR="005C55FF" w:rsidRPr="005C55FF" w:rsidRDefault="005C55FF" w:rsidP="005C55F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Finansavimo šaltinis</w:t>
            </w:r>
          </w:p>
        </w:tc>
      </w:tr>
      <w:tr w:rsidR="007D47E5" w:rsidRPr="005C55FF" w14:paraId="6EA1C142" w14:textId="77777777" w:rsidTr="007D47E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E5DD9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1.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31AEE" w14:textId="76A1E911" w:rsidR="005C55FF" w:rsidRPr="005C55FF" w:rsidRDefault="005C55FF" w:rsidP="005C55FF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Pajuostės pl. atkarpos (nuo Pajuostės pl</w:t>
            </w:r>
            <w:r w:rsidRPr="007D47E5">
              <w:rPr>
                <w:sz w:val="22"/>
                <w:szCs w:val="22"/>
                <w:lang w:eastAsia="lt-LT"/>
              </w:rPr>
              <w:t>.</w:t>
            </w:r>
            <w:r w:rsidRPr="005C55FF">
              <w:rPr>
                <w:sz w:val="22"/>
                <w:szCs w:val="22"/>
                <w:lang w:eastAsia="lt-LT"/>
              </w:rPr>
              <w:t xml:space="preserve"> 34 iki miesto ribos)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D1923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75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A5D83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21F91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KPPP</w:t>
            </w:r>
          </w:p>
        </w:tc>
      </w:tr>
      <w:tr w:rsidR="007D47E5" w:rsidRPr="005C55FF" w14:paraId="5BE11D80" w14:textId="77777777" w:rsidTr="007D47E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FFB09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2.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E5E11" w14:textId="77777777" w:rsidR="005C55FF" w:rsidRPr="005C55FF" w:rsidRDefault="005C55FF" w:rsidP="005C55FF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Beržų g. atkarpos (nuo Velžio kel. iki Ramygalos g.)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B64D3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70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7EAC3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61B46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KPPP</w:t>
            </w:r>
          </w:p>
        </w:tc>
      </w:tr>
      <w:tr w:rsidR="007D47E5" w:rsidRPr="005C55FF" w14:paraId="314502EA" w14:textId="77777777" w:rsidTr="007D47E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5A5DE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3.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924D8" w14:textId="77777777" w:rsidR="005C55FF" w:rsidRPr="005C55FF" w:rsidRDefault="005C55FF" w:rsidP="005C55FF">
            <w:pPr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Durpyno g. šaligatvio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73B39" w14:textId="77777777" w:rsidR="005C55FF" w:rsidRPr="005C55FF" w:rsidRDefault="005C55FF" w:rsidP="005C55FF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70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7E1DC" w14:textId="77777777" w:rsidR="005C55FF" w:rsidRPr="005C55FF" w:rsidRDefault="005C55FF" w:rsidP="005C55FF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07AD5" w14:textId="77777777" w:rsidR="005C55FF" w:rsidRPr="005C55FF" w:rsidRDefault="005C55FF" w:rsidP="005C55FF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</w:p>
        </w:tc>
      </w:tr>
      <w:tr w:rsidR="007D47E5" w:rsidRPr="005C55FF" w14:paraId="039062DC" w14:textId="77777777" w:rsidTr="007D47E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D9410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4.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60779" w14:textId="77777777" w:rsidR="005C55FF" w:rsidRPr="005C55FF" w:rsidRDefault="005C55FF" w:rsidP="005C55FF">
            <w:pPr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A. Mackevičiaus g. šaligatvio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988BF" w14:textId="77777777" w:rsidR="005C55FF" w:rsidRPr="005C55FF" w:rsidRDefault="005C55FF" w:rsidP="005C55FF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70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FCE6B" w14:textId="77777777" w:rsidR="005C55FF" w:rsidRPr="005C55FF" w:rsidRDefault="005C55FF" w:rsidP="005C55FF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EC035" w14:textId="77777777" w:rsidR="005C55FF" w:rsidRPr="005C55FF" w:rsidRDefault="005C55FF" w:rsidP="005C55FF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</w:p>
        </w:tc>
      </w:tr>
      <w:tr w:rsidR="007D47E5" w:rsidRPr="005C55FF" w14:paraId="2AE50AB9" w14:textId="77777777" w:rsidTr="007D47E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D4ED6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5.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65B6E" w14:textId="77777777" w:rsidR="005C55FF" w:rsidRPr="005C55FF" w:rsidRDefault="005C55FF" w:rsidP="005C55FF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Kranto g. atkarpos (nuo Anykščių g. iki Respublikos g.)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E762F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65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8C023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00178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KPPP</w:t>
            </w:r>
          </w:p>
        </w:tc>
      </w:tr>
      <w:tr w:rsidR="007D47E5" w:rsidRPr="005C55FF" w14:paraId="6BE45339" w14:textId="77777777" w:rsidTr="007D47E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9228A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6.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EDEFA" w14:textId="77777777" w:rsidR="005C55FF" w:rsidRPr="005C55FF" w:rsidRDefault="005C55FF" w:rsidP="005C55FF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Gedimino g.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CE44E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50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F42C1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0A55A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KPPP</w:t>
            </w:r>
          </w:p>
        </w:tc>
      </w:tr>
      <w:tr w:rsidR="007D47E5" w:rsidRPr="005C55FF" w14:paraId="551686FF" w14:textId="77777777" w:rsidTr="007D47E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99058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7.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34354" w14:textId="77777777" w:rsidR="005C55FF" w:rsidRPr="005C55FF" w:rsidRDefault="005C55FF" w:rsidP="005C55FF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Dainavos g.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AD2AC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45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0CC34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6B7CF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KPPP</w:t>
            </w:r>
          </w:p>
        </w:tc>
      </w:tr>
      <w:tr w:rsidR="007D47E5" w:rsidRPr="005C55FF" w14:paraId="12AAFCB2" w14:textId="77777777" w:rsidTr="007D47E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5B5C8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8.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BAEFE" w14:textId="77777777" w:rsidR="005C55FF" w:rsidRPr="005C55FF" w:rsidRDefault="005C55FF" w:rsidP="005C55FF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Mindaugo g.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53158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45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2EC89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92F5F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KPPP</w:t>
            </w:r>
          </w:p>
        </w:tc>
      </w:tr>
      <w:tr w:rsidR="007D47E5" w:rsidRPr="005C55FF" w14:paraId="0F623B09" w14:textId="77777777" w:rsidTr="007D47E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D0072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9.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6FE12" w14:textId="77777777" w:rsidR="005C55FF" w:rsidRPr="005C55FF" w:rsidRDefault="005C55FF" w:rsidP="005C55FF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Kauno g.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DD0BC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45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D67C2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23E71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KPPP</w:t>
            </w:r>
          </w:p>
        </w:tc>
      </w:tr>
      <w:tr w:rsidR="007D47E5" w:rsidRPr="005C55FF" w14:paraId="507F1394" w14:textId="77777777" w:rsidTr="007D47E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F94C5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10.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B34DE" w14:textId="77777777" w:rsidR="005C55FF" w:rsidRPr="005C55FF" w:rsidRDefault="005C55FF" w:rsidP="005C55FF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Nevėžio g.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7E052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45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5820F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B2BE0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KPPP</w:t>
            </w:r>
          </w:p>
        </w:tc>
      </w:tr>
      <w:tr w:rsidR="007D47E5" w:rsidRPr="005C55FF" w14:paraId="7C3C8AEC" w14:textId="77777777" w:rsidTr="007D47E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F017D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11.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8E164" w14:textId="77777777" w:rsidR="005C55FF" w:rsidRPr="005C55FF" w:rsidRDefault="005C55FF" w:rsidP="005C55FF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Aido g.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B9005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45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0EFBA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9793A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KPPP</w:t>
            </w:r>
          </w:p>
        </w:tc>
      </w:tr>
      <w:tr w:rsidR="005C55FF" w:rsidRPr="007D47E5" w14:paraId="5A0D89E3" w14:textId="77777777" w:rsidTr="007D47E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A6C75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12.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F8D8F" w14:textId="77777777" w:rsidR="005C55FF" w:rsidRPr="005C55FF" w:rsidRDefault="005C55FF" w:rsidP="005C55FF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K. Binkio g.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6849D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40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A3075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1E5E7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KPPP</w:t>
            </w:r>
          </w:p>
        </w:tc>
      </w:tr>
      <w:tr w:rsidR="005C55FF" w:rsidRPr="007D47E5" w14:paraId="3FAAE38E" w14:textId="77777777" w:rsidTr="007D47E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6FA16E" w14:textId="77777777" w:rsidR="005C55FF" w:rsidRPr="005C55FF" w:rsidRDefault="005C55FF" w:rsidP="005C55FF">
            <w:pPr>
              <w:jc w:val="center"/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13.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0DC3D" w14:textId="77777777" w:rsidR="005C55FF" w:rsidRPr="005C55FF" w:rsidRDefault="005C55FF" w:rsidP="005C55FF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Margių g. paprastasis remontas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E03DA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40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6870E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7FB27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KPPP</w:t>
            </w:r>
          </w:p>
        </w:tc>
      </w:tr>
      <w:tr w:rsidR="005C55FF" w:rsidRPr="007D47E5" w14:paraId="112026B2" w14:textId="77777777" w:rsidTr="007D47E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E89701" w14:textId="77777777" w:rsidR="005C55FF" w:rsidRPr="005C55FF" w:rsidRDefault="005C55FF" w:rsidP="005C55FF">
            <w:pPr>
              <w:jc w:val="center"/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14.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5C1BB" w14:textId="3C772910" w:rsidR="005C55FF" w:rsidRPr="005C55FF" w:rsidRDefault="005C55FF" w:rsidP="005C55FF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Gėlainių g. paprastasis remontas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5D789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40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A69E1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C9EAD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KPPP</w:t>
            </w:r>
          </w:p>
        </w:tc>
      </w:tr>
      <w:tr w:rsidR="005C55FF" w:rsidRPr="007D47E5" w14:paraId="7D3A5913" w14:textId="77777777" w:rsidTr="007D47E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7937F5" w14:textId="77777777" w:rsidR="005C55FF" w:rsidRPr="005C55FF" w:rsidRDefault="005C55FF" w:rsidP="005C55FF">
            <w:pPr>
              <w:jc w:val="center"/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15.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47BCF" w14:textId="797EBDE5" w:rsidR="005C55FF" w:rsidRPr="005C55FF" w:rsidRDefault="005C55FF" w:rsidP="005C55FF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 xml:space="preserve">Baltijos g. (nuo Gėlainių iki </w:t>
            </w:r>
            <w:r w:rsidR="0080286E">
              <w:rPr>
                <w:sz w:val="22"/>
                <w:szCs w:val="22"/>
                <w:lang w:eastAsia="lt-LT"/>
              </w:rPr>
              <w:t xml:space="preserve">V. </w:t>
            </w:r>
            <w:r w:rsidRPr="0080286E">
              <w:rPr>
                <w:sz w:val="22"/>
                <w:szCs w:val="22"/>
                <w:lang w:eastAsia="lt-LT"/>
              </w:rPr>
              <w:t xml:space="preserve">Alanto </w:t>
            </w:r>
            <w:r w:rsidRPr="005C55FF">
              <w:rPr>
                <w:sz w:val="22"/>
                <w:szCs w:val="22"/>
                <w:lang w:eastAsia="lt-LT"/>
              </w:rPr>
              <w:t>g.) paprastasis remontas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E8AD1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40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04CDD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1AB6D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KPPP</w:t>
            </w:r>
          </w:p>
        </w:tc>
      </w:tr>
      <w:tr w:rsidR="005C55FF" w:rsidRPr="007D47E5" w14:paraId="0BF2471F" w14:textId="77777777" w:rsidTr="007D47E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2781DFF" w14:textId="77777777" w:rsidR="005C55FF" w:rsidRPr="005C55FF" w:rsidRDefault="005C55FF" w:rsidP="005C55FF">
            <w:pPr>
              <w:jc w:val="center"/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16.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38F4A" w14:textId="77777777" w:rsidR="005C55FF" w:rsidRPr="005C55FF" w:rsidRDefault="005C55FF" w:rsidP="005C55FF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Varpo g. paprastasis remontas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CC095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40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4DE89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9EF69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KPPP</w:t>
            </w:r>
          </w:p>
        </w:tc>
      </w:tr>
      <w:tr w:rsidR="005C55FF" w:rsidRPr="007D47E5" w14:paraId="5617A2FC" w14:textId="77777777" w:rsidTr="007D47E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9F17AC" w14:textId="77777777" w:rsidR="005C55FF" w:rsidRPr="005C55FF" w:rsidRDefault="005C55FF" w:rsidP="005C55FF">
            <w:pPr>
              <w:jc w:val="center"/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lastRenderedPageBreak/>
              <w:t>17.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C1027" w14:textId="0A6A0F87" w:rsidR="005C55FF" w:rsidRPr="005C55FF" w:rsidRDefault="005C55FF" w:rsidP="005C55FF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 xml:space="preserve">Raginėnų g. atkarpa (nuo Pušaloto g. iki </w:t>
            </w:r>
            <w:r w:rsidRPr="007D47E5">
              <w:rPr>
                <w:sz w:val="22"/>
                <w:szCs w:val="22"/>
                <w:lang w:eastAsia="lt-LT"/>
              </w:rPr>
              <w:br/>
            </w:r>
            <w:r w:rsidRPr="005C55FF">
              <w:rPr>
                <w:sz w:val="22"/>
                <w:szCs w:val="22"/>
                <w:lang w:eastAsia="lt-LT"/>
              </w:rPr>
              <w:t>S. Kerbedžio g.) paprastasis remontas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48CDE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40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D25A5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A14AA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KPPP</w:t>
            </w:r>
          </w:p>
        </w:tc>
      </w:tr>
      <w:tr w:rsidR="005C55FF" w:rsidRPr="007D47E5" w14:paraId="38CBCA68" w14:textId="77777777" w:rsidTr="007D47E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D486AB" w14:textId="77777777" w:rsidR="005C55FF" w:rsidRPr="005C55FF" w:rsidRDefault="005C55FF" w:rsidP="005C55FF">
            <w:pPr>
              <w:jc w:val="center"/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18.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F4840" w14:textId="77777777" w:rsidR="005C55FF" w:rsidRPr="005C55FF" w:rsidRDefault="005C55FF" w:rsidP="005C55FF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Žagienio g. paprastasis remontas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3C24C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40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1D1F8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11ABE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KPPP</w:t>
            </w:r>
          </w:p>
        </w:tc>
      </w:tr>
    </w:tbl>
    <w:p w14:paraId="0ADF7833" w14:textId="3A130369" w:rsidR="004340A8" w:rsidRPr="007D47E5" w:rsidRDefault="004340A8" w:rsidP="00656280">
      <w:pPr>
        <w:tabs>
          <w:tab w:val="left" w:pos="851"/>
        </w:tabs>
        <w:jc w:val="both"/>
        <w:rPr>
          <w:szCs w:val="24"/>
        </w:rPr>
      </w:pPr>
    </w:p>
    <w:tbl>
      <w:tblPr>
        <w:tblW w:w="9538" w:type="dxa"/>
        <w:tblLook w:val="04A0" w:firstRow="1" w:lastRow="0" w:firstColumn="1" w:lastColumn="0" w:noHBand="0" w:noVBand="1"/>
      </w:tblPr>
      <w:tblGrid>
        <w:gridCol w:w="569"/>
        <w:gridCol w:w="4464"/>
        <w:gridCol w:w="70"/>
        <w:gridCol w:w="987"/>
        <w:gridCol w:w="41"/>
        <w:gridCol w:w="1524"/>
        <w:gridCol w:w="74"/>
        <w:gridCol w:w="1761"/>
        <w:gridCol w:w="36"/>
        <w:gridCol w:w="12"/>
      </w:tblGrid>
      <w:tr w:rsidR="005C55FF" w:rsidRPr="005C55FF" w14:paraId="055D9D2D" w14:textId="77777777" w:rsidTr="009105D5">
        <w:trPr>
          <w:gridAfter w:val="1"/>
          <w:wAfter w:w="12" w:type="dxa"/>
          <w:trHeight w:val="888"/>
        </w:trPr>
        <w:tc>
          <w:tcPr>
            <w:tcW w:w="9526" w:type="dxa"/>
            <w:gridSpan w:val="9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2C3197B5" w14:textId="77777777" w:rsidR="005C55FF" w:rsidRDefault="005C55FF" w:rsidP="005C55FF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  <w:r w:rsidRPr="005C55FF">
              <w:rPr>
                <w:b/>
                <w:bCs/>
                <w:color w:val="000000"/>
                <w:szCs w:val="24"/>
                <w:lang w:eastAsia="lt-LT"/>
              </w:rPr>
              <w:t xml:space="preserve">INŽINERINIŲ SAUGAUS EISMO PRIEMONIŲ NAUJOS STATYBOS, REKONSTRAVIMO, KAPITALINIO REMONTO DARBŲ </w:t>
            </w:r>
            <w:r w:rsidR="00105601" w:rsidRPr="004340A8">
              <w:rPr>
                <w:b/>
                <w:bCs/>
                <w:color w:val="000000"/>
                <w:szCs w:val="24"/>
                <w:lang w:eastAsia="lt-LT"/>
              </w:rPr>
              <w:t>PRIORITETINĖ</w:t>
            </w:r>
            <w:r w:rsidR="00105601">
              <w:rPr>
                <w:b/>
                <w:bCs/>
                <w:color w:val="000000"/>
                <w:szCs w:val="24"/>
                <w:lang w:eastAsia="lt-LT"/>
              </w:rPr>
              <w:t>S</w:t>
            </w:r>
            <w:r w:rsidR="00105601" w:rsidRPr="004340A8">
              <w:rPr>
                <w:b/>
                <w:bCs/>
                <w:color w:val="000000"/>
                <w:szCs w:val="24"/>
                <w:lang w:eastAsia="lt-LT"/>
              </w:rPr>
              <w:t xml:space="preserve"> EILĖ</w:t>
            </w:r>
            <w:r w:rsidR="00105601">
              <w:rPr>
                <w:b/>
                <w:bCs/>
                <w:color w:val="000000"/>
                <w:szCs w:val="24"/>
                <w:lang w:eastAsia="lt-LT"/>
              </w:rPr>
              <w:t>S SĄRAŠAS</w:t>
            </w:r>
          </w:p>
          <w:p w14:paraId="538A8D5A" w14:textId="4BE85C81" w:rsidR="004F1B1B" w:rsidRPr="005C55FF" w:rsidRDefault="004F1B1B" w:rsidP="005C55FF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</w:p>
        </w:tc>
      </w:tr>
      <w:tr w:rsidR="007D47E5" w:rsidRPr="005C55FF" w14:paraId="78CF48EF" w14:textId="77777777" w:rsidTr="009105D5">
        <w:trPr>
          <w:gridAfter w:val="2"/>
          <w:wAfter w:w="48" w:type="dxa"/>
          <w:trHeight w:val="62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374E7" w14:textId="77777777" w:rsidR="005C55FF" w:rsidRPr="005C55FF" w:rsidRDefault="005C55FF" w:rsidP="005C55F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Eil. Nr.</w:t>
            </w:r>
          </w:p>
        </w:tc>
        <w:tc>
          <w:tcPr>
            <w:tcW w:w="4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8AC8A" w14:textId="77777777" w:rsidR="005C55FF" w:rsidRPr="005C55FF" w:rsidRDefault="005C55FF" w:rsidP="005C55F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Objekto pavadinimas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01642" w14:textId="77777777" w:rsidR="005C55FF" w:rsidRPr="005C55FF" w:rsidRDefault="005C55FF" w:rsidP="005C55F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Balų skaičius</w:t>
            </w:r>
          </w:p>
        </w:tc>
        <w:tc>
          <w:tcPr>
            <w:tcW w:w="16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29992" w14:textId="77777777" w:rsidR="005C55FF" w:rsidRPr="005C55FF" w:rsidRDefault="005C55FF" w:rsidP="005C55F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Įgyvendinimo laikotarpis, metai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A6DB3" w14:textId="77777777" w:rsidR="005C55FF" w:rsidRPr="005C55FF" w:rsidRDefault="005C55FF" w:rsidP="005C55F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Finansavimo šaltinis</w:t>
            </w:r>
          </w:p>
        </w:tc>
      </w:tr>
      <w:tr w:rsidR="007D47E5" w:rsidRPr="005C55FF" w14:paraId="521ED8A0" w14:textId="77777777" w:rsidTr="009105D5">
        <w:trPr>
          <w:gridAfter w:val="2"/>
          <w:wAfter w:w="48" w:type="dxa"/>
          <w:trHeight w:val="312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E0205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1.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043C5" w14:textId="68DA920F" w:rsidR="005C55FF" w:rsidRPr="005C55FF" w:rsidRDefault="005C55FF" w:rsidP="005C55FF">
            <w:pPr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Senamiesčio g.-S.</w:t>
            </w:r>
            <w:r w:rsidR="007D47E5">
              <w:rPr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color w:val="000000"/>
                <w:sz w:val="22"/>
                <w:szCs w:val="22"/>
                <w:lang w:eastAsia="lt-LT"/>
              </w:rPr>
              <w:t>Kerbedžio g. sankryžos su prieigomis rekonstravimas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4C11F" w14:textId="77777777" w:rsidR="005C55FF" w:rsidRPr="005C55FF" w:rsidRDefault="005C55FF" w:rsidP="005C55FF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100</w:t>
            </w:r>
          </w:p>
        </w:tc>
        <w:tc>
          <w:tcPr>
            <w:tcW w:w="16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192F6" w14:textId="5644B50E" w:rsidR="005C55FF" w:rsidRPr="005C55FF" w:rsidRDefault="005C55FF" w:rsidP="005C55FF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2022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>–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2023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FB2E5" w14:textId="6D5AED6C" w:rsidR="005C55FF" w:rsidRPr="005C55FF" w:rsidRDefault="005C55FF" w:rsidP="005C55FF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7D47E5" w:rsidRPr="005C55FF" w14:paraId="5EF85D70" w14:textId="77777777" w:rsidTr="009105D5">
        <w:trPr>
          <w:gridAfter w:val="2"/>
          <w:wAfter w:w="48" w:type="dxa"/>
          <w:trHeight w:val="312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95F60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2.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C92E8" w14:textId="49E5DFB7" w:rsidR="005C55FF" w:rsidRPr="005C55FF" w:rsidRDefault="005C55FF" w:rsidP="005C55FF">
            <w:pPr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Elektronikos g.</w:t>
            </w:r>
            <w:r w:rsidR="00B07462">
              <w:rPr>
                <w:color w:val="000000"/>
                <w:sz w:val="22"/>
                <w:szCs w:val="22"/>
                <w:lang w:eastAsia="lt-LT"/>
              </w:rPr>
              <w:t>–</w:t>
            </w:r>
            <w:r w:rsidRPr="005C55FF">
              <w:rPr>
                <w:color w:val="000000"/>
                <w:sz w:val="22"/>
                <w:szCs w:val="22"/>
                <w:lang w:eastAsia="lt-LT"/>
              </w:rPr>
              <w:t>Venslaviškio g. sankryžos su prieigomis rekonstravimas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CAE7E" w14:textId="77777777" w:rsidR="005C55FF" w:rsidRPr="005C55FF" w:rsidRDefault="005C55FF" w:rsidP="005C55FF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100</w:t>
            </w:r>
          </w:p>
        </w:tc>
        <w:tc>
          <w:tcPr>
            <w:tcW w:w="16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ED3F1" w14:textId="29E66835" w:rsidR="005C55FF" w:rsidRPr="005C55FF" w:rsidRDefault="005C55FF" w:rsidP="005C55FF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2022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>–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2023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598EB" w14:textId="7F928887" w:rsidR="005C55FF" w:rsidRPr="005C55FF" w:rsidRDefault="005C55FF" w:rsidP="005C55FF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7D47E5" w:rsidRPr="005C55FF" w14:paraId="56EABADF" w14:textId="77777777" w:rsidTr="009105D5">
        <w:trPr>
          <w:gridAfter w:val="2"/>
          <w:wAfter w:w="48" w:type="dxa"/>
          <w:trHeight w:val="312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58B71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3.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374A0" w14:textId="242228FC" w:rsidR="005C55FF" w:rsidRPr="005C55FF" w:rsidRDefault="005C55FF" w:rsidP="005C55FF">
            <w:pPr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Klaipėdos g., Projektuotojų g., Dariaus ir Girėno g. sankryžos rekonstravimas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DDA4A" w14:textId="77777777" w:rsidR="005C55FF" w:rsidRPr="005C55FF" w:rsidRDefault="005C55FF" w:rsidP="005C55FF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80</w:t>
            </w:r>
          </w:p>
        </w:tc>
        <w:tc>
          <w:tcPr>
            <w:tcW w:w="16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C439D" w14:textId="77777777" w:rsidR="005C55FF" w:rsidRPr="005C55FF" w:rsidRDefault="005C55FF" w:rsidP="005C55FF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2023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ACC40" w14:textId="60B50BEA" w:rsidR="005C55FF" w:rsidRPr="005C55FF" w:rsidRDefault="005C55FF" w:rsidP="005C55FF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7D47E5" w:rsidRPr="005C55FF" w14:paraId="2FA3A3AE" w14:textId="77777777" w:rsidTr="009105D5">
        <w:trPr>
          <w:gridAfter w:val="2"/>
          <w:wAfter w:w="48" w:type="dxa"/>
          <w:trHeight w:val="312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FCE2A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4.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4C9DF" w14:textId="77777777" w:rsidR="005C55FF" w:rsidRPr="005C55FF" w:rsidRDefault="005C55FF" w:rsidP="005C55FF">
            <w:pPr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Stoties g., Pušaloto g., Marijonų g. sankryžos rekonstravimas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134B8" w14:textId="77777777" w:rsidR="005C55FF" w:rsidRPr="005C55FF" w:rsidRDefault="005C55FF" w:rsidP="005C55FF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75</w:t>
            </w:r>
          </w:p>
        </w:tc>
        <w:tc>
          <w:tcPr>
            <w:tcW w:w="16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06657" w14:textId="77777777" w:rsidR="005C55FF" w:rsidRPr="005C55FF" w:rsidRDefault="005C55FF" w:rsidP="005C55FF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2024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2D5DF" w14:textId="5AD4E8C4" w:rsidR="005C55FF" w:rsidRPr="005C55FF" w:rsidRDefault="005C55FF" w:rsidP="005C55FF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7D47E5" w:rsidRPr="005C55FF" w14:paraId="28FAB2FB" w14:textId="77777777" w:rsidTr="009105D5">
        <w:trPr>
          <w:gridAfter w:val="2"/>
          <w:wAfter w:w="48" w:type="dxa"/>
          <w:trHeight w:val="953"/>
        </w:trPr>
        <w:tc>
          <w:tcPr>
            <w:tcW w:w="94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D495C93" w14:textId="77777777" w:rsidR="004F1B1B" w:rsidRDefault="004F1B1B" w:rsidP="007D47E5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</w:p>
          <w:p w14:paraId="0870C24C" w14:textId="0595C23D" w:rsidR="007D47E5" w:rsidRDefault="007D47E5" w:rsidP="007D47E5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  <w:r w:rsidRPr="005C55FF">
              <w:rPr>
                <w:b/>
                <w:bCs/>
                <w:color w:val="000000"/>
                <w:szCs w:val="24"/>
                <w:lang w:eastAsia="lt-LT"/>
              </w:rPr>
              <w:t xml:space="preserve">VIETINĖS REIKŠMĖS KELIŲ SU ŽVYRO DANGA ASFALTAVIMO </w:t>
            </w:r>
          </w:p>
          <w:p w14:paraId="317060E4" w14:textId="77777777" w:rsidR="007D47E5" w:rsidRDefault="00105601" w:rsidP="007D47E5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  <w:r w:rsidRPr="004340A8">
              <w:rPr>
                <w:b/>
                <w:bCs/>
                <w:color w:val="000000"/>
                <w:szCs w:val="24"/>
                <w:lang w:eastAsia="lt-LT"/>
              </w:rPr>
              <w:t>PRIORITETINĖ</w:t>
            </w:r>
            <w:r>
              <w:rPr>
                <w:b/>
                <w:bCs/>
                <w:color w:val="000000"/>
                <w:szCs w:val="24"/>
                <w:lang w:eastAsia="lt-LT"/>
              </w:rPr>
              <w:t>S</w:t>
            </w:r>
            <w:r w:rsidRPr="004340A8">
              <w:rPr>
                <w:b/>
                <w:bCs/>
                <w:color w:val="000000"/>
                <w:szCs w:val="24"/>
                <w:lang w:eastAsia="lt-LT"/>
              </w:rPr>
              <w:t xml:space="preserve"> EILĖ</w:t>
            </w:r>
            <w:r>
              <w:rPr>
                <w:b/>
                <w:bCs/>
                <w:color w:val="000000"/>
                <w:szCs w:val="24"/>
                <w:lang w:eastAsia="lt-LT"/>
              </w:rPr>
              <w:t>S SĄRAŠAS</w:t>
            </w:r>
          </w:p>
          <w:p w14:paraId="106FB836" w14:textId="62715901" w:rsidR="004F1B1B" w:rsidRPr="005C55FF" w:rsidRDefault="004F1B1B" w:rsidP="007D47E5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</w:p>
        </w:tc>
      </w:tr>
      <w:tr w:rsidR="007D47E5" w:rsidRPr="005C55FF" w14:paraId="19779656" w14:textId="77777777" w:rsidTr="009105D5">
        <w:trPr>
          <w:trHeight w:val="624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105F9" w14:textId="77777777" w:rsidR="005C55FF" w:rsidRPr="005C55FF" w:rsidRDefault="005C55FF" w:rsidP="005C55F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Eil. Nr.</w:t>
            </w:r>
          </w:p>
        </w:tc>
        <w:tc>
          <w:tcPr>
            <w:tcW w:w="4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F038B" w14:textId="77777777" w:rsidR="005C55FF" w:rsidRPr="005C55FF" w:rsidRDefault="005C55FF" w:rsidP="005C55F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Objekto pavadinimas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7960E" w14:textId="77777777" w:rsidR="005C55FF" w:rsidRPr="005C55FF" w:rsidRDefault="005C55FF" w:rsidP="005C55F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Balų skaičius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47785" w14:textId="77777777" w:rsidR="005C55FF" w:rsidRPr="005C55FF" w:rsidRDefault="005C55FF" w:rsidP="005C55F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Įgyvendinimo laikotarpis, metai</w:t>
            </w:r>
          </w:p>
        </w:tc>
        <w:tc>
          <w:tcPr>
            <w:tcW w:w="18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9FA64" w14:textId="77777777" w:rsidR="005C55FF" w:rsidRPr="005C55FF" w:rsidRDefault="005C55FF" w:rsidP="005C55F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Finansavimo šaltinis</w:t>
            </w:r>
          </w:p>
        </w:tc>
      </w:tr>
      <w:tr w:rsidR="007D47E5" w:rsidRPr="005C55FF" w14:paraId="72BE9376" w14:textId="77777777" w:rsidTr="009105D5">
        <w:trPr>
          <w:trHeight w:val="312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F2A13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1.</w:t>
            </w:r>
          </w:p>
        </w:tc>
        <w:tc>
          <w:tcPr>
            <w:tcW w:w="4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DE3A8" w14:textId="77777777" w:rsidR="005C55FF" w:rsidRPr="005C55FF" w:rsidRDefault="005C55FF" w:rsidP="005C55FF">
            <w:pPr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Matininkų g. rekonstravimas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38C2E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41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5AD23" w14:textId="1FE8B779" w:rsidR="005C55FF" w:rsidRPr="005C55FF" w:rsidRDefault="005C55FF" w:rsidP="005C55FF">
            <w:pPr>
              <w:jc w:val="center"/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2021</w:t>
            </w:r>
            <w:r w:rsidR="00B07462">
              <w:rPr>
                <w:sz w:val="22"/>
                <w:szCs w:val="22"/>
                <w:lang w:eastAsia="lt-LT"/>
              </w:rPr>
              <w:t>–</w:t>
            </w:r>
            <w:r w:rsidRPr="005C55FF">
              <w:rPr>
                <w:sz w:val="22"/>
                <w:szCs w:val="22"/>
                <w:lang w:eastAsia="lt-LT"/>
              </w:rPr>
              <w:t>2023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FC4D3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KPPP</w:t>
            </w:r>
          </w:p>
        </w:tc>
      </w:tr>
      <w:tr w:rsidR="007D47E5" w:rsidRPr="005C55FF" w14:paraId="198860E5" w14:textId="77777777" w:rsidTr="009105D5">
        <w:trPr>
          <w:trHeight w:val="312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C1AA5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2.</w:t>
            </w:r>
          </w:p>
        </w:tc>
        <w:tc>
          <w:tcPr>
            <w:tcW w:w="4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6DA52" w14:textId="77777777" w:rsidR="005C55FF" w:rsidRPr="005C55FF" w:rsidRDefault="005C55FF" w:rsidP="005C55FF">
            <w:pPr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Kazio Naruševičiaus g. kapitalinis remontas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26656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36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CD678" w14:textId="6EF82189" w:rsidR="005C55FF" w:rsidRPr="005C55FF" w:rsidRDefault="005C55FF" w:rsidP="005C55FF">
            <w:pPr>
              <w:jc w:val="center"/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2021</w:t>
            </w:r>
            <w:r w:rsidR="00B07462">
              <w:rPr>
                <w:sz w:val="22"/>
                <w:szCs w:val="22"/>
                <w:lang w:eastAsia="lt-LT"/>
              </w:rPr>
              <w:t>–</w:t>
            </w:r>
            <w:r w:rsidRPr="005C55FF">
              <w:rPr>
                <w:sz w:val="22"/>
                <w:szCs w:val="22"/>
                <w:lang w:eastAsia="lt-LT"/>
              </w:rPr>
              <w:t>2022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CA2A4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KPPP</w:t>
            </w:r>
          </w:p>
        </w:tc>
      </w:tr>
      <w:tr w:rsidR="007D47E5" w:rsidRPr="005C55FF" w14:paraId="3A4F2636" w14:textId="77777777" w:rsidTr="009105D5">
        <w:trPr>
          <w:trHeight w:val="312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9F993" w14:textId="70282016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3.</w:t>
            </w:r>
          </w:p>
        </w:tc>
        <w:tc>
          <w:tcPr>
            <w:tcW w:w="4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841B6" w14:textId="77777777" w:rsidR="005C55FF" w:rsidRPr="005C55FF" w:rsidRDefault="005C55FF" w:rsidP="005C55FF">
            <w:pPr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Bendrijų g. kapitalinis remontas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DBDA2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35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0B383" w14:textId="604B799E" w:rsidR="005C55FF" w:rsidRPr="005C55FF" w:rsidRDefault="005C55FF" w:rsidP="005C55FF">
            <w:pPr>
              <w:jc w:val="center"/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2021</w:t>
            </w:r>
            <w:r w:rsidR="00B07462">
              <w:rPr>
                <w:sz w:val="22"/>
                <w:szCs w:val="22"/>
                <w:lang w:eastAsia="lt-LT"/>
              </w:rPr>
              <w:t>–</w:t>
            </w:r>
            <w:r w:rsidRPr="005C55FF">
              <w:rPr>
                <w:sz w:val="22"/>
                <w:szCs w:val="22"/>
                <w:lang w:eastAsia="lt-LT"/>
              </w:rPr>
              <w:t>2022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38340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KPPP</w:t>
            </w:r>
          </w:p>
        </w:tc>
      </w:tr>
      <w:tr w:rsidR="007D47E5" w:rsidRPr="005C55FF" w14:paraId="2B0C837E" w14:textId="77777777" w:rsidTr="009105D5">
        <w:trPr>
          <w:trHeight w:val="312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9B81E" w14:textId="306881F5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4.</w:t>
            </w:r>
          </w:p>
        </w:tc>
        <w:tc>
          <w:tcPr>
            <w:tcW w:w="4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909DA" w14:textId="77777777" w:rsidR="005C55FF" w:rsidRPr="005C55FF" w:rsidRDefault="005C55FF" w:rsidP="005C55FF">
            <w:pPr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Rėklių g. kapitalinis remontas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BB775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35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9AD04" w14:textId="77777777" w:rsidR="005C55FF" w:rsidRPr="005C55FF" w:rsidRDefault="005C55FF" w:rsidP="005C55FF">
            <w:pPr>
              <w:jc w:val="center"/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2024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F3E0E" w14:textId="0317E6FE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VB</w:t>
            </w:r>
            <w:r w:rsidR="00B07462">
              <w:rPr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color w:val="000000"/>
                <w:sz w:val="22"/>
                <w:szCs w:val="22"/>
                <w:lang w:eastAsia="lt-LT"/>
              </w:rPr>
              <w:t>/</w:t>
            </w:r>
            <w:r w:rsidR="00B07462">
              <w:rPr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color w:val="000000"/>
                <w:sz w:val="22"/>
                <w:szCs w:val="22"/>
                <w:lang w:eastAsia="lt-LT"/>
              </w:rPr>
              <w:t>KPPP</w:t>
            </w:r>
          </w:p>
        </w:tc>
      </w:tr>
    </w:tbl>
    <w:p w14:paraId="2A4892DA" w14:textId="77777777" w:rsidR="004340A8" w:rsidRPr="00656280" w:rsidRDefault="004340A8" w:rsidP="006D273F">
      <w:pPr>
        <w:tabs>
          <w:tab w:val="left" w:pos="851"/>
        </w:tabs>
        <w:jc w:val="both"/>
        <w:rPr>
          <w:szCs w:val="24"/>
        </w:rPr>
      </w:pPr>
    </w:p>
    <w:sectPr w:rsidR="004340A8" w:rsidRPr="00656280" w:rsidSect="00A562AA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9055B9" w14:textId="77777777" w:rsidR="00E72409" w:rsidRDefault="00E72409">
      <w:r>
        <w:separator/>
      </w:r>
    </w:p>
  </w:endnote>
  <w:endnote w:type="continuationSeparator" w:id="0">
    <w:p w14:paraId="3A80E43B" w14:textId="77777777" w:rsidR="00E72409" w:rsidRDefault="00E72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13401" w14:textId="77777777" w:rsidR="005449DB" w:rsidRDefault="005449DB" w:rsidP="00BE4566">
    <w:pPr>
      <w:tabs>
        <w:tab w:val="left" w:pos="8445"/>
      </w:tabs>
    </w:pPr>
    <w:r>
      <w:tab/>
    </w:r>
  </w:p>
  <w:p w14:paraId="23A13402" w14:textId="77777777" w:rsidR="005449DB" w:rsidRDefault="005449DB"/>
  <w:p w14:paraId="23A13403" w14:textId="77777777" w:rsidR="005449DB" w:rsidRDefault="005449D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13404" w14:textId="77777777" w:rsidR="005449DB" w:rsidRDefault="005449DB" w:rsidP="00DD20B8">
    <w:pPr>
      <w:pStyle w:val="Porat"/>
    </w:pPr>
  </w:p>
  <w:p w14:paraId="23A13405" w14:textId="77777777" w:rsidR="005449DB" w:rsidRDefault="005449DB" w:rsidP="00DD20B8">
    <w:pPr>
      <w:pStyle w:val="Porat"/>
    </w:pPr>
  </w:p>
  <w:p w14:paraId="23A13406" w14:textId="77777777" w:rsidR="005449DB" w:rsidRDefault="005449DB" w:rsidP="00DD20B8">
    <w:pPr>
      <w:pStyle w:val="Porat"/>
    </w:pPr>
  </w:p>
  <w:p w14:paraId="23A13407" w14:textId="77777777" w:rsidR="005449DB" w:rsidRDefault="005449D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1D54CA" w14:textId="77777777" w:rsidR="00E72409" w:rsidRDefault="00E72409">
      <w:r>
        <w:separator/>
      </w:r>
    </w:p>
  </w:footnote>
  <w:footnote w:type="continuationSeparator" w:id="0">
    <w:p w14:paraId="0B9E3C4E" w14:textId="77777777" w:rsidR="00E72409" w:rsidRDefault="00E724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133FD" w14:textId="77777777" w:rsidR="005449DB" w:rsidRDefault="005449DB">
    <w:pPr>
      <w:pStyle w:val="Antrats"/>
      <w:jc w:val="center"/>
    </w:pPr>
  </w:p>
  <w:p w14:paraId="23A133FE" w14:textId="77777777" w:rsidR="005449DB" w:rsidRDefault="005449DB">
    <w:pPr>
      <w:pStyle w:val="Antrats"/>
      <w:jc w:val="center"/>
    </w:pPr>
  </w:p>
  <w:p w14:paraId="23A133FF" w14:textId="77777777" w:rsidR="005449DB" w:rsidRDefault="005449DB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21BA9">
      <w:rPr>
        <w:noProof/>
      </w:rPr>
      <w:t>3</w:t>
    </w:r>
    <w:r>
      <w:rPr>
        <w:noProof/>
      </w:rPr>
      <w:fldChar w:fldCharType="end"/>
    </w:r>
  </w:p>
  <w:p w14:paraId="23A13400" w14:textId="77777777" w:rsidR="005449DB" w:rsidRDefault="005449D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51395"/>
    <w:multiLevelType w:val="hybridMultilevel"/>
    <w:tmpl w:val="BA2C9A00"/>
    <w:lvl w:ilvl="0" w:tplc="74D6B5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F1E1DE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2DA21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EE84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7CE5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464E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0DAE9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BAE7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DCEAA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48D71D8D"/>
    <w:multiLevelType w:val="multilevel"/>
    <w:tmpl w:val="1C9E38B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abstractNum w:abstractNumId="2" w15:restartNumberingAfterBreak="0">
    <w:nsid w:val="580D2ACD"/>
    <w:multiLevelType w:val="hybridMultilevel"/>
    <w:tmpl w:val="08005746"/>
    <w:lvl w:ilvl="0" w:tplc="0C8CA9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F4C3980"/>
    <w:multiLevelType w:val="multilevel"/>
    <w:tmpl w:val="5BF2D5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2489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76F6D0E"/>
    <w:multiLevelType w:val="hybridMultilevel"/>
    <w:tmpl w:val="E9120B80"/>
    <w:lvl w:ilvl="0" w:tplc="78249C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43461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65A87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872CC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1B453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5F20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6CCC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06687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824B8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76B71E4E"/>
    <w:multiLevelType w:val="hybridMultilevel"/>
    <w:tmpl w:val="18164FB0"/>
    <w:lvl w:ilvl="0" w:tplc="21784D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E850256"/>
    <w:multiLevelType w:val="hybridMultilevel"/>
    <w:tmpl w:val="CE10B62C"/>
    <w:lvl w:ilvl="0" w:tplc="924621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178"/>
    <w:rsid w:val="00003A8F"/>
    <w:rsid w:val="00010C61"/>
    <w:rsid w:val="00012976"/>
    <w:rsid w:val="00012D70"/>
    <w:rsid w:val="0001548A"/>
    <w:rsid w:val="0001566B"/>
    <w:rsid w:val="000201C2"/>
    <w:rsid w:val="0002192F"/>
    <w:rsid w:val="000274D1"/>
    <w:rsid w:val="00034E89"/>
    <w:rsid w:val="000411F1"/>
    <w:rsid w:val="00043DF7"/>
    <w:rsid w:val="00044BDB"/>
    <w:rsid w:val="00050A5F"/>
    <w:rsid w:val="00050E15"/>
    <w:rsid w:val="0005169C"/>
    <w:rsid w:val="000562F7"/>
    <w:rsid w:val="00064AC4"/>
    <w:rsid w:val="00073302"/>
    <w:rsid w:val="00075594"/>
    <w:rsid w:val="00075D5A"/>
    <w:rsid w:val="000811E1"/>
    <w:rsid w:val="000948BC"/>
    <w:rsid w:val="000A0016"/>
    <w:rsid w:val="000A2AB0"/>
    <w:rsid w:val="000A3381"/>
    <w:rsid w:val="000A3BB8"/>
    <w:rsid w:val="000A7BDF"/>
    <w:rsid w:val="000B1B91"/>
    <w:rsid w:val="000C3D00"/>
    <w:rsid w:val="000D0C19"/>
    <w:rsid w:val="000D6BBB"/>
    <w:rsid w:val="000E01EA"/>
    <w:rsid w:val="000E084F"/>
    <w:rsid w:val="000E2C79"/>
    <w:rsid w:val="000E5933"/>
    <w:rsid w:val="000E7131"/>
    <w:rsid w:val="00101C29"/>
    <w:rsid w:val="00101F07"/>
    <w:rsid w:val="00105601"/>
    <w:rsid w:val="00112E99"/>
    <w:rsid w:val="00124B60"/>
    <w:rsid w:val="001269EF"/>
    <w:rsid w:val="00132ABE"/>
    <w:rsid w:val="001434C7"/>
    <w:rsid w:val="00145289"/>
    <w:rsid w:val="00147F15"/>
    <w:rsid w:val="00150D2E"/>
    <w:rsid w:val="00153B94"/>
    <w:rsid w:val="0016180F"/>
    <w:rsid w:val="0016401E"/>
    <w:rsid w:val="00175EFD"/>
    <w:rsid w:val="001760D7"/>
    <w:rsid w:val="00181075"/>
    <w:rsid w:val="001845C2"/>
    <w:rsid w:val="001918B6"/>
    <w:rsid w:val="001931A1"/>
    <w:rsid w:val="00195904"/>
    <w:rsid w:val="00196895"/>
    <w:rsid w:val="001A3180"/>
    <w:rsid w:val="001B1FE3"/>
    <w:rsid w:val="001B44D9"/>
    <w:rsid w:val="001C3EC6"/>
    <w:rsid w:val="001C5024"/>
    <w:rsid w:val="001D1AC1"/>
    <w:rsid w:val="001D2B19"/>
    <w:rsid w:val="001D3CB6"/>
    <w:rsid w:val="001E4246"/>
    <w:rsid w:val="001E4DFD"/>
    <w:rsid w:val="001E634F"/>
    <w:rsid w:val="001F6327"/>
    <w:rsid w:val="001F7914"/>
    <w:rsid w:val="0020204A"/>
    <w:rsid w:val="00202B9B"/>
    <w:rsid w:val="00206FC7"/>
    <w:rsid w:val="00207C63"/>
    <w:rsid w:val="002109C5"/>
    <w:rsid w:val="00222863"/>
    <w:rsid w:val="00230EFE"/>
    <w:rsid w:val="00232592"/>
    <w:rsid w:val="0023417F"/>
    <w:rsid w:val="00234FD8"/>
    <w:rsid w:val="00241F2D"/>
    <w:rsid w:val="00243593"/>
    <w:rsid w:val="0024706D"/>
    <w:rsid w:val="00247C4F"/>
    <w:rsid w:val="002526D2"/>
    <w:rsid w:val="002630A9"/>
    <w:rsid w:val="002658A0"/>
    <w:rsid w:val="00267A58"/>
    <w:rsid w:val="00272305"/>
    <w:rsid w:val="0027334F"/>
    <w:rsid w:val="00276131"/>
    <w:rsid w:val="00276412"/>
    <w:rsid w:val="00277627"/>
    <w:rsid w:val="00283E1B"/>
    <w:rsid w:val="002915B5"/>
    <w:rsid w:val="00291649"/>
    <w:rsid w:val="002916D3"/>
    <w:rsid w:val="002921FE"/>
    <w:rsid w:val="00293059"/>
    <w:rsid w:val="002944FC"/>
    <w:rsid w:val="002A031B"/>
    <w:rsid w:val="002A121F"/>
    <w:rsid w:val="002A17E2"/>
    <w:rsid w:val="002A2097"/>
    <w:rsid w:val="002A2AEB"/>
    <w:rsid w:val="002A5AFB"/>
    <w:rsid w:val="002A5DC1"/>
    <w:rsid w:val="002A612D"/>
    <w:rsid w:val="002B0F91"/>
    <w:rsid w:val="002C0B1E"/>
    <w:rsid w:val="002D0199"/>
    <w:rsid w:val="002D0B3C"/>
    <w:rsid w:val="002D319D"/>
    <w:rsid w:val="002D56B5"/>
    <w:rsid w:val="002D57F9"/>
    <w:rsid w:val="002D75F0"/>
    <w:rsid w:val="002D7E2D"/>
    <w:rsid w:val="002E2386"/>
    <w:rsid w:val="002E2F98"/>
    <w:rsid w:val="002E4357"/>
    <w:rsid w:val="002F2283"/>
    <w:rsid w:val="002F444D"/>
    <w:rsid w:val="002F56CD"/>
    <w:rsid w:val="002F6CB9"/>
    <w:rsid w:val="002F7001"/>
    <w:rsid w:val="002F7B08"/>
    <w:rsid w:val="00303346"/>
    <w:rsid w:val="00304577"/>
    <w:rsid w:val="00304E5D"/>
    <w:rsid w:val="0030796E"/>
    <w:rsid w:val="00312A5C"/>
    <w:rsid w:val="00312E61"/>
    <w:rsid w:val="00314C9E"/>
    <w:rsid w:val="00316230"/>
    <w:rsid w:val="00325CF1"/>
    <w:rsid w:val="003316BF"/>
    <w:rsid w:val="00337555"/>
    <w:rsid w:val="003437EB"/>
    <w:rsid w:val="00345A71"/>
    <w:rsid w:val="00347654"/>
    <w:rsid w:val="0034769C"/>
    <w:rsid w:val="00352A63"/>
    <w:rsid w:val="00355495"/>
    <w:rsid w:val="00355EE8"/>
    <w:rsid w:val="00361B34"/>
    <w:rsid w:val="0036345C"/>
    <w:rsid w:val="00373518"/>
    <w:rsid w:val="0038315E"/>
    <w:rsid w:val="00387016"/>
    <w:rsid w:val="00392558"/>
    <w:rsid w:val="0039707D"/>
    <w:rsid w:val="003A3559"/>
    <w:rsid w:val="003A3BF4"/>
    <w:rsid w:val="003B2BD7"/>
    <w:rsid w:val="003B307A"/>
    <w:rsid w:val="003C477A"/>
    <w:rsid w:val="003C69BA"/>
    <w:rsid w:val="003C7C12"/>
    <w:rsid w:val="003D113C"/>
    <w:rsid w:val="003D6535"/>
    <w:rsid w:val="003E58F0"/>
    <w:rsid w:val="003F3684"/>
    <w:rsid w:val="004014AB"/>
    <w:rsid w:val="004038FE"/>
    <w:rsid w:val="00404804"/>
    <w:rsid w:val="004054B0"/>
    <w:rsid w:val="004100D4"/>
    <w:rsid w:val="00411A40"/>
    <w:rsid w:val="00420850"/>
    <w:rsid w:val="00421D43"/>
    <w:rsid w:val="00425017"/>
    <w:rsid w:val="0042713D"/>
    <w:rsid w:val="00433782"/>
    <w:rsid w:val="004340A8"/>
    <w:rsid w:val="00434B6A"/>
    <w:rsid w:val="00435EF8"/>
    <w:rsid w:val="004376E8"/>
    <w:rsid w:val="00443BD4"/>
    <w:rsid w:val="004564CD"/>
    <w:rsid w:val="00464BB1"/>
    <w:rsid w:val="00480D2E"/>
    <w:rsid w:val="00481CE7"/>
    <w:rsid w:val="004843B2"/>
    <w:rsid w:val="004849ED"/>
    <w:rsid w:val="00490259"/>
    <w:rsid w:val="0049174E"/>
    <w:rsid w:val="004951ED"/>
    <w:rsid w:val="00496A75"/>
    <w:rsid w:val="004A3610"/>
    <w:rsid w:val="004B1893"/>
    <w:rsid w:val="004B3F89"/>
    <w:rsid w:val="004B5EAC"/>
    <w:rsid w:val="004C07E0"/>
    <w:rsid w:val="004D35C5"/>
    <w:rsid w:val="004E0482"/>
    <w:rsid w:val="004E2B07"/>
    <w:rsid w:val="004E4142"/>
    <w:rsid w:val="004E4580"/>
    <w:rsid w:val="004E4F90"/>
    <w:rsid w:val="004E5581"/>
    <w:rsid w:val="004F1B1B"/>
    <w:rsid w:val="004F1BAF"/>
    <w:rsid w:val="0050071A"/>
    <w:rsid w:val="00505C89"/>
    <w:rsid w:val="00510DE4"/>
    <w:rsid w:val="00515F5F"/>
    <w:rsid w:val="005166E3"/>
    <w:rsid w:val="00521BA9"/>
    <w:rsid w:val="00523231"/>
    <w:rsid w:val="0052387D"/>
    <w:rsid w:val="00524D2D"/>
    <w:rsid w:val="00527783"/>
    <w:rsid w:val="00533646"/>
    <w:rsid w:val="00536750"/>
    <w:rsid w:val="00537C94"/>
    <w:rsid w:val="005449DB"/>
    <w:rsid w:val="005458CB"/>
    <w:rsid w:val="00562BCD"/>
    <w:rsid w:val="00565301"/>
    <w:rsid w:val="00566FC8"/>
    <w:rsid w:val="0057152B"/>
    <w:rsid w:val="00571BF3"/>
    <w:rsid w:val="00581708"/>
    <w:rsid w:val="00584C4D"/>
    <w:rsid w:val="005856BD"/>
    <w:rsid w:val="005857A7"/>
    <w:rsid w:val="00585BC7"/>
    <w:rsid w:val="00587A52"/>
    <w:rsid w:val="00595F80"/>
    <w:rsid w:val="005968AB"/>
    <w:rsid w:val="005A5383"/>
    <w:rsid w:val="005B1469"/>
    <w:rsid w:val="005B4C8F"/>
    <w:rsid w:val="005B525B"/>
    <w:rsid w:val="005B727C"/>
    <w:rsid w:val="005C2BAE"/>
    <w:rsid w:val="005C31BD"/>
    <w:rsid w:val="005C41AC"/>
    <w:rsid w:val="005C55FF"/>
    <w:rsid w:val="005C605B"/>
    <w:rsid w:val="005D0F08"/>
    <w:rsid w:val="005D4674"/>
    <w:rsid w:val="005D4C83"/>
    <w:rsid w:val="005D64A0"/>
    <w:rsid w:val="005E1040"/>
    <w:rsid w:val="005F44E3"/>
    <w:rsid w:val="005F5D5F"/>
    <w:rsid w:val="005F6353"/>
    <w:rsid w:val="006015DC"/>
    <w:rsid w:val="00601AA8"/>
    <w:rsid w:val="00602050"/>
    <w:rsid w:val="0060335D"/>
    <w:rsid w:val="00603DD5"/>
    <w:rsid w:val="006043DB"/>
    <w:rsid w:val="00604E72"/>
    <w:rsid w:val="0060717D"/>
    <w:rsid w:val="00610B67"/>
    <w:rsid w:val="00611EE0"/>
    <w:rsid w:val="006121DC"/>
    <w:rsid w:val="006127B2"/>
    <w:rsid w:val="006128BC"/>
    <w:rsid w:val="0061401B"/>
    <w:rsid w:val="00617C62"/>
    <w:rsid w:val="006244B6"/>
    <w:rsid w:val="0062551B"/>
    <w:rsid w:val="00625C86"/>
    <w:rsid w:val="00626A58"/>
    <w:rsid w:val="00630B08"/>
    <w:rsid w:val="00634C5A"/>
    <w:rsid w:val="006361DC"/>
    <w:rsid w:val="00637980"/>
    <w:rsid w:val="0065073F"/>
    <w:rsid w:val="0065174D"/>
    <w:rsid w:val="00655408"/>
    <w:rsid w:val="00655466"/>
    <w:rsid w:val="00655E6A"/>
    <w:rsid w:val="00656280"/>
    <w:rsid w:val="00662FB1"/>
    <w:rsid w:val="00664599"/>
    <w:rsid w:val="00666B04"/>
    <w:rsid w:val="00666F62"/>
    <w:rsid w:val="00673750"/>
    <w:rsid w:val="006767B9"/>
    <w:rsid w:val="00676D81"/>
    <w:rsid w:val="0068030A"/>
    <w:rsid w:val="00685D2C"/>
    <w:rsid w:val="00693952"/>
    <w:rsid w:val="006A136F"/>
    <w:rsid w:val="006A52CF"/>
    <w:rsid w:val="006A544F"/>
    <w:rsid w:val="006B0BC0"/>
    <w:rsid w:val="006D06FC"/>
    <w:rsid w:val="006D107B"/>
    <w:rsid w:val="006D273F"/>
    <w:rsid w:val="006D34B4"/>
    <w:rsid w:val="006D6344"/>
    <w:rsid w:val="006D7A59"/>
    <w:rsid w:val="006E1B51"/>
    <w:rsid w:val="006E38B1"/>
    <w:rsid w:val="006E723B"/>
    <w:rsid w:val="006F15C7"/>
    <w:rsid w:val="00701945"/>
    <w:rsid w:val="00703BEB"/>
    <w:rsid w:val="0070660D"/>
    <w:rsid w:val="007068A7"/>
    <w:rsid w:val="0071237A"/>
    <w:rsid w:val="007129E5"/>
    <w:rsid w:val="0071464A"/>
    <w:rsid w:val="00726F94"/>
    <w:rsid w:val="00733D18"/>
    <w:rsid w:val="00737DCA"/>
    <w:rsid w:val="00740946"/>
    <w:rsid w:val="00743B7D"/>
    <w:rsid w:val="007452C6"/>
    <w:rsid w:val="00752D87"/>
    <w:rsid w:val="0075471C"/>
    <w:rsid w:val="0076056D"/>
    <w:rsid w:val="00761A8B"/>
    <w:rsid w:val="007628BE"/>
    <w:rsid w:val="00765124"/>
    <w:rsid w:val="007672B9"/>
    <w:rsid w:val="00770516"/>
    <w:rsid w:val="00780E8C"/>
    <w:rsid w:val="00785145"/>
    <w:rsid w:val="00793437"/>
    <w:rsid w:val="00795653"/>
    <w:rsid w:val="00796E6A"/>
    <w:rsid w:val="007978F3"/>
    <w:rsid w:val="007A38DC"/>
    <w:rsid w:val="007A4434"/>
    <w:rsid w:val="007A6BDD"/>
    <w:rsid w:val="007B3535"/>
    <w:rsid w:val="007B52C2"/>
    <w:rsid w:val="007B71CF"/>
    <w:rsid w:val="007C5B42"/>
    <w:rsid w:val="007C7C57"/>
    <w:rsid w:val="007D03C5"/>
    <w:rsid w:val="007D1285"/>
    <w:rsid w:val="007D243A"/>
    <w:rsid w:val="007D3F07"/>
    <w:rsid w:val="007D47E5"/>
    <w:rsid w:val="007E2B12"/>
    <w:rsid w:val="007F1F9E"/>
    <w:rsid w:val="007F2ABF"/>
    <w:rsid w:val="007F3F25"/>
    <w:rsid w:val="00801DD2"/>
    <w:rsid w:val="0080286E"/>
    <w:rsid w:val="008030B7"/>
    <w:rsid w:val="008034ED"/>
    <w:rsid w:val="00806F61"/>
    <w:rsid w:val="00811E67"/>
    <w:rsid w:val="00813E6B"/>
    <w:rsid w:val="008152F0"/>
    <w:rsid w:val="008212D1"/>
    <w:rsid w:val="00825ABD"/>
    <w:rsid w:val="00830A0B"/>
    <w:rsid w:val="00832BB9"/>
    <w:rsid w:val="008330EF"/>
    <w:rsid w:val="00833774"/>
    <w:rsid w:val="008347A0"/>
    <w:rsid w:val="00837229"/>
    <w:rsid w:val="00844A8E"/>
    <w:rsid w:val="00855ADE"/>
    <w:rsid w:val="008608CB"/>
    <w:rsid w:val="0086097A"/>
    <w:rsid w:val="0086111D"/>
    <w:rsid w:val="0086222B"/>
    <w:rsid w:val="008750C9"/>
    <w:rsid w:val="00876529"/>
    <w:rsid w:val="00876E15"/>
    <w:rsid w:val="0088367B"/>
    <w:rsid w:val="00883F12"/>
    <w:rsid w:val="00895637"/>
    <w:rsid w:val="00897DD6"/>
    <w:rsid w:val="008A1203"/>
    <w:rsid w:val="008A2000"/>
    <w:rsid w:val="008B28AB"/>
    <w:rsid w:val="008B3821"/>
    <w:rsid w:val="008B3D51"/>
    <w:rsid w:val="008C20B3"/>
    <w:rsid w:val="008C5153"/>
    <w:rsid w:val="008D7F28"/>
    <w:rsid w:val="008E00D7"/>
    <w:rsid w:val="008E06B4"/>
    <w:rsid w:val="008E63BA"/>
    <w:rsid w:val="008E7550"/>
    <w:rsid w:val="008F08E2"/>
    <w:rsid w:val="008F1635"/>
    <w:rsid w:val="008F62A9"/>
    <w:rsid w:val="00901F99"/>
    <w:rsid w:val="009023FA"/>
    <w:rsid w:val="009054BF"/>
    <w:rsid w:val="009105D5"/>
    <w:rsid w:val="00910A4F"/>
    <w:rsid w:val="009111D4"/>
    <w:rsid w:val="00913105"/>
    <w:rsid w:val="00914890"/>
    <w:rsid w:val="00916D5D"/>
    <w:rsid w:val="00922546"/>
    <w:rsid w:val="00925590"/>
    <w:rsid w:val="009271D0"/>
    <w:rsid w:val="009315AA"/>
    <w:rsid w:val="00931ACB"/>
    <w:rsid w:val="00934C32"/>
    <w:rsid w:val="00937148"/>
    <w:rsid w:val="00941698"/>
    <w:rsid w:val="00942B11"/>
    <w:rsid w:val="0094399A"/>
    <w:rsid w:val="009439F6"/>
    <w:rsid w:val="00947A8B"/>
    <w:rsid w:val="00950D11"/>
    <w:rsid w:val="0095399E"/>
    <w:rsid w:val="009558A9"/>
    <w:rsid w:val="00956EFA"/>
    <w:rsid w:val="009609BD"/>
    <w:rsid w:val="00971E67"/>
    <w:rsid w:val="00974582"/>
    <w:rsid w:val="0097524F"/>
    <w:rsid w:val="00976276"/>
    <w:rsid w:val="00982CE1"/>
    <w:rsid w:val="00983960"/>
    <w:rsid w:val="0099046B"/>
    <w:rsid w:val="00990645"/>
    <w:rsid w:val="00997A5A"/>
    <w:rsid w:val="009A4733"/>
    <w:rsid w:val="009A57A2"/>
    <w:rsid w:val="009A722C"/>
    <w:rsid w:val="009B542B"/>
    <w:rsid w:val="009C3C68"/>
    <w:rsid w:val="009C55DF"/>
    <w:rsid w:val="009C7D7E"/>
    <w:rsid w:val="009D086F"/>
    <w:rsid w:val="009D1163"/>
    <w:rsid w:val="009D1E26"/>
    <w:rsid w:val="009D4140"/>
    <w:rsid w:val="009D7729"/>
    <w:rsid w:val="009E3CF3"/>
    <w:rsid w:val="009E5C02"/>
    <w:rsid w:val="009E64BC"/>
    <w:rsid w:val="009F5E68"/>
    <w:rsid w:val="009F702B"/>
    <w:rsid w:val="00A0004E"/>
    <w:rsid w:val="00A11511"/>
    <w:rsid w:val="00A11857"/>
    <w:rsid w:val="00A205B5"/>
    <w:rsid w:val="00A223BF"/>
    <w:rsid w:val="00A223DF"/>
    <w:rsid w:val="00A31C4E"/>
    <w:rsid w:val="00A3474A"/>
    <w:rsid w:val="00A34BF6"/>
    <w:rsid w:val="00A3562A"/>
    <w:rsid w:val="00A36213"/>
    <w:rsid w:val="00A37460"/>
    <w:rsid w:val="00A41356"/>
    <w:rsid w:val="00A421AC"/>
    <w:rsid w:val="00A47339"/>
    <w:rsid w:val="00A4784B"/>
    <w:rsid w:val="00A50267"/>
    <w:rsid w:val="00A50E4D"/>
    <w:rsid w:val="00A5141C"/>
    <w:rsid w:val="00A540CC"/>
    <w:rsid w:val="00A562AA"/>
    <w:rsid w:val="00A57135"/>
    <w:rsid w:val="00A57683"/>
    <w:rsid w:val="00A57B2F"/>
    <w:rsid w:val="00A62DBC"/>
    <w:rsid w:val="00A6353B"/>
    <w:rsid w:val="00A67328"/>
    <w:rsid w:val="00A67765"/>
    <w:rsid w:val="00A70996"/>
    <w:rsid w:val="00A72F74"/>
    <w:rsid w:val="00A73A2F"/>
    <w:rsid w:val="00A75068"/>
    <w:rsid w:val="00A80CC3"/>
    <w:rsid w:val="00A81759"/>
    <w:rsid w:val="00A822CF"/>
    <w:rsid w:val="00A83444"/>
    <w:rsid w:val="00A83985"/>
    <w:rsid w:val="00A84A49"/>
    <w:rsid w:val="00A84DDD"/>
    <w:rsid w:val="00A87B27"/>
    <w:rsid w:val="00A90AC8"/>
    <w:rsid w:val="00A91107"/>
    <w:rsid w:val="00A91972"/>
    <w:rsid w:val="00A91D20"/>
    <w:rsid w:val="00A9255D"/>
    <w:rsid w:val="00A972B5"/>
    <w:rsid w:val="00A97838"/>
    <w:rsid w:val="00A9789B"/>
    <w:rsid w:val="00AB02B7"/>
    <w:rsid w:val="00AB0E39"/>
    <w:rsid w:val="00AB7BC9"/>
    <w:rsid w:val="00AB7D7C"/>
    <w:rsid w:val="00AC40B6"/>
    <w:rsid w:val="00AD2373"/>
    <w:rsid w:val="00AD3E4E"/>
    <w:rsid w:val="00AD5620"/>
    <w:rsid w:val="00AD778C"/>
    <w:rsid w:val="00AD7982"/>
    <w:rsid w:val="00AE1A55"/>
    <w:rsid w:val="00AE518E"/>
    <w:rsid w:val="00AE5E3F"/>
    <w:rsid w:val="00AE610A"/>
    <w:rsid w:val="00AF38E9"/>
    <w:rsid w:val="00B03B6B"/>
    <w:rsid w:val="00B0486F"/>
    <w:rsid w:val="00B058E1"/>
    <w:rsid w:val="00B05FC9"/>
    <w:rsid w:val="00B07462"/>
    <w:rsid w:val="00B136CE"/>
    <w:rsid w:val="00B14AEE"/>
    <w:rsid w:val="00B213F5"/>
    <w:rsid w:val="00B22335"/>
    <w:rsid w:val="00B22F25"/>
    <w:rsid w:val="00B24C5B"/>
    <w:rsid w:val="00B25C6B"/>
    <w:rsid w:val="00B25E6E"/>
    <w:rsid w:val="00B34D5A"/>
    <w:rsid w:val="00B408ED"/>
    <w:rsid w:val="00B40F9A"/>
    <w:rsid w:val="00B44F79"/>
    <w:rsid w:val="00B528CF"/>
    <w:rsid w:val="00B52FFC"/>
    <w:rsid w:val="00B54168"/>
    <w:rsid w:val="00B5651C"/>
    <w:rsid w:val="00B61A88"/>
    <w:rsid w:val="00B63E7C"/>
    <w:rsid w:val="00B6518B"/>
    <w:rsid w:val="00B664FD"/>
    <w:rsid w:val="00B74A98"/>
    <w:rsid w:val="00B808A0"/>
    <w:rsid w:val="00B82FBC"/>
    <w:rsid w:val="00B83E18"/>
    <w:rsid w:val="00B86B80"/>
    <w:rsid w:val="00B92EBF"/>
    <w:rsid w:val="00B9359C"/>
    <w:rsid w:val="00B95D52"/>
    <w:rsid w:val="00B96555"/>
    <w:rsid w:val="00B96774"/>
    <w:rsid w:val="00B9731F"/>
    <w:rsid w:val="00B97B3B"/>
    <w:rsid w:val="00BA458B"/>
    <w:rsid w:val="00BB0318"/>
    <w:rsid w:val="00BB130F"/>
    <w:rsid w:val="00BB6886"/>
    <w:rsid w:val="00BC3101"/>
    <w:rsid w:val="00BC38DB"/>
    <w:rsid w:val="00BC7B5C"/>
    <w:rsid w:val="00BD5C3A"/>
    <w:rsid w:val="00BE4566"/>
    <w:rsid w:val="00BE65B5"/>
    <w:rsid w:val="00BF06D7"/>
    <w:rsid w:val="00BF0A1B"/>
    <w:rsid w:val="00BF17A6"/>
    <w:rsid w:val="00BF3655"/>
    <w:rsid w:val="00C008EA"/>
    <w:rsid w:val="00C01B28"/>
    <w:rsid w:val="00C04111"/>
    <w:rsid w:val="00C05F31"/>
    <w:rsid w:val="00C10933"/>
    <w:rsid w:val="00C13EA5"/>
    <w:rsid w:val="00C14F8B"/>
    <w:rsid w:val="00C332CF"/>
    <w:rsid w:val="00C40A0C"/>
    <w:rsid w:val="00C40FD3"/>
    <w:rsid w:val="00C420AA"/>
    <w:rsid w:val="00C42F26"/>
    <w:rsid w:val="00C52416"/>
    <w:rsid w:val="00C565F2"/>
    <w:rsid w:val="00C6221E"/>
    <w:rsid w:val="00C72861"/>
    <w:rsid w:val="00C72C12"/>
    <w:rsid w:val="00C72CB4"/>
    <w:rsid w:val="00C737F4"/>
    <w:rsid w:val="00C75F05"/>
    <w:rsid w:val="00C83DCE"/>
    <w:rsid w:val="00C86D6C"/>
    <w:rsid w:val="00C874B6"/>
    <w:rsid w:val="00C9091E"/>
    <w:rsid w:val="00CA0BF4"/>
    <w:rsid w:val="00CA629E"/>
    <w:rsid w:val="00CB00F1"/>
    <w:rsid w:val="00CB09EB"/>
    <w:rsid w:val="00CB1678"/>
    <w:rsid w:val="00CB2BE1"/>
    <w:rsid w:val="00CB3669"/>
    <w:rsid w:val="00CB5FEA"/>
    <w:rsid w:val="00CC23E4"/>
    <w:rsid w:val="00CC360A"/>
    <w:rsid w:val="00CC3AA6"/>
    <w:rsid w:val="00CC5B6A"/>
    <w:rsid w:val="00CC6AB6"/>
    <w:rsid w:val="00CD0083"/>
    <w:rsid w:val="00CD14C0"/>
    <w:rsid w:val="00CD23BB"/>
    <w:rsid w:val="00CD41AC"/>
    <w:rsid w:val="00CD5B01"/>
    <w:rsid w:val="00CD5CCA"/>
    <w:rsid w:val="00CD69E3"/>
    <w:rsid w:val="00CD6A7E"/>
    <w:rsid w:val="00CE15D9"/>
    <w:rsid w:val="00CE1C5C"/>
    <w:rsid w:val="00CE2DAB"/>
    <w:rsid w:val="00CE3E30"/>
    <w:rsid w:val="00CE4C50"/>
    <w:rsid w:val="00CE57A7"/>
    <w:rsid w:val="00CF4026"/>
    <w:rsid w:val="00CF4973"/>
    <w:rsid w:val="00D05269"/>
    <w:rsid w:val="00D16849"/>
    <w:rsid w:val="00D208F6"/>
    <w:rsid w:val="00D24E7D"/>
    <w:rsid w:val="00D25AF1"/>
    <w:rsid w:val="00D25F2C"/>
    <w:rsid w:val="00D27FD7"/>
    <w:rsid w:val="00D33742"/>
    <w:rsid w:val="00D35F65"/>
    <w:rsid w:val="00D369C0"/>
    <w:rsid w:val="00D40DCE"/>
    <w:rsid w:val="00D44430"/>
    <w:rsid w:val="00D44E2E"/>
    <w:rsid w:val="00D457F9"/>
    <w:rsid w:val="00D45B38"/>
    <w:rsid w:val="00D47A1E"/>
    <w:rsid w:val="00D50831"/>
    <w:rsid w:val="00D625ED"/>
    <w:rsid w:val="00D6745F"/>
    <w:rsid w:val="00D679FC"/>
    <w:rsid w:val="00D707DA"/>
    <w:rsid w:val="00D742FE"/>
    <w:rsid w:val="00D81763"/>
    <w:rsid w:val="00D81DEC"/>
    <w:rsid w:val="00D865BE"/>
    <w:rsid w:val="00D902C9"/>
    <w:rsid w:val="00D971E9"/>
    <w:rsid w:val="00DA6B3D"/>
    <w:rsid w:val="00DB0458"/>
    <w:rsid w:val="00DB19FB"/>
    <w:rsid w:val="00DB1E1C"/>
    <w:rsid w:val="00DB2CD2"/>
    <w:rsid w:val="00DB5818"/>
    <w:rsid w:val="00DB6231"/>
    <w:rsid w:val="00DC0B74"/>
    <w:rsid w:val="00DC75E0"/>
    <w:rsid w:val="00DC79CB"/>
    <w:rsid w:val="00DD20B8"/>
    <w:rsid w:val="00DD71A7"/>
    <w:rsid w:val="00DE0BDD"/>
    <w:rsid w:val="00DE0D95"/>
    <w:rsid w:val="00DE0F1D"/>
    <w:rsid w:val="00DE3A95"/>
    <w:rsid w:val="00DF308D"/>
    <w:rsid w:val="00DF7E15"/>
    <w:rsid w:val="00E00B4D"/>
    <w:rsid w:val="00E03871"/>
    <w:rsid w:val="00E03C88"/>
    <w:rsid w:val="00E06773"/>
    <w:rsid w:val="00E06D6C"/>
    <w:rsid w:val="00E119AD"/>
    <w:rsid w:val="00E17A82"/>
    <w:rsid w:val="00E17F4B"/>
    <w:rsid w:val="00E21035"/>
    <w:rsid w:val="00E21A77"/>
    <w:rsid w:val="00E23035"/>
    <w:rsid w:val="00E31113"/>
    <w:rsid w:val="00E34BFA"/>
    <w:rsid w:val="00E429EE"/>
    <w:rsid w:val="00E43FAD"/>
    <w:rsid w:val="00E529ED"/>
    <w:rsid w:val="00E57534"/>
    <w:rsid w:val="00E578DD"/>
    <w:rsid w:val="00E60928"/>
    <w:rsid w:val="00E6329A"/>
    <w:rsid w:val="00E64100"/>
    <w:rsid w:val="00E66116"/>
    <w:rsid w:val="00E66460"/>
    <w:rsid w:val="00E66C11"/>
    <w:rsid w:val="00E72409"/>
    <w:rsid w:val="00E73C7C"/>
    <w:rsid w:val="00E76C9B"/>
    <w:rsid w:val="00E81C99"/>
    <w:rsid w:val="00E874D4"/>
    <w:rsid w:val="00E9055A"/>
    <w:rsid w:val="00E9184C"/>
    <w:rsid w:val="00E94693"/>
    <w:rsid w:val="00E94E7A"/>
    <w:rsid w:val="00EA2453"/>
    <w:rsid w:val="00EA6A5E"/>
    <w:rsid w:val="00EB01E1"/>
    <w:rsid w:val="00EB13C7"/>
    <w:rsid w:val="00EB2C26"/>
    <w:rsid w:val="00EB2EC0"/>
    <w:rsid w:val="00EB6147"/>
    <w:rsid w:val="00EC4E26"/>
    <w:rsid w:val="00EC5B3C"/>
    <w:rsid w:val="00EC7180"/>
    <w:rsid w:val="00ED40C3"/>
    <w:rsid w:val="00ED6339"/>
    <w:rsid w:val="00EE26C3"/>
    <w:rsid w:val="00EF1CC6"/>
    <w:rsid w:val="00EF2B0E"/>
    <w:rsid w:val="00EF4924"/>
    <w:rsid w:val="00F05950"/>
    <w:rsid w:val="00F0681D"/>
    <w:rsid w:val="00F102B2"/>
    <w:rsid w:val="00F12539"/>
    <w:rsid w:val="00F13B6B"/>
    <w:rsid w:val="00F312C9"/>
    <w:rsid w:val="00F3372F"/>
    <w:rsid w:val="00F34F09"/>
    <w:rsid w:val="00F35B15"/>
    <w:rsid w:val="00F367D6"/>
    <w:rsid w:val="00F37ACF"/>
    <w:rsid w:val="00F37F81"/>
    <w:rsid w:val="00F43577"/>
    <w:rsid w:val="00F45CC0"/>
    <w:rsid w:val="00F47074"/>
    <w:rsid w:val="00F47269"/>
    <w:rsid w:val="00F51B6C"/>
    <w:rsid w:val="00F52FD6"/>
    <w:rsid w:val="00F60F92"/>
    <w:rsid w:val="00F61113"/>
    <w:rsid w:val="00F61EFF"/>
    <w:rsid w:val="00F650E8"/>
    <w:rsid w:val="00F72BDF"/>
    <w:rsid w:val="00F83894"/>
    <w:rsid w:val="00F86B18"/>
    <w:rsid w:val="00F87168"/>
    <w:rsid w:val="00F87DB1"/>
    <w:rsid w:val="00F9348D"/>
    <w:rsid w:val="00F97AAA"/>
    <w:rsid w:val="00F97C2A"/>
    <w:rsid w:val="00FA389B"/>
    <w:rsid w:val="00FA5FAE"/>
    <w:rsid w:val="00FB2B6E"/>
    <w:rsid w:val="00FB6C36"/>
    <w:rsid w:val="00FB6E1C"/>
    <w:rsid w:val="00FB78B0"/>
    <w:rsid w:val="00FC0044"/>
    <w:rsid w:val="00FC1FBA"/>
    <w:rsid w:val="00FC63C3"/>
    <w:rsid w:val="00FC6E85"/>
    <w:rsid w:val="00FD0A0F"/>
    <w:rsid w:val="00FD6215"/>
    <w:rsid w:val="00FD7127"/>
    <w:rsid w:val="00FE199C"/>
    <w:rsid w:val="00FE4E52"/>
    <w:rsid w:val="00FE5344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A133E4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4E0482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4E0482"/>
    <w:rPr>
      <w:b/>
      <w:sz w:val="24"/>
      <w:szCs w:val="20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901F99"/>
    <w:pPr>
      <w:ind w:left="720"/>
      <w:contextualSpacing/>
    </w:pPr>
  </w:style>
  <w:style w:type="character" w:customStyle="1" w:styleId="style30">
    <w:name w:val="style3"/>
    <w:basedOn w:val="Numatytasispastraiposriftas"/>
    <w:rsid w:val="00B34D5A"/>
  </w:style>
  <w:style w:type="paragraph" w:styleId="Antrat">
    <w:name w:val="caption"/>
    <w:basedOn w:val="prastasis"/>
    <w:next w:val="prastasis"/>
    <w:link w:val="AntratDiagrama"/>
    <w:uiPriority w:val="35"/>
    <w:unhideWhenUsed/>
    <w:qFormat/>
    <w:locked/>
    <w:rsid w:val="00F87168"/>
    <w:pPr>
      <w:spacing w:after="200"/>
      <w:jc w:val="both"/>
    </w:pPr>
    <w:rPr>
      <w:rFonts w:eastAsiaTheme="minorHAnsi" w:cstheme="minorBidi"/>
      <w:b/>
      <w:iCs/>
      <w:color w:val="000000" w:themeColor="text1"/>
      <w:sz w:val="22"/>
      <w:szCs w:val="18"/>
    </w:rPr>
  </w:style>
  <w:style w:type="character" w:customStyle="1" w:styleId="AntratDiagrama">
    <w:name w:val="Antraštė Diagrama"/>
    <w:basedOn w:val="Numatytasispastraiposriftas"/>
    <w:link w:val="Antrat"/>
    <w:uiPriority w:val="35"/>
    <w:rsid w:val="00F87168"/>
    <w:rPr>
      <w:rFonts w:eastAsiaTheme="minorHAnsi" w:cstheme="minorBidi"/>
      <w:b/>
      <w:iCs/>
      <w:color w:val="000000" w:themeColor="text1"/>
      <w:szCs w:val="18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010C61"/>
    <w:rPr>
      <w:color w:val="800080"/>
      <w:u w:val="single"/>
    </w:rPr>
  </w:style>
  <w:style w:type="paragraph" w:customStyle="1" w:styleId="xl65">
    <w:name w:val="xl65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Cs w:val="24"/>
      <w:lang w:eastAsia="lt-LT"/>
    </w:rPr>
  </w:style>
  <w:style w:type="paragraph" w:customStyle="1" w:styleId="xl66">
    <w:name w:val="xl66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Cs w:val="24"/>
      <w:lang w:eastAsia="lt-LT"/>
    </w:rPr>
  </w:style>
  <w:style w:type="paragraph" w:customStyle="1" w:styleId="xl67">
    <w:name w:val="xl67"/>
    <w:basedOn w:val="prastasis"/>
    <w:rsid w:val="00010C61"/>
    <w:pPr>
      <w:shd w:val="clear" w:color="000000" w:fill="FFFFFF"/>
      <w:spacing w:before="100" w:beforeAutospacing="1" w:after="100" w:afterAutospacing="1"/>
    </w:pPr>
    <w:rPr>
      <w:color w:val="000000"/>
      <w:szCs w:val="24"/>
      <w:lang w:eastAsia="lt-LT"/>
    </w:rPr>
  </w:style>
  <w:style w:type="paragraph" w:customStyle="1" w:styleId="xl68">
    <w:name w:val="xl68"/>
    <w:basedOn w:val="prastasis"/>
    <w:rsid w:val="00010C6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Cs w:val="24"/>
      <w:lang w:eastAsia="lt-LT"/>
    </w:rPr>
  </w:style>
  <w:style w:type="paragraph" w:customStyle="1" w:styleId="xl69">
    <w:name w:val="xl69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color w:val="000000"/>
      <w:szCs w:val="24"/>
      <w:lang w:eastAsia="lt-LT"/>
    </w:rPr>
  </w:style>
  <w:style w:type="paragraph" w:customStyle="1" w:styleId="xl70">
    <w:name w:val="xl70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Cs w:val="24"/>
      <w:lang w:eastAsia="lt-LT"/>
    </w:rPr>
  </w:style>
  <w:style w:type="paragraph" w:customStyle="1" w:styleId="xl71">
    <w:name w:val="xl71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  <w:szCs w:val="24"/>
      <w:lang w:eastAsia="lt-LT"/>
    </w:rPr>
  </w:style>
  <w:style w:type="paragraph" w:customStyle="1" w:styleId="xl72">
    <w:name w:val="xl72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color w:val="000000"/>
      <w:szCs w:val="24"/>
      <w:lang w:eastAsia="lt-LT"/>
    </w:rPr>
  </w:style>
  <w:style w:type="paragraph" w:customStyle="1" w:styleId="xl73">
    <w:name w:val="xl73"/>
    <w:basedOn w:val="prastasis"/>
    <w:rsid w:val="00010C61"/>
    <w:pPr>
      <w:shd w:val="clear" w:color="000000" w:fill="FFFFFF"/>
      <w:spacing w:before="100" w:beforeAutospacing="1" w:after="100" w:afterAutospacing="1"/>
      <w:jc w:val="center"/>
    </w:pPr>
    <w:rPr>
      <w:color w:val="000000"/>
      <w:szCs w:val="24"/>
      <w:lang w:eastAsia="lt-LT"/>
    </w:rPr>
  </w:style>
  <w:style w:type="paragraph" w:customStyle="1" w:styleId="xl74">
    <w:name w:val="xl74"/>
    <w:basedOn w:val="prastasis"/>
    <w:rsid w:val="00010C61"/>
    <w:pPr>
      <w:shd w:val="clear" w:color="000000" w:fill="FFFFFF"/>
      <w:spacing w:before="100" w:beforeAutospacing="1" w:after="100" w:afterAutospacing="1"/>
    </w:pPr>
    <w:rPr>
      <w:color w:val="000000"/>
      <w:szCs w:val="24"/>
      <w:lang w:eastAsia="lt-LT"/>
    </w:rPr>
  </w:style>
  <w:style w:type="paragraph" w:customStyle="1" w:styleId="xl75">
    <w:name w:val="xl75"/>
    <w:basedOn w:val="prastasis"/>
    <w:rsid w:val="00010C61"/>
    <w:pPr>
      <w:shd w:val="clear" w:color="000000" w:fill="FFFFFF"/>
      <w:spacing w:before="100" w:beforeAutospacing="1" w:after="100" w:afterAutospacing="1"/>
      <w:jc w:val="right"/>
    </w:pPr>
    <w:rPr>
      <w:color w:val="000000"/>
      <w:szCs w:val="24"/>
      <w:lang w:eastAsia="lt-LT"/>
    </w:rPr>
  </w:style>
  <w:style w:type="paragraph" w:customStyle="1" w:styleId="xl76">
    <w:name w:val="xl76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Cs w:val="24"/>
      <w:lang w:eastAsia="lt-LT"/>
    </w:rPr>
  </w:style>
  <w:style w:type="paragraph" w:customStyle="1" w:styleId="xl77">
    <w:name w:val="xl77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szCs w:val="24"/>
      <w:lang w:eastAsia="lt-LT"/>
    </w:rPr>
  </w:style>
  <w:style w:type="paragraph" w:customStyle="1" w:styleId="xl78">
    <w:name w:val="xl78"/>
    <w:basedOn w:val="prastasis"/>
    <w:rsid w:val="00010C61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color w:val="000000"/>
      <w:szCs w:val="24"/>
      <w:lang w:eastAsia="lt-LT"/>
    </w:rPr>
  </w:style>
  <w:style w:type="paragraph" w:customStyle="1" w:styleId="xl79">
    <w:name w:val="xl79"/>
    <w:basedOn w:val="prastasis"/>
    <w:rsid w:val="00010C61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CCCCFF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80">
    <w:name w:val="xl80"/>
    <w:basedOn w:val="prastasis"/>
    <w:rsid w:val="00010C61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CCCCFF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81">
    <w:name w:val="xl81"/>
    <w:basedOn w:val="prastasis"/>
    <w:rsid w:val="00010C61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color w:val="000000"/>
      <w:szCs w:val="24"/>
      <w:lang w:eastAsia="lt-LT"/>
    </w:rPr>
  </w:style>
  <w:style w:type="paragraph" w:customStyle="1" w:styleId="xl82">
    <w:name w:val="xl82"/>
    <w:basedOn w:val="prastasis"/>
    <w:rsid w:val="00010C61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color w:val="000000"/>
      <w:szCs w:val="24"/>
      <w:lang w:eastAsia="lt-LT"/>
    </w:rPr>
  </w:style>
  <w:style w:type="paragraph" w:customStyle="1" w:styleId="xl83">
    <w:name w:val="xl83"/>
    <w:basedOn w:val="prastasis"/>
    <w:rsid w:val="00010C61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color w:val="000000"/>
      <w:szCs w:val="24"/>
      <w:lang w:eastAsia="lt-LT"/>
    </w:rPr>
  </w:style>
  <w:style w:type="paragraph" w:customStyle="1" w:styleId="xl84">
    <w:name w:val="xl84"/>
    <w:basedOn w:val="prastasis"/>
    <w:rsid w:val="00010C61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85">
    <w:name w:val="xl85"/>
    <w:basedOn w:val="prastasis"/>
    <w:rsid w:val="00010C61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86">
    <w:name w:val="xl86"/>
    <w:basedOn w:val="prastasis"/>
    <w:rsid w:val="00010C61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87">
    <w:name w:val="xl87"/>
    <w:basedOn w:val="prastasis"/>
    <w:rsid w:val="00010C6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88">
    <w:name w:val="xl88"/>
    <w:basedOn w:val="prastasis"/>
    <w:rsid w:val="00010C61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CCCCFF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89">
    <w:name w:val="xl89"/>
    <w:basedOn w:val="prastasis"/>
    <w:rsid w:val="00010C6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A73A2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73A2F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A73A2F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73A2F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73A2F"/>
    <w:rPr>
      <w:b/>
      <w:bCs/>
      <w:sz w:val="20"/>
      <w:szCs w:val="20"/>
      <w:lang w:eastAsia="en-US"/>
    </w:rPr>
  </w:style>
  <w:style w:type="table" w:customStyle="1" w:styleId="GridTable1Light-Accent12">
    <w:name w:val="Grid Table 1 Light - Accent 12"/>
    <w:basedOn w:val="prastojilentel"/>
    <w:next w:val="1tinkleliolentelviesi-1parykinimas"/>
    <w:uiPriority w:val="46"/>
    <w:rsid w:val="009E64BC"/>
    <w:rPr>
      <w:rFonts w:asciiTheme="minorHAnsi" w:eastAsia="Calibri" w:hAnsiTheme="minorHAnsi" w:cstheme="minorBidi"/>
      <w:sz w:val="24"/>
      <w:szCs w:val="24"/>
      <w:lang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tinkleliolentelviesi-1parykinimas">
    <w:name w:val="Grid Table 1 Light Accent 1"/>
    <w:basedOn w:val="prastojilentel"/>
    <w:uiPriority w:val="46"/>
    <w:rsid w:val="009E64BC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entelstinklelis">
    <w:name w:val="Table Grid"/>
    <w:basedOn w:val="prastojilentel"/>
    <w:locked/>
    <w:rsid w:val="009E64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basedOn w:val="Numatytasispastraiposriftas"/>
    <w:uiPriority w:val="22"/>
    <w:qFormat/>
    <w:locked/>
    <w:rsid w:val="00E529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539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3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94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2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23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56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9668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09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56C5C-05E5-4BCC-B970-6EB114AE0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6</Pages>
  <Words>1174</Words>
  <Characters>6588</Characters>
  <Application>Microsoft Office Word</Application>
  <DocSecurity>4</DocSecurity>
  <Lines>54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7747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2022-01-27T12:13:00Z</cp:lastPrinted>
  <dcterms:created xsi:type="dcterms:W3CDTF">2023-02-06T06:36:00Z</dcterms:created>
  <dcterms:modified xsi:type="dcterms:W3CDTF">2023-02-06T06:36:00Z</dcterms:modified>
</cp:coreProperties>
</file>