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115D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C115D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2022-06-17T07:22:00Z</dcterms:created>
  <dcterms:modified xsi:type="dcterms:W3CDTF">2022-06-17T07:22:00Z</dcterms:modified>
</cp:coreProperties>
</file>