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@panevezys.lt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6DpOG2gEAAJcDAAAOAAAAZHJzL2Uyb0RvYy54bWysU9tu2zAMfR+wfxD0vjhOk64z4hRFiw4D ugvQ9QNoWbaF2aJGKbGzrx+lpGm2vg17EXiRDs8hqfX1NPRip8kbtKXMZ3MptFVYG9uW8un7/bsr KXwAW0OPVpdyr7283rx9sx5doRfYYV9rEgxifTG6UnYhuCLLvOr0AH6GTltONkgDBHapzWqCkdGH PlvM55fZiFQ7QqW95+jdISk3Cb9ptApfm8brIPpSMreQTkpnFc9ss4aiJXCdUUca8A8sBjCWi56g 7iCA2JJ5BTUYReixCTOFQ4ZNY5ROGlhNPv9LzWMHTict3BzvTm3y/w9Wfdk9um8UqXv3gOqHFxZv O7CtviHCsdNQc7k8NiobnS9OD6Lj+amoxs9Y82hhGzD1YGpoiICsTkyp1ftTq/UUhOLg6mq1yC95 IopzF4v8Ik+zyKB4fu3Ih48aBxGNUhKPMqHD7sGHyAaK5yuxmMV70/dpnL39I8AXYySxj4Tjbvgi TNXEt6NZYb1nHYSH7eBtZqND+iXFyJtRSv9zC6Sl6D9Z7sWHfLmMq5Sc5er9gh06z1TnGbCKoUoZ pDiYt+GwfltHpu24Up5kWbzh/jUmSXthdeTN00+Kj5sa1+vcT7de/tPmNwAAAP//AwBQSwMEFAAG AAgAAAAhAPK0Hr3fAAAACAEAAA8AAABkcnMvZG93bnJldi54bWxMj81OwzAQhO9IvIO1SNyonZY2 bRqnQkAl1EMFoQ/gJJsfEa+j2G3D27Oc4La7M5r9Jt1NthcXHH3nSEM0UyCQSld11Gg4fe4f1iB8 MFSZ3hFq+EYPu+z2JjVJ5a70gZc8NIJDyCdGQxvCkEjpyxat8TM3ILFWu9GawOvYyGo0Vw63vZwr tZLWdMQfWjPgc4vlV362GvaRj04vqOo3OtbFMVeH9+Wr0fr+bnraggg4hT8z/OIzOmTMVLgzVV70 GuaLmJ18jxcgWN88LnkoNKziDcgslf8LZD8AAAD//wMAUEsBAi0AFAAGAAgAAAAhALaDOJL+AAAA 4QEAABMAAAAAAAAAAAAAAAAAAAAAAFtDb250ZW50X1R5cGVzXS54bWxQSwECLQAUAAYACAAAACEA OP0h/9YAAACUAQAACwAAAAAAAAAAAAAAAAAvAQAAX3JlbHMvLnJlbHNQSwECLQAUAAYACAAAACEA ug6ThtoBAACXAwAADgAAAAAAAAAAAAAAAAAuAgAAZHJzL2Uyb0RvYy54bWxQSwECLQAUAAYACAAA ACEA8rQevd8AAAAIAQAADwAAAAAAAAAAAAAAAAA0BAAAZHJzL2Rvd25yZXYueG1sUEsFBgAAAAAE AAQA8wAAAEAFAAAAAA==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@panevezys.lt</w:t>
                      </w:r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77777777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670651B4" w14:textId="05332248" w:rsidR="00513F87" w:rsidRDefault="004A57D2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242D3FF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7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3247863">
                <wp:simplePos x="0" y="0"/>
                <wp:positionH relativeFrom="column">
                  <wp:posOffset>108585</wp:posOffset>
                </wp:positionH>
                <wp:positionV relativeFrom="paragraph">
                  <wp:posOffset>125730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8" style="position:absolute;margin-left:8.55pt;margin-top:9.9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80LOhdsA AAAJAQAADwAAAGRycy9kb3ducmV2LnhtbExPTU/CQBC9m/AfNkPiTbYlAqV2S9SECycFvC/dsa10 Z9fuUuq/dzzJafLmvbyPYjPaTgzYh9aRgnSWgECqnGmpVnA8bB8yECFqMrpzhAp+MMCmnNwVOjfu Su847GMt2IRCrhU0MfpcylA1aHWYOY/E3KfrrY4M+1qaXl/Z3HZyniRLaXVLnNBoj68NVuf9xSo4 p9+L4cusdutsSS/z3Zv/8Fuv1P10fH4CEXGM/2L4q8/VoeROJ3chE0THeJWyku+aFzD/uMj4cVLA sSnIspC3C8pfAAAA//8DAFBLAQItABQABgAIAAAAIQC2gziS/gAAAOEBAAATAAAAAAAAAAAAAAAA AAAAAABbQ29udGVudF9UeXBlc10ueG1sUEsBAi0AFAAGAAgAAAAhADj9If/WAAAAlAEAAAsAAAAA AAAAAAAAAAAALwEAAF9yZWxzLy5yZWxzUEsBAi0AFAAGAAgAAAAhAOhx4z+xAgAAuQUAAA4AAAAA AAAAAAAAAAAALgIAAGRycy9lMm9Eb2MueG1sUEsBAi0AFAAGAAgAAAAhAPNCzoXbAAAACQEAAA8A AAAAAAAAAAAAAAAACwUAAGRycy9kb3ducmV2LnhtbFBLBQYAAAAABAAEAPMAAAATBgAAAAA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15B6E2F3" w:rsidR="00513F87" w:rsidRDefault="005802CF">
      <w:pPr>
        <w:tabs>
          <w:tab w:val="left" w:pos="5245"/>
          <w:tab w:val="left" w:pos="7371"/>
        </w:tabs>
        <w:rPr>
          <w:b/>
          <w:sz w:val="24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49F869" wp14:editId="4209F0D0">
                <wp:simplePos x="0" y="0"/>
                <wp:positionH relativeFrom="column">
                  <wp:posOffset>3537585</wp:posOffset>
                </wp:positionH>
                <wp:positionV relativeFrom="paragraph">
                  <wp:posOffset>22859</wp:posOffset>
                </wp:positionV>
                <wp:extent cx="1097280" cy="276225"/>
                <wp:effectExtent l="0" t="0" r="762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47DAC" w14:textId="5539B786" w:rsidR="00513F87" w:rsidRDefault="00513F8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F869" id="Rectangle 8" o:spid="_x0000_s1029" style="position:absolute;margin-left:278.55pt;margin-top:1.8pt;width:86.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NetJrQIAALcFAAAOAAAAZHJzL2Uyb0RvYy54bWysVNuOmzAQfa/Uf7D8znJZQgAtWe2GUFXa tqtu+wEOmGAVbGo7Iduq/96xyYVsX1ZteUAee3zmzMzx3NzuuxbtqFRM8Az7Vx5GlJeiYnyT4a9f CifGSGnCK9IKTjP8TBW+Xbx9czP0KQ1EI9qKSgQgXKVDn+FG6z51XVU2tCPqSvSUw2EtZEc0mHLj VpIMgN61buB5kTsIWfVSlFQp2M3HQ7yw+HVNS/2prhXVqM0wcNP2L+1/bf7u4oakG0n6hpUHGuQv WHSEcQh6gsqJJmgr2R9QHSulUKLWV6XoXFHXrKQ2B8jG915k89SQntpcoDiqP5VJ/T/Y8uPuUSJW ZRgaxUkHLfoMRSN801IUm/IMvUrB66l/lCZB1T+I8ptCXCwb8KJ3UoqhoaQCUr7xdy8uGEPBVbQe PogK0MlWC1upfS07Awg1QHvbkOdTQ+heoxI2fS+ZBzH0rYSzYB4FwcyGIOnxdi+VfkdFh8wiwxK4 W3Sye1DasCHp0cUE46JgbWub3vKLDXAcdyA2XDVnhoXt4c/ES1bxKg6dMIhWTujluXNXLEMnKvz5 LL/Ol8vc/2Xi+mHasKqi3IQ56skPX9evg7JHJZwUpUTLKgNnKCm5WS9biXYE9FzY71CQiZt7ScMW AXJ5kZIfhN59kDhFFM+dsAhnTjL3Ysfzk/sk8sIkzIvLlB4Yp/+eEhoyHF3PPNulCelX5kbSjmmY GC3rQLKe+UwBSGokuOKVXWvC2nE9KYWhfy4FtPvYaCtYo9FR63q/3tsHcW2AjX7XonoGBUsBAgMt wrSDRSPkD4wGmBwZVt+3RFKM2vfcvIIwBFJITw05NdZTg/ASoDKsMRqXSz2Op20v2aaBSL4tFRd3 8HJqZkV9ZnV4bzAdbG6HSWbGz9S2Xud5u/gNAAD//wMAUEsDBBQABgAIAAAAIQD77Uah4gAAAAgB AAAPAAAAZHJzL2Rvd25yZXYueG1sTI/NTsMwEITvSLyDtUhcEHVa+kNCnAqoUEFCorRcuG1tN4mI 12nstuHtWU5wnJ3RzLf5vHeNONou1J4UDAcJCEvam5pKBR+bp+tbECEiGWw8WQXfNsC8OD/LMTP+ RO/2uI6l4BIKGSqoYmwzKYOurMMw8K0l9na+cxhZdqU0HZ643DVylCRT6bAmXqiwtY+V1V/rg1Pw sloscPkcHt726dV4t9roz/2rVuryor+/AxFtH//C8IvP6FAw09YfyATRKJhMZkOOKriZgmB/NkpT EFsFY77LIpf/Hyh+AAAA//8DAFBLAQItABQABgAIAAAAIQC2gziS/gAAAOEBAAATAAAAAAAAAAAA AAAAAAAAAABbQ29udGVudF9UeXBlc10ueG1sUEsBAi0AFAAGAAgAAAAhADj9If/WAAAAlAEAAAsA AAAAAAAAAAAAAAAALwEAAF9yZWxzLy5yZWxzUEsBAi0AFAAGAAgAAAAhAJ8160mtAgAAtwUAAA4A AAAAAAAAAAAAAAAALgIAAGRycy9lMm9Eb2MueG1sUEsBAi0AFAAGAAgAAAAhAPvtRqHiAAAACAEA AA8AAAAAAAAAAAAAAAAABwUAAGRycy9kb3ducmV2LnhtbFBLBQYAAAAABAAEAPMAAAAWBgAAAAA= " o:allowincell="f" filled="f" stroked="f" strokecolor="white" strokeweight=".5pt">
                <v:textbox inset=".4mm,.4mm,.4mm,.4mm">
                  <w:txbxContent>
                    <w:p w14:paraId="6D847DAC" w14:textId="5539B786" w:rsidR="00513F87" w:rsidRDefault="00513F87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b/>
          <w:sz w:val="22"/>
        </w:rPr>
        <w:tab/>
      </w:r>
      <w:r w:rsidR="00513F87">
        <w:rPr>
          <w:sz w:val="22"/>
        </w:rPr>
        <w:t xml:space="preserve"> </w:t>
      </w:r>
      <w:r w:rsidR="00C84F4F">
        <w:rPr>
          <w:sz w:val="22"/>
        </w:rPr>
        <w:t xml:space="preserve"> </w:t>
      </w:r>
      <w:r w:rsidR="00513F87">
        <w:rPr>
          <w:b/>
          <w:sz w:val="22"/>
        </w:rPr>
        <w:t xml:space="preserve">                                     </w:t>
      </w:r>
      <w:r w:rsidR="00513F87">
        <w:rPr>
          <w:sz w:val="24"/>
        </w:rPr>
        <w:t>Nr.</w:t>
      </w:r>
      <w:r w:rsidR="00513F87">
        <w:rPr>
          <w:b/>
          <w:sz w:val="24"/>
        </w:rPr>
        <w:t xml:space="preserve">  </w:t>
      </w:r>
    </w:p>
    <w:p w14:paraId="60FD8DF2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60FA2781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77CA61B7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</w:t>
      </w:r>
      <w:r>
        <w:rPr>
          <w:sz w:val="22"/>
        </w:rPr>
        <w:tab/>
        <w:t xml:space="preserve">         </w:t>
      </w: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28A5C718">
                <wp:simplePos x="0" y="0"/>
                <wp:positionH relativeFrom="column">
                  <wp:posOffset>108585</wp:posOffset>
                </wp:positionH>
                <wp:positionV relativeFrom="paragraph">
                  <wp:posOffset>52705</wp:posOffset>
                </wp:positionV>
                <wp:extent cx="5852160" cy="548640"/>
                <wp:effectExtent l="0" t="1270" r="0" b="25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77777777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TEIKIMAS</w:t>
                            </w:r>
                          </w:p>
                          <w:p w14:paraId="66BBA09F" w14:textId="1E0FAEA8" w:rsidR="00B31B7B" w:rsidRPr="005802CF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802CF">
                              <w:rPr>
                                <w:b/>
                                <w:sz w:val="24"/>
                              </w:rPr>
                              <w:t xml:space="preserve">DĖL </w:t>
                            </w:r>
                            <w:r w:rsidR="005802CF" w:rsidRPr="005802CF">
                              <w:rPr>
                                <w:b/>
                                <w:sz w:val="24"/>
                              </w:rPr>
                              <w:t>PANEVĖŽIO MIESTO SAVIVALDYBĖS ADMINISTRACIJOS STRUKTŪROS PAKEITIMO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30" style="position:absolute;margin-left:8.55pt;margin-top:4.15pt;width:460.8pt;height:4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/J1b2sgIAALc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m8TJNHYd80l2uN0rbd5R2SG7yLEC 7C462T5oY9GQ7OBikwlZMs5d07k42wDHcQdyw1V7ZlG4Hv5Mg3SZLJPYi6Pp0ouDovDuykXsTctw Nimui8WiCH/ZvGGctayuqbBpDnoK4z/r117ZoxKOitKSs9qGs5C0Wq8WXKEtAT2X7nM1h5MXN/8c hisCcLmgFEZxcB+lXjlNZl5cxhMvnQWJF4TpfToN4jQuynNKD0zQf6eEhhxfQ9Vcl05AX3AL3Pea G8k6ZmBicNblODk6kcxKcClq11pDGB/XJ6Ww8F9KAe0+NNoJ1mp01LrZrXbuQcQH9a9k/QwKVhIE BlqEaQeLVqofGA0wOXKsv2+Iohjx98K+gmgW2FFzaqhTY3VqEFFBqBwbjMblwozjadMrtm4hU+hK JeQdvJyGOVHbVzWi2r83mA6O236S2fFzajuvl3k7/w0AAP//AwBQSwMEFAAGAAgAAAAhAMj9uLja AAAABwEAAA8AAABkcnMvZG93bnJldi54bWxMjsFOwzAQRO9I/IO1SNyoU1o1aYhTRUj9AAJIHLfx kqSN1yF22/D3LCe4zWhGM6/YzW5QF5pC79nAcpGAIm687bk18Pa6f8hAhYhscfBMBr4pwK68vSkw t/7KL3SpY6tkhEOOBroYx1zr0HTkMCz8SCzZp58cRrFTq+2EVxl3g35Mko122LM8dDjSc0fNqT47 A1V1nN+/6i3ug86SaWPXtq0+jLm/m6snUJHm+FeGX3xBh1KYDv7MNqhBfLqUpoFsBUri7SpLQR1E rFPQZaH/85c/AAAA//8DAFBLAQItABQABgAIAAAAIQC2gziS/gAAAOEBAAATAAAAAAAAAAAAAAAA AAAAAABbQ29udGVudF9UeXBlc10ueG1sUEsBAi0AFAAGAAgAAAAhADj9If/WAAAAlAEAAAsAAAAA AAAAAAAAAAAALwEAAF9yZWxzLy5yZWxzUEsBAi0AFAAGAAgAAAAhAL8nVvayAgAAtwUAAA4AAAAA AAAAAAAAAAAALgIAAGRycy9lMm9Eb2MueG1sUEsBAi0AFAAGAAgAAAAhAMj9uLjaAAAABwEAAA8A AAAAAAAAAAAAAAAADAUAAGRycy9kb3ducmV2LnhtbFBLBQYAAAAABAAEAPMAAAATBgAAAAA= " o:allowincell="f" filled="f" stroked="f" strokeweight=".25pt">
                <v:textbox inset="1pt,1pt,1pt,1pt">
                  <w:txbxContent>
                    <w:p w14:paraId="42879714" w14:textId="77777777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TEIKIMAS</w:t>
                      </w:r>
                    </w:p>
                    <w:p w14:paraId="66BBA09F" w14:textId="1E0FAEA8" w:rsidR="00B31B7B" w:rsidRPr="005802CF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802CF">
                        <w:rPr>
                          <w:b/>
                          <w:sz w:val="24"/>
                        </w:rPr>
                        <w:t xml:space="preserve">DĖL </w:t>
                      </w:r>
                      <w:r w:rsidR="005802CF" w:rsidRPr="005802CF">
                        <w:rPr>
                          <w:b/>
                          <w:sz w:val="24"/>
                        </w:rPr>
                        <w:t>PANEVĖŽIO MIESTO SAVIVALDYBĖS ADMINISTRACIJOS STRUKTŪROS PAKEITIMO</w:t>
                      </w: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4A3FBA9F" w14:textId="7EF62825" w:rsidR="00D123ED" w:rsidRDefault="008F7009" w:rsidP="005802CF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Vadovaudamasis</w:t>
      </w:r>
      <w:r w:rsidR="00B31B7B" w:rsidRPr="005802CF">
        <w:rPr>
          <w:sz w:val="24"/>
        </w:rPr>
        <w:t xml:space="preserve"> </w:t>
      </w:r>
      <w:r w:rsidR="005802CF" w:rsidRPr="005802CF">
        <w:rPr>
          <w:sz w:val="24"/>
        </w:rPr>
        <w:t>Lietuvos Respublikos vietos savivaldos 16 straipsnio 2 dalies 10 punktu</w:t>
      </w:r>
      <w:r w:rsidR="00B31B7B" w:rsidRPr="005802CF">
        <w:rPr>
          <w:sz w:val="24"/>
        </w:rPr>
        <w:t xml:space="preserve">, </w:t>
      </w:r>
      <w:r>
        <w:rPr>
          <w:sz w:val="24"/>
        </w:rPr>
        <w:t>Panevėžio miesto savivaldybės tarybos veiklos reglamento, patvirtinto Panevėžio miesto savivaldybės tarybos 2015 m. kovo 26 d. sprendimu Nr. 1-44, 25.9 papunkčiu ir atsižvelgdamas į Panevėžio miesto savivaldybės administracijos direktoriaus 2022 m. birželio</w:t>
      </w:r>
      <w:r w:rsidR="00D123ED">
        <w:rPr>
          <w:sz w:val="24"/>
        </w:rPr>
        <w:t xml:space="preserve"> 14</w:t>
      </w:r>
      <w:r>
        <w:rPr>
          <w:sz w:val="24"/>
        </w:rPr>
        <w:t xml:space="preserve"> d. siūlymą</w:t>
      </w:r>
      <w:r w:rsidR="00D123ED">
        <w:rPr>
          <w:sz w:val="24"/>
        </w:rPr>
        <w:t xml:space="preserve"> Nr. D2-748 „Dėl Panevėžio miesto savivaldybės administracijos struktūros pakeitimo</w:t>
      </w:r>
      <w:r w:rsidR="008E627F">
        <w:rPr>
          <w:sz w:val="24"/>
        </w:rPr>
        <w:t>“</w:t>
      </w:r>
      <w:r>
        <w:rPr>
          <w:sz w:val="24"/>
        </w:rPr>
        <w:t>,</w:t>
      </w:r>
    </w:p>
    <w:p w14:paraId="233D7B3C" w14:textId="09E75063" w:rsidR="005802CF" w:rsidRPr="005802CF" w:rsidRDefault="00B31B7B" w:rsidP="005802CF">
      <w:pPr>
        <w:spacing w:line="360" w:lineRule="auto"/>
        <w:ind w:firstLine="720"/>
        <w:jc w:val="both"/>
        <w:rPr>
          <w:sz w:val="24"/>
          <w:szCs w:val="24"/>
        </w:rPr>
      </w:pPr>
      <w:r w:rsidRPr="005802CF">
        <w:rPr>
          <w:sz w:val="24"/>
        </w:rPr>
        <w:t>t</w:t>
      </w:r>
      <w:r w:rsidR="008F7009">
        <w:rPr>
          <w:sz w:val="24"/>
        </w:rPr>
        <w:t xml:space="preserve"> </w:t>
      </w:r>
      <w:r w:rsidRPr="005802CF">
        <w:rPr>
          <w:sz w:val="24"/>
        </w:rPr>
        <w:t>e</w:t>
      </w:r>
      <w:r w:rsidR="008F7009">
        <w:rPr>
          <w:sz w:val="24"/>
        </w:rPr>
        <w:t xml:space="preserve"> </w:t>
      </w:r>
      <w:r w:rsidRPr="005802CF">
        <w:rPr>
          <w:sz w:val="24"/>
        </w:rPr>
        <w:t>i</w:t>
      </w:r>
      <w:r w:rsidR="008F7009">
        <w:rPr>
          <w:sz w:val="24"/>
        </w:rPr>
        <w:t xml:space="preserve"> </w:t>
      </w:r>
      <w:r w:rsidRPr="005802CF">
        <w:rPr>
          <w:sz w:val="24"/>
        </w:rPr>
        <w:t>k</w:t>
      </w:r>
      <w:r w:rsidR="008F7009">
        <w:rPr>
          <w:sz w:val="24"/>
        </w:rPr>
        <w:t xml:space="preserve"> </w:t>
      </w:r>
      <w:r w:rsidRPr="005802CF">
        <w:rPr>
          <w:sz w:val="24"/>
        </w:rPr>
        <w:t>i</w:t>
      </w:r>
      <w:r w:rsidR="008F7009">
        <w:rPr>
          <w:sz w:val="24"/>
        </w:rPr>
        <w:t xml:space="preserve"> </w:t>
      </w:r>
      <w:r w:rsidRPr="005802CF">
        <w:rPr>
          <w:sz w:val="24"/>
        </w:rPr>
        <w:t xml:space="preserve">u </w:t>
      </w:r>
      <w:r w:rsidR="005802CF" w:rsidRPr="005802CF">
        <w:rPr>
          <w:sz w:val="24"/>
          <w:szCs w:val="24"/>
        </w:rPr>
        <w:t>Savivaldybės tarybos sp</w:t>
      </w:r>
      <w:r w:rsidR="008F7009">
        <w:rPr>
          <w:sz w:val="24"/>
          <w:szCs w:val="24"/>
        </w:rPr>
        <w:t>r</w:t>
      </w:r>
      <w:r w:rsidR="005802CF" w:rsidRPr="005802CF">
        <w:rPr>
          <w:sz w:val="24"/>
          <w:szCs w:val="24"/>
        </w:rPr>
        <w:t>endimo projektą „Dėl Panevėžio miesto savivaldybės administracijos struktūros, patvirtintos savivaldybės tarybos 2015 m. lapkričio 26 d.</w:t>
      </w:r>
      <w:r w:rsidR="00802017">
        <w:rPr>
          <w:sz w:val="24"/>
          <w:szCs w:val="24"/>
        </w:rPr>
        <w:t xml:space="preserve"> sprendimu Nr. 1-296, pakeitimo“.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794B9321" w14:textId="77777777" w:rsidR="00F23A37" w:rsidRPr="005802C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635864E1" w14:textId="77777777" w:rsidR="00066943" w:rsidRPr="005802CF" w:rsidRDefault="00066943" w:rsidP="00066943">
      <w:pPr>
        <w:jc w:val="center"/>
        <w:rPr>
          <w:sz w:val="24"/>
        </w:rPr>
      </w:pPr>
    </w:p>
    <w:p w14:paraId="5122EA5F" w14:textId="77777777" w:rsidR="00066943" w:rsidRDefault="00066943" w:rsidP="00066943">
      <w:pPr>
        <w:jc w:val="center"/>
        <w:rPr>
          <w:sz w:val="24"/>
        </w:rPr>
      </w:pPr>
    </w:p>
    <w:p w14:paraId="43862829" w14:textId="77777777" w:rsidR="00066943" w:rsidRDefault="00066943">
      <w:pPr>
        <w:jc w:val="both"/>
        <w:rPr>
          <w:sz w:val="24"/>
        </w:rPr>
      </w:pPr>
    </w:p>
    <w:p w14:paraId="0CBF8B15" w14:textId="77777777" w:rsidR="001D268F" w:rsidRDefault="001D268F">
      <w:pPr>
        <w:jc w:val="both"/>
        <w:rPr>
          <w:sz w:val="24"/>
        </w:rPr>
      </w:pPr>
    </w:p>
    <w:p w14:paraId="2B476478" w14:textId="77777777" w:rsidR="001D268F" w:rsidRDefault="001D268F">
      <w:pPr>
        <w:jc w:val="both"/>
        <w:rPr>
          <w:sz w:val="24"/>
        </w:rPr>
      </w:pPr>
    </w:p>
    <w:p w14:paraId="6CE62024" w14:textId="77777777" w:rsidR="001D268F" w:rsidRDefault="001D268F">
      <w:pPr>
        <w:jc w:val="both"/>
        <w:rPr>
          <w:sz w:val="24"/>
        </w:rPr>
      </w:pP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16EC4D7F" w14:textId="77777777" w:rsidR="001D268F" w:rsidRDefault="001D268F">
      <w:pPr>
        <w:jc w:val="both"/>
        <w:rPr>
          <w:sz w:val="24"/>
        </w:rPr>
      </w:pPr>
    </w:p>
    <w:p w14:paraId="0265CC85" w14:textId="77777777" w:rsidR="001D268F" w:rsidRDefault="001D268F">
      <w:pPr>
        <w:jc w:val="both"/>
        <w:rPr>
          <w:sz w:val="24"/>
        </w:rPr>
      </w:pPr>
    </w:p>
    <w:p w14:paraId="1663B374" w14:textId="77777777" w:rsidR="00773AD0" w:rsidRDefault="00773AD0">
      <w:pPr>
        <w:jc w:val="both"/>
        <w:rPr>
          <w:sz w:val="24"/>
        </w:rPr>
      </w:pPr>
    </w:p>
    <w:p w14:paraId="09E83845" w14:textId="77777777" w:rsidR="00773AD0" w:rsidRDefault="00773AD0" w:rsidP="00773AD0">
      <w:pPr>
        <w:jc w:val="right"/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8F9C0" w14:textId="77777777" w:rsidR="004D7C3E" w:rsidRDefault="004D7C3E">
      <w:r>
        <w:separator/>
      </w:r>
    </w:p>
  </w:endnote>
  <w:endnote w:type="continuationSeparator" w:id="0">
    <w:p w14:paraId="220E7C89" w14:textId="77777777" w:rsidR="004D7C3E" w:rsidRDefault="004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039D1" w14:textId="77777777" w:rsidR="004D7C3E" w:rsidRDefault="004D7C3E">
      <w:r>
        <w:separator/>
      </w:r>
    </w:p>
  </w:footnote>
  <w:footnote w:type="continuationSeparator" w:id="0">
    <w:p w14:paraId="6B3CBD5C" w14:textId="77777777" w:rsidR="004D7C3E" w:rsidRDefault="004D7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66943"/>
    <w:rsid w:val="000A1247"/>
    <w:rsid w:val="000B01FA"/>
    <w:rsid w:val="000E5575"/>
    <w:rsid w:val="00113135"/>
    <w:rsid w:val="0016389B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90901"/>
    <w:rsid w:val="003F6FBC"/>
    <w:rsid w:val="004321C6"/>
    <w:rsid w:val="004515C2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D3383"/>
    <w:rsid w:val="005F74B9"/>
    <w:rsid w:val="006221C9"/>
    <w:rsid w:val="00704F70"/>
    <w:rsid w:val="00723A74"/>
    <w:rsid w:val="00773AD0"/>
    <w:rsid w:val="007F602A"/>
    <w:rsid w:val="00802017"/>
    <w:rsid w:val="0088117B"/>
    <w:rsid w:val="008814FB"/>
    <w:rsid w:val="008C47EF"/>
    <w:rsid w:val="008E627F"/>
    <w:rsid w:val="008F7009"/>
    <w:rsid w:val="0090267C"/>
    <w:rsid w:val="00972F71"/>
    <w:rsid w:val="009D4FD3"/>
    <w:rsid w:val="00A243F9"/>
    <w:rsid w:val="00A81F7C"/>
    <w:rsid w:val="00AD20C2"/>
    <w:rsid w:val="00AF50DA"/>
    <w:rsid w:val="00B0200C"/>
    <w:rsid w:val="00B31B7B"/>
    <w:rsid w:val="00C84F4F"/>
    <w:rsid w:val="00CA5FA3"/>
    <w:rsid w:val="00D123ED"/>
    <w:rsid w:val="00D17CE9"/>
    <w:rsid w:val="00D24FB2"/>
    <w:rsid w:val="00D42BEE"/>
    <w:rsid w:val="00D649C8"/>
    <w:rsid w:val="00D74E42"/>
    <w:rsid w:val="00D77225"/>
    <w:rsid w:val="00D937D3"/>
    <w:rsid w:val="00E204AD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1</TotalTime>
  <Pages>3</Pages>
  <Words>93</Words>
  <Characters>1167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2022-06-15T08:14:00Z</dcterms:created>
  <dcterms:modified xsi:type="dcterms:W3CDTF">2022-06-15T08:14:00Z</dcterms:modified>
</cp:coreProperties>
</file>