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8399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5E09A4B" wp14:editId="448C34E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52075" w14:textId="77777777" w:rsidR="005C41AC" w:rsidRPr="005C41AC" w:rsidRDefault="005C41AC" w:rsidP="005C41AC">
      <w:pPr>
        <w:jc w:val="center"/>
        <w:rPr>
          <w:szCs w:val="24"/>
        </w:rPr>
      </w:pPr>
    </w:p>
    <w:p w14:paraId="454AE57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5530D6E" w14:textId="77777777" w:rsidR="005C41AC" w:rsidRPr="005C41AC" w:rsidRDefault="005C41AC" w:rsidP="00571BF3">
      <w:pPr>
        <w:keepNext/>
        <w:jc w:val="center"/>
        <w:outlineLvl w:val="1"/>
      </w:pPr>
    </w:p>
    <w:p w14:paraId="3E373311" w14:textId="77777777" w:rsidR="005C41AC" w:rsidRPr="005C41AC" w:rsidRDefault="005C41AC" w:rsidP="00571BF3">
      <w:pPr>
        <w:keepNext/>
        <w:jc w:val="center"/>
        <w:outlineLvl w:val="1"/>
      </w:pPr>
    </w:p>
    <w:p w14:paraId="66AEE18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0FB7E9" w14:textId="77777777" w:rsidR="00DB02CE" w:rsidRPr="00627DA1" w:rsidRDefault="006127B2" w:rsidP="00DB02CE">
      <w:pPr>
        <w:pStyle w:val="Antrat1"/>
      </w:pPr>
      <w:r>
        <w:t>DĖL</w:t>
      </w:r>
      <w:r w:rsidR="00DB02CE">
        <w:t xml:space="preserve"> </w:t>
      </w:r>
      <w:r w:rsidR="00DB02CE" w:rsidRPr="00627DA1">
        <w:t xml:space="preserve">PANEVĖŽIO </w:t>
      </w:r>
      <w:r w:rsidR="00BE5749">
        <w:t>TEATRO „MENAS“</w:t>
      </w:r>
      <w:r w:rsidR="00DB02CE" w:rsidRPr="00627DA1">
        <w:t xml:space="preserve">, PANEVĖŽIO </w:t>
      </w:r>
      <w:r w:rsidR="00BE5749">
        <w:t>LĖLIŲ VEŽIMO TEATRO</w:t>
      </w:r>
      <w:r w:rsidR="00DB02CE" w:rsidRPr="00627DA1">
        <w:t xml:space="preserve"> IR </w:t>
      </w:r>
      <w:r w:rsidR="00BE5749">
        <w:t>PANEVĖŽIO MUZIKINIO TEATRO</w:t>
      </w:r>
      <w:r w:rsidR="00BE5749" w:rsidRPr="00627DA1">
        <w:t xml:space="preserve"> </w:t>
      </w:r>
      <w:r w:rsidR="006776F0">
        <w:t>2022</w:t>
      </w:r>
      <w:r w:rsidR="00DB02CE" w:rsidRPr="00627DA1">
        <w:t xml:space="preserve"> M. VEIKLOS PLANŲ PATVIRTINIMO</w:t>
      </w:r>
    </w:p>
    <w:p w14:paraId="1C0F4FBF" w14:textId="77777777" w:rsidR="0062551B" w:rsidRPr="00A562AA" w:rsidRDefault="0062551B" w:rsidP="005F44E3">
      <w:pPr>
        <w:pStyle w:val="Antrat1"/>
      </w:pPr>
    </w:p>
    <w:p w14:paraId="12730DA8" w14:textId="77777777" w:rsidR="0062551B" w:rsidRDefault="0062551B" w:rsidP="003E58F0">
      <w:pPr>
        <w:jc w:val="center"/>
      </w:pPr>
    </w:p>
    <w:p w14:paraId="62DFB38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TSP-85</w:t>
      </w:r>
      <w:r>
        <w:fldChar w:fldCharType="end"/>
      </w:r>
      <w:bookmarkEnd w:id="2"/>
    </w:p>
    <w:p w14:paraId="3AF6550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289602" w14:textId="77777777" w:rsidR="0062551B" w:rsidRDefault="0062551B" w:rsidP="00E40705">
      <w:pPr>
        <w:jc w:val="center"/>
      </w:pPr>
    </w:p>
    <w:p w14:paraId="0B0F8181" w14:textId="77777777" w:rsidR="0062551B" w:rsidRPr="00A562AA" w:rsidRDefault="0062551B" w:rsidP="00E40705">
      <w:pPr>
        <w:jc w:val="center"/>
      </w:pPr>
    </w:p>
    <w:p w14:paraId="6CE7DCDF" w14:textId="77777777" w:rsidR="00DB02CE" w:rsidRPr="00627DA1" w:rsidRDefault="00DB02CE" w:rsidP="00DB02CE">
      <w:pPr>
        <w:spacing w:line="360" w:lineRule="auto"/>
        <w:ind w:firstLine="851"/>
        <w:jc w:val="both"/>
        <w:rPr>
          <w:szCs w:val="24"/>
        </w:rPr>
      </w:pPr>
      <w:r w:rsidRPr="00627DA1">
        <w:rPr>
          <w:szCs w:val="24"/>
        </w:rPr>
        <w:t>Vadovaudamasi Lietuvos Respublik</w:t>
      </w:r>
      <w:r>
        <w:rPr>
          <w:szCs w:val="24"/>
        </w:rPr>
        <w:t>os vietos savivaldos įstatymo 16 straipsnio 4</w:t>
      </w:r>
      <w:r w:rsidRPr="00627DA1">
        <w:rPr>
          <w:szCs w:val="24"/>
        </w:rPr>
        <w:t xml:space="preserve"> dalimi, Lietuvos Respublikos </w:t>
      </w:r>
      <w:r w:rsidR="00BE5749">
        <w:rPr>
          <w:szCs w:val="24"/>
        </w:rPr>
        <w:t>profesionaliojo scenos meno įstatymo 6 straipsnio 6 dalimi</w:t>
      </w:r>
      <w:r w:rsidRPr="00627DA1">
        <w:rPr>
          <w:szCs w:val="24"/>
        </w:rPr>
        <w:t>, Panevėžio miesto savivaldybės taryba  n u s p r e n d ž i a:</w:t>
      </w:r>
    </w:p>
    <w:p w14:paraId="16113AE5" w14:textId="77777777" w:rsidR="00DB02CE" w:rsidRPr="00627DA1" w:rsidRDefault="00DB02CE" w:rsidP="00DB02CE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627DA1">
        <w:rPr>
          <w:szCs w:val="24"/>
        </w:rPr>
        <w:t xml:space="preserve">Patvirtinti pridedamus Panevėžio </w:t>
      </w:r>
      <w:r w:rsidR="00BE5749">
        <w:rPr>
          <w:szCs w:val="24"/>
        </w:rPr>
        <w:t>teatro „Menas“</w:t>
      </w:r>
      <w:r w:rsidRPr="00627DA1">
        <w:rPr>
          <w:szCs w:val="24"/>
        </w:rPr>
        <w:t xml:space="preserve">, Panevėžio </w:t>
      </w:r>
      <w:r w:rsidR="00BE5749">
        <w:rPr>
          <w:szCs w:val="24"/>
        </w:rPr>
        <w:t>lėlių vežimo teatro</w:t>
      </w:r>
      <w:r w:rsidRPr="00627DA1">
        <w:rPr>
          <w:szCs w:val="24"/>
        </w:rPr>
        <w:t xml:space="preserve"> ir </w:t>
      </w:r>
      <w:r w:rsidR="00BE5749">
        <w:rPr>
          <w:szCs w:val="24"/>
        </w:rPr>
        <w:t>Panevėžio muzikinio teatro</w:t>
      </w:r>
      <w:r>
        <w:rPr>
          <w:szCs w:val="24"/>
        </w:rPr>
        <w:t xml:space="preserve"> 2022</w:t>
      </w:r>
      <w:r w:rsidRPr="00627DA1">
        <w:rPr>
          <w:szCs w:val="24"/>
        </w:rPr>
        <w:t xml:space="preserve"> m. veiklos planus.</w:t>
      </w:r>
    </w:p>
    <w:p w14:paraId="2E0D1B9D" w14:textId="77777777" w:rsidR="0062551B" w:rsidRDefault="0062551B" w:rsidP="002D0B3C">
      <w:pPr>
        <w:jc w:val="both"/>
        <w:rPr>
          <w:szCs w:val="24"/>
        </w:rPr>
      </w:pPr>
    </w:p>
    <w:p w14:paraId="47E92742" w14:textId="77777777" w:rsidR="005C41AC" w:rsidRPr="00A562AA" w:rsidRDefault="005C41AC" w:rsidP="002D0B3C">
      <w:pPr>
        <w:jc w:val="both"/>
        <w:rPr>
          <w:szCs w:val="24"/>
        </w:rPr>
      </w:pPr>
    </w:p>
    <w:p w14:paraId="5693E4EB" w14:textId="77777777" w:rsidR="0062551B" w:rsidRDefault="0062551B" w:rsidP="002D0B3C">
      <w:pPr>
        <w:jc w:val="both"/>
        <w:rPr>
          <w:szCs w:val="24"/>
        </w:rPr>
      </w:pPr>
    </w:p>
    <w:p w14:paraId="02C1F254" w14:textId="7777777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657A23A8" w14:textId="77777777" w:rsidR="00DB02CE" w:rsidRDefault="00DB02CE" w:rsidP="00895637">
      <w:pPr>
        <w:tabs>
          <w:tab w:val="left" w:pos="6663"/>
        </w:tabs>
        <w:jc w:val="both"/>
        <w:rPr>
          <w:szCs w:val="24"/>
        </w:rPr>
        <w:sectPr w:rsidR="00DB02CE" w:rsidSect="00A562AA">
          <w:headerReference w:type="default" r:id="rId8"/>
          <w:footerReference w:type="default" r:id="rId9"/>
          <w:footerReference w:type="first" r:id="rId10"/>
          <w:pgSz w:w="11907" w:h="16840" w:code="9"/>
          <w:pgMar w:top="1134" w:right="567" w:bottom="1134" w:left="1701" w:header="0" w:footer="0" w:gutter="0"/>
          <w:paperSrc w:first="1" w:other="1"/>
          <w:cols w:space="1296"/>
          <w:titlePg/>
          <w:docGrid w:linePitch="326"/>
        </w:sectPr>
      </w:pPr>
    </w:p>
    <w:p w14:paraId="19B6C525" w14:textId="77777777" w:rsidR="00DB02CE" w:rsidRPr="00DB02CE" w:rsidRDefault="00DB02CE" w:rsidP="00DB02CE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lastRenderedPageBreak/>
        <w:t>PATVIRTINTA</w:t>
      </w:r>
    </w:p>
    <w:p w14:paraId="13B5D025" w14:textId="77777777" w:rsidR="00DB02CE" w:rsidRPr="00DB02CE" w:rsidRDefault="00DB02CE" w:rsidP="00DB02CE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t>Panevėžio miesto savivaldybės tarybos</w:t>
      </w:r>
    </w:p>
    <w:p w14:paraId="40FEDBA8" w14:textId="77777777" w:rsidR="00DB02CE" w:rsidRDefault="00DB02CE" w:rsidP="00DB02CE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 w:rsidRPr="00DB02CE">
        <w:rPr>
          <w:rFonts w:eastAsia="Calibri"/>
          <w:color w:val="00000A"/>
          <w:szCs w:val="24"/>
        </w:rPr>
        <w:t xml:space="preserve"> sprendimu Nr. </w:t>
      </w:r>
    </w:p>
    <w:p w14:paraId="0C3D8910" w14:textId="77777777" w:rsidR="001C74AF" w:rsidRDefault="001C74AF" w:rsidP="00DB02CE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</w:p>
    <w:p w14:paraId="2FBFD3CD" w14:textId="77777777" w:rsidR="001C74AF" w:rsidRDefault="001C74AF" w:rsidP="001C74AF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TEATRO „MENAS“ 2022 METŲ VEIKLOS PLANAS</w:t>
      </w:r>
    </w:p>
    <w:p w14:paraId="6D2D20A8" w14:textId="77777777" w:rsidR="001C74AF" w:rsidRDefault="001C74AF" w:rsidP="001C74AF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ook w:val="04A0" w:firstRow="1" w:lastRow="0" w:firstColumn="1" w:lastColumn="0" w:noHBand="0" w:noVBand="1"/>
      </w:tblPr>
      <w:tblGrid>
        <w:gridCol w:w="4673"/>
        <w:gridCol w:w="10358"/>
      </w:tblGrid>
      <w:tr w:rsidR="001C74AF" w14:paraId="2FE3CA60" w14:textId="77777777" w:rsidTr="000B660A">
        <w:trPr>
          <w:trHeight w:val="160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ACE48" w14:textId="08B87E26" w:rsidR="001C74AF" w:rsidRDefault="001C74AF" w:rsidP="000B660A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Veiklos planu siekiama prisidėti prie šių Panevėžio miesto savivaldybės </w:t>
            </w:r>
            <w:r w:rsidR="001F7410">
              <w:t xml:space="preserve">2022–2024 </w:t>
            </w:r>
            <w:r w:rsidR="001F7410">
              <w:rPr>
                <w:szCs w:val="24"/>
                <w:lang w:eastAsia="lt-LT"/>
              </w:rPr>
              <w:t xml:space="preserve"> </w:t>
            </w:r>
            <w:r>
              <w:rPr>
                <w:color w:val="000000"/>
                <w:szCs w:val="24"/>
                <w:lang w:eastAsia="lt-LT"/>
              </w:rPr>
              <w:t>metų strateginio veiklos plano programos tikslų, uždavinių, priemonių įgyvendinimo (nurodoma programa, priemonės kodas ir pavadinimas)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86BD" w14:textId="77777777" w:rsidR="001C74AF" w:rsidRDefault="001C74AF" w:rsidP="000B660A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t>2022</w:t>
            </w:r>
            <w:r w:rsidR="00E40705">
              <w:t>–</w:t>
            </w:r>
            <w:r>
              <w:t xml:space="preserve">2024 m. </w:t>
            </w:r>
            <w:r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0CB5A767" w14:textId="77777777" w:rsidR="001C74AF" w:rsidRDefault="001C74AF" w:rsidP="000B660A">
            <w:pPr>
              <w:snapToGrid w:val="0"/>
            </w:pPr>
            <w:r>
              <w:rPr>
                <w:color w:val="000000"/>
                <w:szCs w:val="24"/>
                <w:lang w:eastAsia="lt-LT"/>
              </w:rPr>
              <w:t>01.02.03. Teatro „Menas“ veiklos plėtra</w:t>
            </w:r>
          </w:p>
        </w:tc>
      </w:tr>
      <w:tr w:rsidR="001C74AF" w14:paraId="4A585547" w14:textId="77777777" w:rsidTr="000B660A">
        <w:trPr>
          <w:trHeight w:val="9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81F1" w14:textId="77777777" w:rsidR="001C74AF" w:rsidRDefault="001C74AF" w:rsidP="000B660A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0D5CF" w14:textId="77777777" w:rsidR="001C74AF" w:rsidRDefault="001C74AF" w:rsidP="000B660A">
            <w:pPr>
              <w:snapToGrid w:val="0"/>
            </w:pPr>
            <w:r>
              <w:t>1. Komunikacijos, viešųjų ryšių tobulinimas ir tikslinių grupių aktyvesnė paieška.</w:t>
            </w:r>
          </w:p>
          <w:p w14:paraId="13376F8C" w14:textId="77777777" w:rsidR="001C74AF" w:rsidRDefault="001C74AF" w:rsidP="000B660A">
            <w:pPr>
              <w:snapToGrid w:val="0"/>
            </w:pPr>
            <w:r>
              <w:t>2. Reikalingas grįžtamasis ryšys iš lankytojų, žiūrovų.</w:t>
            </w:r>
          </w:p>
          <w:p w14:paraId="50BEFF63" w14:textId="77777777" w:rsidR="001C74AF" w:rsidRPr="0003582C" w:rsidRDefault="001C74AF" w:rsidP="000B660A">
            <w:pPr>
              <w:snapToGrid w:val="0"/>
              <w:rPr>
                <w:highlight w:val="yellow"/>
              </w:rPr>
            </w:pPr>
            <w:r>
              <w:t xml:space="preserve">3. Aktyvesnis bendradarbiavimas su kitomis miesto įstaigomis. </w:t>
            </w:r>
          </w:p>
        </w:tc>
      </w:tr>
      <w:tr w:rsidR="001C74AF" w14:paraId="2E36559F" w14:textId="77777777" w:rsidTr="000B660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C563E" w14:textId="77777777" w:rsidR="001C74AF" w:rsidRDefault="001C74AF" w:rsidP="000B660A">
            <w:r>
              <w:t>Kita svarbi įstaigos metinių darbų informacija (iki ½ A4 lapo)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54D01" w14:textId="77777777" w:rsidR="001C74AF" w:rsidRDefault="001C74AF" w:rsidP="000B660A">
            <w:pPr>
              <w:snapToGrid w:val="0"/>
              <w:jc w:val="both"/>
            </w:pPr>
            <w:r>
              <w:t>Planuojame:</w:t>
            </w:r>
          </w:p>
          <w:p w14:paraId="1F382051" w14:textId="77777777" w:rsidR="001C74AF" w:rsidRDefault="001C74AF" w:rsidP="000B660A">
            <w:pPr>
              <w:snapToGrid w:val="0"/>
              <w:jc w:val="both"/>
            </w:pPr>
            <w:r>
              <w:t xml:space="preserve">Pastatyti iki keturių naujų premjerų. </w:t>
            </w:r>
          </w:p>
          <w:p w14:paraId="473C8E21" w14:textId="77777777" w:rsidR="001C74AF" w:rsidRDefault="001C74AF" w:rsidP="000B660A">
            <w:pPr>
              <w:snapToGrid w:val="0"/>
              <w:jc w:val="both"/>
            </w:pPr>
            <w:r>
              <w:t xml:space="preserve">Suorganizuoti teatro dienos </w:t>
            </w:r>
            <w:r w:rsidR="00E40705">
              <w:t>–</w:t>
            </w:r>
            <w:r>
              <w:t xml:space="preserve"> teatro 30-mečio</w:t>
            </w:r>
            <w:r w:rsidR="00DE77C9">
              <w:t xml:space="preserve"> –</w:t>
            </w:r>
            <w:r>
              <w:t xml:space="preserve"> renginį.</w:t>
            </w:r>
          </w:p>
          <w:p w14:paraId="7925657F" w14:textId="77777777" w:rsidR="001C74AF" w:rsidRDefault="00DE77C9" w:rsidP="000B660A">
            <w:pPr>
              <w:snapToGrid w:val="0"/>
              <w:jc w:val="both"/>
            </w:pPr>
            <w:r>
              <w:t>Balandžio 4–10 dienomis s</w:t>
            </w:r>
            <w:r w:rsidR="001C74AF">
              <w:t xml:space="preserve">uorganizuoti tarptautinį XVI kamerinių spektaklių festivalį, kuriame dalyvaus atlikėjai iš Lietuvos, Portugalijos ir Lenkijos. </w:t>
            </w:r>
          </w:p>
          <w:p w14:paraId="2AB3AD5A" w14:textId="77777777" w:rsidR="001C74AF" w:rsidRDefault="001C74AF" w:rsidP="000B660A">
            <w:pPr>
              <w:snapToGrid w:val="0"/>
              <w:jc w:val="both"/>
            </w:pPr>
            <w:r>
              <w:t>Aktyviai vykdyti jau turimas edukacines programas.</w:t>
            </w:r>
          </w:p>
          <w:p w14:paraId="4A0E250B" w14:textId="77777777" w:rsidR="001C74AF" w:rsidRDefault="001C74AF" w:rsidP="000B660A">
            <w:pPr>
              <w:snapToGrid w:val="0"/>
              <w:jc w:val="both"/>
            </w:pPr>
            <w:r>
              <w:t xml:space="preserve">Dalyvauti miesto kultūros įstaigų organizuojamuose renginiuose, minėjimuose, šventėse. </w:t>
            </w:r>
          </w:p>
          <w:p w14:paraId="1BAFFE8D" w14:textId="77777777" w:rsidR="001C74AF" w:rsidRDefault="001C74AF" w:rsidP="000B660A">
            <w:pPr>
              <w:snapToGrid w:val="0"/>
              <w:jc w:val="both"/>
            </w:pPr>
            <w:r>
              <w:t xml:space="preserve">Organizuoti Kalėdų eglės įžiebimo ceremoniją. </w:t>
            </w:r>
          </w:p>
          <w:p w14:paraId="49C51BBF" w14:textId="77777777" w:rsidR="001C74AF" w:rsidRDefault="001C74AF" w:rsidP="000B660A">
            <w:pPr>
              <w:snapToGrid w:val="0"/>
              <w:jc w:val="both"/>
            </w:pPr>
            <w:r>
              <w:t>Organizuoti renginius miesto bendruomenei, dirbtuves jaunimui, suaugusie</w:t>
            </w:r>
            <w:r w:rsidR="00E40705">
              <w:t>sie</w:t>
            </w:r>
            <w:r>
              <w:t xml:space="preserve">ms ir vaikams. </w:t>
            </w:r>
          </w:p>
          <w:p w14:paraId="29C654E4" w14:textId="77777777" w:rsidR="001C74AF" w:rsidRDefault="001C74AF" w:rsidP="000B660A">
            <w:pPr>
              <w:snapToGrid w:val="0"/>
              <w:jc w:val="both"/>
            </w:pPr>
            <w:r>
              <w:t xml:space="preserve">Koorganizuoti tarptautinę džiazo dieną. </w:t>
            </w:r>
          </w:p>
          <w:p w14:paraId="38B374E3" w14:textId="77777777" w:rsidR="001C74AF" w:rsidRDefault="001C74AF" w:rsidP="000B660A">
            <w:pPr>
              <w:snapToGrid w:val="0"/>
              <w:jc w:val="both"/>
            </w:pPr>
            <w:r>
              <w:t>Tęsti veiklą tarptautiniame projekte „Vienijantis kūrybiškumo centras – Pragiedrulių sodyba“</w:t>
            </w:r>
            <w:r w:rsidR="00E40705">
              <w:t>.</w:t>
            </w:r>
          </w:p>
          <w:p w14:paraId="5797FBEF" w14:textId="77777777" w:rsidR="001C74AF" w:rsidRDefault="001C74AF" w:rsidP="000B660A">
            <w:pPr>
              <w:snapToGrid w:val="0"/>
              <w:jc w:val="both"/>
            </w:pPr>
            <w:r>
              <w:t xml:space="preserve">Suorganizuoti bent tris kūrybines dirbtuves miestiečiams. </w:t>
            </w:r>
          </w:p>
          <w:p w14:paraId="7CA8E6FF" w14:textId="77777777" w:rsidR="001C74AF" w:rsidRDefault="001C74AF" w:rsidP="000B660A">
            <w:pPr>
              <w:snapToGrid w:val="0"/>
              <w:jc w:val="both"/>
            </w:pPr>
            <w:r>
              <w:t xml:space="preserve">Paruošti ir pateikti iki 5 projektų Lietuvos </w:t>
            </w:r>
            <w:r w:rsidR="00E40705">
              <w:t>k</w:t>
            </w:r>
            <w:r>
              <w:t xml:space="preserve">ultūros </w:t>
            </w:r>
            <w:r w:rsidR="00E40705">
              <w:t>t</w:t>
            </w:r>
            <w:r>
              <w:t xml:space="preserve">arybai (teatro sritis) bei „Tolygios kultūros raidos“ programai. </w:t>
            </w:r>
          </w:p>
          <w:p w14:paraId="76B2C968" w14:textId="77777777" w:rsidR="001C74AF" w:rsidRDefault="001C74AF" w:rsidP="000B660A">
            <w:pPr>
              <w:snapToGrid w:val="0"/>
              <w:jc w:val="both"/>
            </w:pPr>
            <w:r>
              <w:t>Esant galimybei teikti naujas paraiškas</w:t>
            </w:r>
            <w:r w:rsidR="00DE77C9">
              <w:t xml:space="preserve"> </w:t>
            </w:r>
            <w:r>
              <w:t>Kultūros paso programai.</w:t>
            </w:r>
          </w:p>
          <w:p w14:paraId="43E595E3" w14:textId="77777777" w:rsidR="001C74AF" w:rsidRDefault="001C74AF" w:rsidP="000B660A">
            <w:pPr>
              <w:snapToGrid w:val="0"/>
              <w:jc w:val="both"/>
            </w:pPr>
            <w:r>
              <w:t>Paruošti ir pateikti bent vieną projektą tarptautini</w:t>
            </w:r>
            <w:r w:rsidR="00840445">
              <w:t>am</w:t>
            </w:r>
            <w:r>
              <w:t>s fond</w:t>
            </w:r>
            <w:r w:rsidR="00840445">
              <w:t>am</w:t>
            </w:r>
            <w:r>
              <w:t xml:space="preserve">s. </w:t>
            </w:r>
          </w:p>
          <w:p w14:paraId="59B41016" w14:textId="77777777" w:rsidR="001C74AF" w:rsidRDefault="001C74AF" w:rsidP="000B660A">
            <w:pPr>
              <w:snapToGrid w:val="0"/>
              <w:jc w:val="both"/>
            </w:pPr>
            <w:r>
              <w:t>Atnaujinti interneto svetainę.</w:t>
            </w:r>
          </w:p>
          <w:p w14:paraId="6BDA0809" w14:textId="77777777" w:rsidR="001C74AF" w:rsidRDefault="001C74AF" w:rsidP="000B660A">
            <w:pPr>
              <w:snapToGrid w:val="0"/>
              <w:jc w:val="both"/>
            </w:pPr>
            <w:r>
              <w:t xml:space="preserve">Teikti spektaklius </w:t>
            </w:r>
            <w:r w:rsidR="00E40705">
              <w:t>„</w:t>
            </w:r>
            <w:r>
              <w:t>Auksinio scenos kryžiaus</w:t>
            </w:r>
            <w:r w:rsidR="00E40705">
              <w:t>“</w:t>
            </w:r>
            <w:r>
              <w:t xml:space="preserve"> nominacijoms.</w:t>
            </w:r>
          </w:p>
          <w:p w14:paraId="26733EA0" w14:textId="77777777" w:rsidR="001C74AF" w:rsidRPr="00E40705" w:rsidRDefault="001C74AF" w:rsidP="000B660A">
            <w:pPr>
              <w:snapToGrid w:val="0"/>
              <w:jc w:val="both"/>
            </w:pPr>
            <w:r>
              <w:lastRenderedPageBreak/>
              <w:t>Siekti</w:t>
            </w:r>
            <w:r w:rsidR="00DE77C9">
              <w:t xml:space="preserve"> teatro kūrybos</w:t>
            </w:r>
            <w:r>
              <w:t xml:space="preserve"> </w:t>
            </w:r>
            <w:r w:rsidRPr="00E40705">
              <w:t xml:space="preserve">teigiamo kritikų </w:t>
            </w:r>
            <w:r>
              <w:t>įvertinimo.</w:t>
            </w:r>
          </w:p>
        </w:tc>
      </w:tr>
      <w:tr w:rsidR="001C74AF" w14:paraId="2ED0C9BD" w14:textId="77777777" w:rsidTr="000B660A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F71E6" w14:textId="77777777" w:rsidR="001C74AF" w:rsidRDefault="001C74AF" w:rsidP="000B660A">
            <w:r>
              <w:lastRenderedPageBreak/>
              <w:t>Priedai (finansavimo lėšų metinė sąmata ar jos projektas ir t. t.)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8D26" w14:textId="77777777" w:rsidR="001C74AF" w:rsidRDefault="001C74AF" w:rsidP="000B660A">
            <w:pPr>
              <w:snapToGrid w:val="0"/>
            </w:pPr>
            <w:r>
              <w:t>L</w:t>
            </w:r>
            <w:r w:rsidRPr="008649F3">
              <w:t>ėšų poreikis ir numatomi finansavimo šaltiniai</w:t>
            </w:r>
          </w:p>
        </w:tc>
      </w:tr>
    </w:tbl>
    <w:p w14:paraId="1AD836D2" w14:textId="77777777" w:rsidR="001C74AF" w:rsidRDefault="001C74AF" w:rsidP="001C74AF">
      <w:pPr>
        <w:jc w:val="center"/>
        <w:rPr>
          <w:rFonts w:eastAsia="MS Mincho;MS Gothic"/>
          <w:b/>
        </w:rPr>
      </w:pPr>
    </w:p>
    <w:p w14:paraId="73BBE3FD" w14:textId="77777777" w:rsidR="001C74AF" w:rsidRDefault="001C74AF" w:rsidP="001C74AF">
      <w:pPr>
        <w:rPr>
          <w:rFonts w:eastAsia="MS Mincho;MS Gothic"/>
          <w:b/>
        </w:rPr>
      </w:pPr>
      <w:r>
        <w:rPr>
          <w:rFonts w:eastAsia="MS Mincho;MS Gothic"/>
          <w:b/>
        </w:rPr>
        <w:br w:type="page"/>
      </w:r>
    </w:p>
    <w:p w14:paraId="0A26489D" w14:textId="77777777" w:rsidR="001C74AF" w:rsidRDefault="001C74AF" w:rsidP="001C74AF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79BC717E" w14:textId="77777777" w:rsidR="001C74AF" w:rsidRDefault="001C74AF" w:rsidP="001C74AF">
      <w:pPr>
        <w:jc w:val="center"/>
        <w:rPr>
          <w:b/>
          <w:szCs w:val="24"/>
        </w:rPr>
      </w:pPr>
    </w:p>
    <w:p w14:paraId="4D5AF365" w14:textId="77777777" w:rsidR="001C74AF" w:rsidRDefault="001C74AF" w:rsidP="001C74AF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509" w:type="dxa"/>
        <w:jc w:val="center"/>
        <w:tblLook w:val="04A0" w:firstRow="1" w:lastRow="0" w:firstColumn="1" w:lastColumn="0" w:noHBand="0" w:noVBand="1"/>
      </w:tblPr>
      <w:tblGrid>
        <w:gridCol w:w="506"/>
        <w:gridCol w:w="505"/>
        <w:gridCol w:w="507"/>
        <w:gridCol w:w="507"/>
        <w:gridCol w:w="2854"/>
        <w:gridCol w:w="1843"/>
        <w:gridCol w:w="2933"/>
        <w:gridCol w:w="1596"/>
        <w:gridCol w:w="1329"/>
        <w:gridCol w:w="1299"/>
        <w:gridCol w:w="1630"/>
      </w:tblGrid>
      <w:tr w:rsidR="001C74AF" w14:paraId="10096065" w14:textId="77777777" w:rsidTr="000B660A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385703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6EE874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D8863B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7A241FA" w14:textId="77777777" w:rsidR="001C74AF" w:rsidRPr="00DA7C50" w:rsidRDefault="001C74AF" w:rsidP="000B660A">
            <w:pPr>
              <w:ind w:left="113" w:right="113"/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9E4AA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64D95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B48B0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4F91" w14:textId="77777777" w:rsidR="001C74AF" w:rsidRPr="00DA7C50" w:rsidRDefault="001C74AF" w:rsidP="000B660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1C74AF" w14:paraId="197A567B" w14:textId="77777777" w:rsidTr="000B660A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2C3B9B0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9B77B37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EFEC47F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EC51BF9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EDF26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3776B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909B4" w14:textId="77777777" w:rsidR="001C74AF" w:rsidRPr="00DA7C50" w:rsidRDefault="00E40705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b/>
                <w:szCs w:val="24"/>
                <w:lang w:eastAsia="lt-LT"/>
              </w:rPr>
              <w:t>p</w:t>
            </w:r>
            <w:r w:rsidR="001C74AF" w:rsidRPr="00DA7C50">
              <w:rPr>
                <w:b/>
                <w:szCs w:val="24"/>
                <w:lang w:eastAsia="lt-LT"/>
              </w:rPr>
              <w:t>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62352" w14:textId="77777777" w:rsidR="001C74AF" w:rsidRPr="00DA7C50" w:rsidRDefault="00E40705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m</w:t>
            </w:r>
            <w:r w:rsidR="001C74AF" w:rsidRPr="00DA7C50">
              <w:rPr>
                <w:b/>
                <w:szCs w:val="24"/>
                <w:lang w:eastAsia="lt-LT"/>
              </w:rPr>
              <w:t>ato 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5CDF8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2021-ųjų metų faktinė reikšmė, rezultatas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5A04" w14:textId="77777777" w:rsidR="001C74AF" w:rsidRPr="00DA7C50" w:rsidRDefault="001C74AF" w:rsidP="000B660A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2022-ųjų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2AC3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1C74AF" w14:paraId="78582D36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55465C8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6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1D16CDF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2A4A57DE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119A39D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FA667D8" w14:textId="77777777" w:rsidR="001C74AF" w:rsidRPr="00716708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DEAB0F2" w14:textId="77777777" w:rsidR="001C74AF" w:rsidRPr="00716708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F93134C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1C74AF" w14:paraId="07E63D6E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9CB7251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CED7773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D0C5170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 xml:space="preserve">Padidinti miesto bendruomenės įtrauktį į kultūros </w:t>
            </w:r>
            <w:r w:rsidRPr="00A118FC">
              <w:rPr>
                <w:b/>
                <w:bCs/>
                <w:lang w:eastAsia="lt-LT"/>
              </w:rPr>
              <w:t>kūrimą</w:t>
            </w:r>
            <w:r>
              <w:rPr>
                <w:b/>
                <w:bCs/>
                <w:lang w:eastAsia="lt-LT"/>
              </w:rPr>
              <w:t xml:space="preserve"> ir naudojimąsi kultūros produktais bei paslaugomis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C9D2DA5" w14:textId="77777777" w:rsidR="001C74AF" w:rsidRPr="00716708" w:rsidRDefault="001C74AF" w:rsidP="000B660A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4ED0BCE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4EA90C9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2D1375"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5C15CA4" w14:textId="77777777" w:rsidR="001C74AF" w:rsidRPr="00FB59A2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FB59A2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60BCF74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E2260BD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1C74AF" w14:paraId="2E303B1B" w14:textId="77777777" w:rsidTr="000B660A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26CF67B9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7DCAF7F9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6E980E81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5A715F3A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</w:t>
            </w:r>
            <w:r w:rsidRPr="009F05B1">
              <w:rPr>
                <w:rFonts w:eastAsia="MS Mincho;MS Gothic"/>
              </w:rPr>
              <w:t>enginių rinkodaros priemonių įgyvendinimas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F115B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9AF5E" w14:textId="77777777" w:rsidR="001C74AF" w:rsidRPr="002D1375" w:rsidRDefault="001C74AF" w:rsidP="000B660A">
            <w:pPr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984CA" w14:textId="77777777" w:rsidR="001C74AF" w:rsidRPr="00190D36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190D36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7F27B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E1BE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F769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 ketv.</w:t>
            </w:r>
          </w:p>
        </w:tc>
      </w:tr>
      <w:tr w:rsidR="001C74AF" w14:paraId="1F52A118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B584AFC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54166A9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90C3550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36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46628AF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3ADA0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883E7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C66C66"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91846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509DF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8A50C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B814B5">
              <w:rPr>
                <w:szCs w:val="24"/>
                <w:lang w:eastAsia="lt-LT"/>
              </w:rPr>
              <w:t>11000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0B313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7FF9246D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FFACA3E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32D9307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66E399A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DA49C6A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175B0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C98FC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BB2139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5D04A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916F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0E0B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70BE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E40705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1D0C4418" w14:textId="77777777" w:rsidTr="000B660A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3F77019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lastRenderedPageBreak/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1694245C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4C439684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F22F87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162543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</w:t>
            </w:r>
            <w:r w:rsidRPr="00762E49">
              <w:rPr>
                <w:rFonts w:eastAsia="MS Mincho;MS Gothic"/>
              </w:rPr>
              <w:t>nius netradicinėse miesto erdvėse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3F4D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93D26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762E49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A762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12682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FCC7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36EF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079CD33B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A9D1B5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82DE104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31E5A8E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4B60E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900F8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6E151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B53F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BFD0B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74997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F0158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E7E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36C94921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26602E8A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2E62F23" w14:textId="77777777" w:rsidR="001C74AF" w:rsidRPr="00DA7C50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3AB24BC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7AD2407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BF152" w14:textId="77777777" w:rsidR="001C74AF" w:rsidRPr="00716708" w:rsidRDefault="001C74AF" w:rsidP="000B660A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Teatro trupė,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582EC" w14:textId="77777777" w:rsidR="001C74AF" w:rsidRDefault="001C74AF" w:rsidP="000B660A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710D" w14:textId="77777777" w:rsidR="001C74AF" w:rsidRPr="00BB2139" w:rsidRDefault="001C74AF" w:rsidP="000B660A">
            <w:pPr>
              <w:jc w:val="center"/>
            </w:pPr>
            <w:r>
              <w:t xml:space="preserve">Vnt.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9C6FB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5B10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1A0E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44062B1C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30750C0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AB1C6D2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1251D71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b/>
                <w:lang w:eastAsia="lt-LT"/>
              </w:rPr>
              <w:t>Sudaryti palankias sąlygas profesional</w:t>
            </w:r>
            <w:r w:rsidR="00E40705">
              <w:rPr>
                <w:b/>
                <w:lang w:eastAsia="lt-LT"/>
              </w:rPr>
              <w:t>iajam</w:t>
            </w:r>
            <w:r w:rsidRPr="00AB48FB">
              <w:rPr>
                <w:b/>
                <w:lang w:eastAsia="lt-LT"/>
              </w:rPr>
              <w:t xml:space="preserve"> men</w:t>
            </w:r>
            <w:r w:rsidR="00E40705">
              <w:rPr>
                <w:b/>
                <w:lang w:eastAsia="lt-LT"/>
              </w:rPr>
              <w:t>ui</w:t>
            </w:r>
            <w:r w:rsidRPr="00AB48FB">
              <w:rPr>
                <w:b/>
                <w:lang w:eastAsia="lt-LT"/>
              </w:rPr>
              <w:t xml:space="preserve"> ir kultūr</w:t>
            </w:r>
            <w:r w:rsidR="00E40705">
              <w:rPr>
                <w:b/>
                <w:lang w:eastAsia="lt-LT"/>
              </w:rPr>
              <w:t>ai</w:t>
            </w:r>
            <w:r w:rsidRPr="00AB48FB">
              <w:rPr>
                <w:b/>
                <w:lang w:eastAsia="lt-LT"/>
              </w:rPr>
              <w:t xml:space="preserve"> vysty</w:t>
            </w:r>
            <w:r w:rsidR="00E40705">
              <w:rPr>
                <w:b/>
                <w:lang w:eastAsia="lt-LT"/>
              </w:rPr>
              <w:t>t</w:t>
            </w:r>
            <w:r w:rsidRPr="00AB48FB">
              <w:rPr>
                <w:b/>
                <w:lang w:eastAsia="lt-LT"/>
              </w:rPr>
              <w:t>i</w:t>
            </w:r>
            <w:r w:rsidR="00840445">
              <w:rPr>
                <w:b/>
                <w:lang w:eastAsia="lt-LT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7E71F8B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8B1C068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7E274D">
              <w:rPr>
                <w:bCs/>
                <w:lang w:eastAsia="lt-LT"/>
              </w:rPr>
              <w:t>Profesional</w:t>
            </w:r>
            <w:r w:rsidR="00490AC9">
              <w:rPr>
                <w:bCs/>
                <w:lang w:eastAsia="lt-LT"/>
              </w:rPr>
              <w:t>iojo</w:t>
            </w:r>
            <w:r w:rsidRPr="007E274D">
              <w:rPr>
                <w:bCs/>
                <w:lang w:eastAsia="lt-LT"/>
              </w:rPr>
              <w:t xml:space="preserve">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62F41DD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DFEA8FB" w14:textId="77777777" w:rsidR="001C74AF" w:rsidRPr="00317893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317893">
              <w:rPr>
                <w:szCs w:val="24"/>
                <w:lang w:eastAsia="lt-LT"/>
              </w:rPr>
              <w:t>27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DA57C06" w14:textId="77777777" w:rsidR="001C74AF" w:rsidRPr="00317893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317893">
              <w:rPr>
                <w:szCs w:val="24"/>
                <w:lang w:eastAsia="lt-LT"/>
              </w:rPr>
              <w:t>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0093E007" w14:textId="77777777" w:rsidR="001C74AF" w:rsidRPr="006C2D3B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3A61E37F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BB09E5A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1B7A516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D44EDEB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86841AA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</w:t>
            </w:r>
            <w:r w:rsidR="00E40705">
              <w:rPr>
                <w:rFonts w:eastAsia="MS Mincho;MS Gothic"/>
              </w:rPr>
              <w:t xml:space="preserve"> </w:t>
            </w:r>
            <w:r>
              <w:rPr>
                <w:rFonts w:eastAsia="MS Mincho;MS Gothic"/>
              </w:rPr>
              <w:t>ir (ar) literatūros meno programų) kūrimas ir sklaida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F9E4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vadovas, k</w:t>
            </w:r>
            <w:r w:rsidRPr="005326F4">
              <w:rPr>
                <w:szCs w:val="24"/>
                <w:lang w:eastAsia="lt-LT"/>
              </w:rPr>
              <w:t>omunikacijos specialistas</w:t>
            </w:r>
            <w:r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5F39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7B471" w14:textId="77777777" w:rsidR="001C74AF" w:rsidRPr="003C65FF" w:rsidRDefault="001C74AF" w:rsidP="000B660A">
            <w:pPr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Teigiamas,</w:t>
            </w:r>
          </w:p>
          <w:p w14:paraId="3A924FBB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99C5E" w14:textId="77777777" w:rsidR="001C74AF" w:rsidRPr="009C12CE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0770B" w14:textId="77777777" w:rsidR="001C74AF" w:rsidRPr="009C12CE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3EA57" w14:textId="77777777" w:rsidR="001C74AF" w:rsidRPr="00DA7C50" w:rsidRDefault="006C2D3B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693FE78F" w14:textId="77777777" w:rsidTr="000B660A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58615B72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29FE1C3A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148DA18F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7B9F2D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964BFA" w14:textId="77777777" w:rsidR="001C74AF" w:rsidRPr="00DA7C50" w:rsidRDefault="001C74AF" w:rsidP="000B660A">
            <w:pPr>
              <w:rPr>
                <w:rFonts w:eastAsia="MS Mincho;MS Gothic"/>
                <w:b/>
                <w:szCs w:val="24"/>
              </w:rPr>
            </w:pPr>
            <w:r w:rsidRPr="008776BA">
              <w:rPr>
                <w:rFonts w:eastAsia="MS Mincho"/>
                <w:bCs/>
                <w:lang w:eastAsia="lt-LT"/>
              </w:rPr>
              <w:t>Statyti spektaklius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D8C5C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 vadovas, direktorius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E9DC2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6EA86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08B8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B6637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B814B5">
              <w:rPr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D3110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4FE1967F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53A3545B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3BE8071E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4F65DE7E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2156463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9B8F0EC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F681A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</w:t>
            </w:r>
            <w:r>
              <w:rPr>
                <w:szCs w:val="24"/>
                <w:lang w:eastAsia="lt-LT"/>
              </w:rPr>
              <w:t>v</w:t>
            </w:r>
            <w:r w:rsidRPr="005326F4">
              <w:rPr>
                <w:szCs w:val="24"/>
                <w:lang w:eastAsia="lt-LT"/>
              </w:rPr>
              <w:t>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9632C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E4B87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44AE3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9E64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4A097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0317B255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1C577795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629342C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4674C5B9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8D21B5C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704108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BAFB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0F863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5D991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83CDD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38BB4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352AD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1D7A379F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F21278B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5F6CFF8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8955116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735D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A7D5E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85D08" w14:textId="77777777" w:rsidR="001C74AF" w:rsidRPr="005326F4" w:rsidRDefault="001C74AF" w:rsidP="000B660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  <w:r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5EC9A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1307CD">
              <w:t>Premjerinių spektaklių kokybinis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28A9D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2A77A9">
              <w:t>Teigiamas,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C8B7F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04540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D9859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1495924A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4B48575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C70CA45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E0CA125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EC761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3C442" w14:textId="77777777" w:rsidR="001C74AF" w:rsidRPr="000532F2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Vykdyti bendrus projektus su Lietuvos teatrais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CE0A9" w14:textId="77777777" w:rsidR="001C74AF" w:rsidRPr="000532F2" w:rsidRDefault="001C74AF" w:rsidP="000B660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36E37" w14:textId="77777777" w:rsidR="001C74AF" w:rsidRPr="000532F2" w:rsidRDefault="001C74AF" w:rsidP="000B660A">
            <w:pPr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Įgyvendintų bendrų projektų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FE02" w14:textId="77777777" w:rsidR="001C74AF" w:rsidRPr="000532F2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87E3F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029D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175EB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7832493D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919D329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EC6A129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52196DC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3E3B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1BC7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35991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D2F6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058E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AD86C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D9E2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D579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61223AE8" w14:textId="77777777" w:rsidTr="000B660A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3C309189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2E4C0FA9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37018689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92FBD4" w14:textId="77777777" w:rsidR="001C74AF" w:rsidRPr="000532F2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D3C77D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</w:t>
            </w:r>
            <w:r w:rsidRPr="00C81390">
              <w:rPr>
                <w:rFonts w:eastAsia="MS Mincho;MS Gothic"/>
              </w:rPr>
              <w:t xml:space="preserve">eatro </w:t>
            </w:r>
            <w:r>
              <w:rPr>
                <w:rFonts w:eastAsia="MS Mincho;MS Gothic"/>
              </w:rPr>
              <w:t>trupės gastroles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8C73A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B41F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DB7A5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AF921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425B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4581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III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44468EA4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793AB656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5C71FC33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1BE50D37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38C4E8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5E6CE86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DC724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D8F76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5847A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7F14C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0B432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B5DC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7D8FA0D2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1DAFB9F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8F3FEFF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38A3642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4F9A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A7AE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F84CB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3DA2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73A2E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FD7BF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4767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1A15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1C74AF" w14:paraId="4096A983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A19889C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09A86F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3377CDB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A4F7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E758A" w14:textId="77777777" w:rsidR="001C74AF" w:rsidRPr="00CC5E10" w:rsidRDefault="001C74AF" w:rsidP="000B660A">
            <w:pPr>
              <w:rPr>
                <w:rFonts w:eastAsia="MS Mincho"/>
              </w:rPr>
            </w:pPr>
            <w:r>
              <w:rPr>
                <w:bCs/>
                <w:lang w:eastAsia="lt-LT"/>
              </w:rPr>
              <w:t xml:space="preserve">Dalyvauti projekte </w:t>
            </w:r>
            <w:r w:rsidRPr="00B45925">
              <w:rPr>
                <w:bCs/>
                <w:lang w:eastAsia="lt-LT"/>
              </w:rPr>
              <w:t>„Vienijantis kūrybiškumo centras – Pragiedrulių sodyba“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018DB" w14:textId="77777777" w:rsidR="001C74AF" w:rsidRPr="00CC5E10" w:rsidRDefault="001C74AF" w:rsidP="000B660A">
            <w:pPr>
              <w:rPr>
                <w:rFonts w:eastAsia="MS Mincho"/>
              </w:rPr>
            </w:pPr>
            <w:r>
              <w:rPr>
                <w:rFonts w:eastAsia="MS Mincho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6EB6" w14:textId="77777777" w:rsidR="00490AC9" w:rsidRPr="00CC5E10" w:rsidRDefault="001C74AF" w:rsidP="000B660A">
            <w:pPr>
              <w:rPr>
                <w:bCs/>
                <w:lang w:eastAsia="lt-LT"/>
              </w:rPr>
            </w:pPr>
            <w:r w:rsidRPr="00840445">
              <w:rPr>
                <w:bCs/>
                <w:lang w:eastAsia="lt-LT"/>
              </w:rPr>
              <w:t>Dalyvavim</w:t>
            </w:r>
            <w:r w:rsidR="00840445" w:rsidRPr="00840445">
              <w:rPr>
                <w:bCs/>
                <w:lang w:eastAsia="lt-LT"/>
              </w:rPr>
              <w:t>ų</w:t>
            </w:r>
            <w:r w:rsidRPr="00CC5E10">
              <w:rPr>
                <w:bCs/>
                <w:lang w:eastAsia="lt-LT"/>
              </w:rPr>
              <w:t xml:space="preserve"> gerųjų praktikų </w:t>
            </w:r>
            <w:r>
              <w:rPr>
                <w:bCs/>
                <w:lang w:eastAsia="lt-LT"/>
              </w:rPr>
              <w:t>mokym</w:t>
            </w:r>
            <w:r w:rsidR="00840445">
              <w:rPr>
                <w:bCs/>
                <w:lang w:eastAsia="lt-LT"/>
              </w:rPr>
              <w:t>uose</w:t>
            </w:r>
            <w:r>
              <w:rPr>
                <w:bCs/>
                <w:lang w:eastAsia="lt-LT"/>
              </w:rPr>
              <w:t xml:space="preserve">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21E33" w14:textId="77777777" w:rsidR="001C74AF" w:rsidRPr="00CC5E10" w:rsidRDefault="001C74AF" w:rsidP="000B660A">
            <w:pPr>
              <w:jc w:val="center"/>
            </w:pPr>
            <w:r w:rsidRPr="00CC5E1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D5B86" w14:textId="77777777" w:rsidR="001C74AF" w:rsidRPr="00CC5E10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D0B1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EF196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58BFAC85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EF1CBE5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D28111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523A334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338B632" w14:textId="77777777" w:rsidR="001C74AF" w:rsidRPr="00716708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1B24767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Paslaugų kokybės pokytis pagal ekspertinį</w:t>
            </w:r>
            <w:r w:rsidR="00490AC9">
              <w:rPr>
                <w:lang w:eastAsia="lt-LT"/>
              </w:rPr>
              <w:t xml:space="preserve"> </w:t>
            </w:r>
            <w:r w:rsidRPr="005443FF">
              <w:rPr>
                <w:lang w:eastAsia="lt-LT"/>
              </w:rPr>
              <w:t>/</w:t>
            </w:r>
            <w:r w:rsidR="00490AC9">
              <w:rPr>
                <w:lang w:eastAsia="lt-LT"/>
              </w:rPr>
              <w:t xml:space="preserve"> </w:t>
            </w:r>
            <w:r w:rsidRPr="005443FF">
              <w:rPr>
                <w:lang w:eastAsia="lt-LT"/>
              </w:rPr>
              <w:t>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F69E67A" w14:textId="77777777" w:rsidR="001C74AF" w:rsidRDefault="001C74AF" w:rsidP="000B660A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0CBBA8AC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6428A81" w14:textId="77777777" w:rsidR="001C74AF" w:rsidRPr="009C12CE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1C83D4D" w14:textId="77777777" w:rsidR="001C74AF" w:rsidRPr="003004F7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49E45C8F" w14:textId="77777777" w:rsidR="001C74AF" w:rsidRPr="00DA7C50" w:rsidRDefault="006C2D3B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56EBD53A" w14:textId="77777777" w:rsidTr="006C2D3B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BE5F1" w:themeFill="accent1" w:themeFillTint="33"/>
          </w:tcPr>
          <w:p w14:paraId="4C4A4A99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2D69B" w:themeFill="accent3" w:themeFillTint="99"/>
          </w:tcPr>
          <w:p w14:paraId="591CB914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BD4B4" w:themeFill="accent6" w:themeFillTint="66"/>
          </w:tcPr>
          <w:p w14:paraId="3DF52AE1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BD4B4" w:themeFill="accent6" w:themeFillTint="66"/>
          </w:tcPr>
          <w:p w14:paraId="017AC1D3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D6A6516" w14:textId="77777777" w:rsidR="001C74AF" w:rsidRPr="00716708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5B4E7FD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34C8E7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0C004A" w14:textId="77777777" w:rsidR="001C74AF" w:rsidRPr="00666F16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373DD77" w14:textId="77777777" w:rsidR="001C74AF" w:rsidRPr="00666F16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03FC1D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2EF74E31" w14:textId="77777777" w:rsidTr="006C2D3B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5FF31B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BFE0EE6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C8E8153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F2B1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4A36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F89F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C11B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FE60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9359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9B72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31D48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496485EB" w14:textId="77777777" w:rsidTr="006C2D3B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7F6B04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3961A8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B641E69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5458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A8A1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21A6" w14:textId="77777777" w:rsidR="001C74AF" w:rsidRPr="005326F4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Teatro trupė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AC35" w14:textId="77777777" w:rsidR="001C74AF" w:rsidRPr="00DA7C50" w:rsidRDefault="00490AC9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V</w:t>
            </w:r>
            <w:r w:rsidR="001C74AF">
              <w:rPr>
                <w:rFonts w:eastAsia="MS Mincho"/>
                <w:bCs/>
                <w:lang w:eastAsia="lt-LT"/>
              </w:rPr>
              <w:t>estų edukacinių programų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2AFF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45E3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F9B9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E309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48064C31" w14:textId="77777777" w:rsidTr="006C2D3B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72644F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F7EFFAB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231C36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1C54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C51D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DA74" w14:textId="77777777" w:rsidR="001C74AF" w:rsidRPr="00B65E7C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63B7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3994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8AED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8DB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D410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27DB1553" w14:textId="77777777" w:rsidTr="006C2D3B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A5E099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AA61D87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1C7BCFA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A31A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305F2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529" w14:textId="77777777" w:rsidR="001C74AF" w:rsidRPr="00B65E7C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Administ</w:t>
            </w:r>
            <w:r w:rsidR="00490AC9">
              <w:rPr>
                <w:rFonts w:eastAsia="MS Mincho;MS Gothic"/>
                <w:szCs w:val="24"/>
              </w:rPr>
              <w:t>r</w:t>
            </w:r>
            <w:r w:rsidRPr="00B65E7C">
              <w:rPr>
                <w:rFonts w:eastAsia="MS Mincho;MS Gothic"/>
                <w:szCs w:val="24"/>
              </w:rPr>
              <w:t>atorius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4457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8D68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Teigiamas, patenkinamas, neigiamas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936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3208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45A7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 w:rsidRPr="006C2D3B">
              <w:rPr>
                <w:rFonts w:eastAsia="MS Mincho;MS Gothic"/>
                <w:szCs w:val="24"/>
                <w:lang w:eastAsia="lt-LT"/>
              </w:rPr>
              <w:t>IV ketv.</w:t>
            </w:r>
          </w:p>
        </w:tc>
      </w:tr>
      <w:tr w:rsidR="001C74AF" w14:paraId="6AB4E4BD" w14:textId="77777777" w:rsidTr="006C2D3B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CDDC15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80DDAE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8C5440F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0EA36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EFB5" w14:textId="77777777" w:rsidR="001C74AF" w:rsidRPr="00A96B50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Rodyti spektaklius nuotoliniu būdu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E7A4" w14:textId="77777777" w:rsidR="001C74AF" w:rsidRPr="00B65E7C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6634" w14:textId="77777777" w:rsidR="001C74AF" w:rsidRPr="00A96B50" w:rsidRDefault="001C74AF" w:rsidP="000B660A">
            <w:pPr>
              <w:rPr>
                <w:szCs w:val="24"/>
                <w:lang w:eastAsia="lt-LT"/>
              </w:rPr>
            </w:pPr>
            <w:r w:rsidRPr="00A96B50">
              <w:rPr>
                <w:szCs w:val="24"/>
                <w:lang w:eastAsia="lt-LT"/>
              </w:rPr>
              <w:t>Spektaklių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BABF" w14:textId="77777777" w:rsidR="001C74AF" w:rsidRPr="00A96B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13C5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3313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36D1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1C74AF" w14:paraId="16271757" w14:textId="77777777" w:rsidTr="006C2D3B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B80765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007447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7797F5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10C1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9D26" w14:textId="77777777" w:rsidR="001C74AF" w:rsidRPr="00492560" w:rsidRDefault="001C74AF" w:rsidP="000B660A">
            <w:pPr>
              <w:snapToGrid w:val="0"/>
              <w:rPr>
                <w:rFonts w:eastAsia="MS Mincho;MS Gothic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76E5" w14:textId="77777777" w:rsidR="001C74AF" w:rsidRPr="00B65E7C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22F5" w14:textId="77777777" w:rsidR="001C74AF" w:rsidRPr="00A96B50" w:rsidRDefault="001C74AF" w:rsidP="000B660A">
            <w:r w:rsidRPr="00A96B50">
              <w:t xml:space="preserve">Virtualių </w:t>
            </w:r>
            <w:r>
              <w:t>l</w:t>
            </w:r>
            <w:r w:rsidRPr="00A96B50">
              <w:t>ankytojų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1DCD6" w14:textId="77777777" w:rsidR="001C74AF" w:rsidRPr="00A96B50" w:rsidRDefault="001C74AF" w:rsidP="000B660A">
            <w:pPr>
              <w:jc w:val="center"/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AA53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0EE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12E8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1C74AF" w14:paraId="43D34D0B" w14:textId="77777777" w:rsidTr="006C2D3B">
        <w:trPr>
          <w:cantSplit/>
          <w:trHeight w:val="62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4B71BE6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FB648B5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F100EDB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6F639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0BC8D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E50E2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918C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581E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6297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1F81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BB90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1C74AF" w14:paraId="46289922" w14:textId="77777777" w:rsidTr="000B660A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C3F6EA6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48848D01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202229C5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A92C34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11A53A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C6FD9" w14:textId="77777777" w:rsidR="001C74AF" w:rsidRPr="00716708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K</w:t>
            </w:r>
            <w:r>
              <w:rPr>
                <w:rFonts w:eastAsia="MS Mincho;MS Gothic"/>
                <w:szCs w:val="24"/>
              </w:rPr>
              <w:t>ultū</w:t>
            </w:r>
            <w:r w:rsidRPr="00716708">
              <w:rPr>
                <w:rFonts w:eastAsia="MS Mincho;MS Gothic"/>
                <w:szCs w:val="24"/>
              </w:rPr>
              <w:t>rin</w:t>
            </w:r>
            <w:r>
              <w:rPr>
                <w:rFonts w:eastAsia="MS Mincho;MS Gothic"/>
                <w:szCs w:val="24"/>
              </w:rPr>
              <w:t>ė</w:t>
            </w:r>
            <w:r w:rsidRPr="00716708">
              <w:rPr>
                <w:rFonts w:eastAsia="MS Mincho;MS Gothic"/>
                <w:szCs w:val="24"/>
              </w:rPr>
              <w:t>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BA023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B436C" w14:textId="77777777" w:rsidR="001C74AF" w:rsidRPr="00CC5E10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63E82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8C484" w14:textId="77777777" w:rsidR="001C74AF" w:rsidRPr="007A1DBD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B3C7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II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57CEB7B9" w14:textId="77777777" w:rsidTr="000B660A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E877DE7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EF5C482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58094E7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4E69" w14:textId="77777777" w:rsidR="001C74AF" w:rsidRDefault="001C74AF" w:rsidP="000B660A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612F1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1B10B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1D8D2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7EACC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76D5A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AD5FC" w14:textId="77777777" w:rsidR="001C74AF" w:rsidRPr="007A1DBD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F88B" w14:textId="77777777" w:rsidR="001C74AF" w:rsidRPr="00B814B5" w:rsidRDefault="001C74AF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1C74AF" w14:paraId="5ABDE930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06B1C22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8231BB9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5EB33BE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B2CC7F4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FC3DD" w14:textId="77777777" w:rsidR="001C74AF" w:rsidRPr="00490AC9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490AC9">
              <w:rPr>
                <w:rFonts w:eastAsia="MS Mincho;MS Gothic"/>
                <w:szCs w:val="24"/>
              </w:rPr>
              <w:t>Direktoriaus pavaduotojas kultūrai,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E89A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D2467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4FB2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360E" w14:textId="77777777" w:rsidR="001C74AF" w:rsidRPr="007A1DBD" w:rsidRDefault="001C74AF" w:rsidP="000B660A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A17D" w14:textId="77777777" w:rsidR="001C74AF" w:rsidRPr="00B814B5" w:rsidRDefault="006C2D3B" w:rsidP="000B660A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  <w:tr w:rsidR="001C74AF" w14:paraId="3D5F24BD" w14:textId="77777777" w:rsidTr="000B660A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2A7B9CB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78F750B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589E7BD" w14:textId="77777777" w:rsidR="001C74AF" w:rsidRPr="00831CED" w:rsidRDefault="001C74AF" w:rsidP="000B660A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68BEEBC" w14:textId="77777777" w:rsidR="001C74AF" w:rsidRPr="00DA7C50" w:rsidRDefault="001C74AF" w:rsidP="000B660A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A187" w14:textId="77777777" w:rsidR="001C74AF" w:rsidRPr="00490AC9" w:rsidRDefault="001C74AF" w:rsidP="000B660A">
            <w:pPr>
              <w:snapToGrid w:val="0"/>
              <w:rPr>
                <w:rFonts w:eastAsia="MS Mincho;MS Gothic"/>
                <w:szCs w:val="24"/>
              </w:rPr>
            </w:pPr>
            <w:r w:rsidRPr="00490AC9">
              <w:rPr>
                <w:rFonts w:eastAsia="MS Mincho;MS Gothic"/>
                <w:szCs w:val="24"/>
              </w:rPr>
              <w:t>Pastatyminės dalies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B7BDA" w14:textId="77777777" w:rsidR="001C74AF" w:rsidRPr="00DA7C50" w:rsidRDefault="001C74AF" w:rsidP="000B660A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</w:t>
            </w:r>
            <w:r>
              <w:rPr>
                <w:lang w:eastAsia="lt-LT"/>
              </w:rPr>
              <w:t>, edukacinių programų,</w:t>
            </w:r>
            <w:r w:rsidRPr="005443FF">
              <w:rPr>
                <w:lang w:eastAsia="lt-LT"/>
              </w:rPr>
              <w:t xml:space="preserve">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B42CC" w14:textId="77777777" w:rsidR="001C74AF" w:rsidRPr="00DA7C50" w:rsidRDefault="001C74AF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E5577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18966" w14:textId="77777777" w:rsidR="001C74AF" w:rsidRPr="00B814B5" w:rsidRDefault="001C74AF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FFB9" w14:textId="77777777" w:rsidR="001C74AF" w:rsidRPr="00B814B5" w:rsidRDefault="006C2D3B" w:rsidP="006C2D3B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I</w:t>
            </w:r>
            <w:r w:rsidR="00490AC9">
              <w:rPr>
                <w:rFonts w:eastAsia="MS Mincho;MS Gothic"/>
                <w:szCs w:val="24"/>
                <w:lang w:eastAsia="lt-LT"/>
              </w:rPr>
              <w:t>–</w:t>
            </w:r>
            <w:r>
              <w:rPr>
                <w:rFonts w:eastAsia="MS Mincho;MS Gothic"/>
                <w:szCs w:val="24"/>
                <w:lang w:eastAsia="lt-LT"/>
              </w:rPr>
              <w:t>IV</w:t>
            </w:r>
            <w:r w:rsidR="001C74AF">
              <w:rPr>
                <w:rFonts w:eastAsia="MS Mincho;MS Gothic"/>
                <w:szCs w:val="24"/>
                <w:lang w:eastAsia="lt-LT"/>
              </w:rPr>
              <w:t xml:space="preserve"> ketv.</w:t>
            </w:r>
          </w:p>
        </w:tc>
      </w:tr>
    </w:tbl>
    <w:p w14:paraId="061139E9" w14:textId="77777777" w:rsidR="001C74AF" w:rsidRDefault="001C74AF" w:rsidP="001C74AF">
      <w:pPr>
        <w:rPr>
          <w:b/>
          <w:szCs w:val="24"/>
          <w:lang w:eastAsia="zh-CN"/>
        </w:rPr>
      </w:pPr>
    </w:p>
    <w:p w14:paraId="5DE74B8D" w14:textId="77777777" w:rsidR="006C2D3B" w:rsidRDefault="006C2D3B" w:rsidP="001C74AF">
      <w:pPr>
        <w:rPr>
          <w:b/>
          <w:szCs w:val="24"/>
          <w:lang w:eastAsia="zh-CN"/>
        </w:rPr>
      </w:pPr>
    </w:p>
    <w:p w14:paraId="0D4A4B00" w14:textId="77777777" w:rsidR="006C2D3B" w:rsidRDefault="006C2D3B">
      <w:pPr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</w:p>
    <w:p w14:paraId="762BEC41" w14:textId="77777777" w:rsidR="001C74AF" w:rsidRPr="00BC022D" w:rsidRDefault="001C74AF" w:rsidP="001C74AF">
      <w:pPr>
        <w:rPr>
          <w:b/>
          <w:szCs w:val="24"/>
          <w:lang w:eastAsia="zh-CN"/>
        </w:rPr>
      </w:pPr>
      <w:r w:rsidRPr="00BC022D">
        <w:rPr>
          <w:b/>
          <w:szCs w:val="24"/>
          <w:lang w:eastAsia="zh-CN"/>
        </w:rPr>
        <w:t>LĖŠŲ POREIKIS IR NUMATOMI FINANSAVIMO ŠALTINIAI</w:t>
      </w:r>
    </w:p>
    <w:p w14:paraId="0E136EBB" w14:textId="77777777" w:rsidR="001C74AF" w:rsidRPr="00BC022D" w:rsidRDefault="001C74AF" w:rsidP="001C74AF">
      <w:pPr>
        <w:jc w:val="center"/>
        <w:rPr>
          <w:b/>
          <w:bCs/>
          <w:lang w:eastAsia="zh-CN"/>
        </w:rPr>
      </w:pPr>
      <w:r w:rsidRPr="00BC022D">
        <w:rPr>
          <w:lang w:eastAsia="zh-CN"/>
        </w:rPr>
        <w:t xml:space="preserve">                                                                                                                          </w:t>
      </w:r>
      <w:r w:rsidRPr="00BC022D">
        <w:rPr>
          <w:b/>
          <w:bCs/>
          <w:lang w:eastAsia="zh-CN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1C74AF" w:rsidRPr="00BC022D" w14:paraId="7EF1C249" w14:textId="77777777" w:rsidTr="000B660A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1A8BABD1" w14:textId="77777777" w:rsidR="001C74AF" w:rsidRPr="00BC022D" w:rsidRDefault="001C74AF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7B4B2705" w14:textId="77777777" w:rsidR="001C74AF" w:rsidRPr="00BC022D" w:rsidRDefault="001C74AF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 xml:space="preserve">Asignavimai </w:t>
            </w:r>
          </w:p>
          <w:p w14:paraId="0D24F091" w14:textId="77777777" w:rsidR="001C74AF" w:rsidRPr="00BC022D" w:rsidRDefault="001C74AF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 xml:space="preserve">2021 metams </w:t>
            </w:r>
          </w:p>
          <w:p w14:paraId="5D2DA6FE" w14:textId="77777777" w:rsidR="001C74AF" w:rsidRPr="00BC022D" w:rsidRDefault="001C74AF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B6C4094" w14:textId="77777777" w:rsidR="001C74AF" w:rsidRPr="00BC022D" w:rsidRDefault="001C74AF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 xml:space="preserve">Asignavimai biudžetiniams </w:t>
            </w:r>
          </w:p>
          <w:p w14:paraId="42F65398" w14:textId="77777777" w:rsidR="001C74AF" w:rsidRPr="00BC022D" w:rsidRDefault="001C74AF" w:rsidP="000B660A">
            <w:pPr>
              <w:jc w:val="center"/>
              <w:rPr>
                <w:lang w:eastAsia="zh-CN"/>
              </w:rPr>
            </w:pPr>
            <w:r w:rsidRPr="00BC022D">
              <w:rPr>
                <w:b/>
                <w:bCs/>
                <w:szCs w:val="24"/>
                <w:lang w:eastAsia="zh-CN"/>
              </w:rPr>
              <w:t>2022 metams</w:t>
            </w:r>
          </w:p>
        </w:tc>
      </w:tr>
      <w:tr w:rsidR="001C74AF" w:rsidRPr="00BC022D" w14:paraId="6C7C4E6B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B76315" w14:textId="77777777" w:rsidR="001C74AF" w:rsidRPr="00BC022D" w:rsidRDefault="001C74AF" w:rsidP="000B660A">
            <w:pPr>
              <w:rPr>
                <w:b/>
                <w:lang w:eastAsia="zh-CN"/>
              </w:rPr>
            </w:pPr>
            <w:r w:rsidRPr="00BC022D">
              <w:rPr>
                <w:b/>
                <w:lang w:eastAsia="zh-CN"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6560DA25" w14:textId="77777777" w:rsidR="001C74AF" w:rsidRPr="00BC022D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4E292F">
              <w:rPr>
                <w:b/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9D9C26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B019E7">
              <w:rPr>
                <w:b/>
                <w:szCs w:val="24"/>
                <w:lang w:eastAsia="zh-CN"/>
              </w:rPr>
              <w:t>599,</w:t>
            </w:r>
            <w:r>
              <w:rPr>
                <w:szCs w:val="24"/>
                <w:lang w:eastAsia="zh-CN"/>
              </w:rPr>
              <w:t>8</w:t>
            </w:r>
          </w:p>
        </w:tc>
      </w:tr>
      <w:tr w:rsidR="001C74AF" w:rsidRPr="00BC022D" w14:paraId="26D0933C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5F4C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29CD55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3749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599,8</w:t>
            </w:r>
          </w:p>
        </w:tc>
      </w:tr>
      <w:tr w:rsidR="001C74AF" w:rsidRPr="00BC022D" w14:paraId="775AA0F2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229D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15B541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379,1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5EC0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486,5</w:t>
            </w:r>
          </w:p>
        </w:tc>
      </w:tr>
      <w:tr w:rsidR="001C74AF" w:rsidRPr="00BC022D" w14:paraId="025D464D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DD62C4" w14:textId="77777777" w:rsidR="001C74AF" w:rsidRPr="00BC022D" w:rsidRDefault="001C74AF" w:rsidP="000B660A">
            <w:pPr>
              <w:rPr>
                <w:b/>
                <w:lang w:eastAsia="zh-CN"/>
              </w:rPr>
            </w:pPr>
            <w:r w:rsidRPr="00BC022D">
              <w:rPr>
                <w:b/>
                <w:lang w:eastAsia="zh-CN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4A22E6F9" w14:textId="77777777" w:rsidR="001C74AF" w:rsidRPr="00BC022D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03BC58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1C74AF" w:rsidRPr="00BC022D" w14:paraId="4CD1F89C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EB2A4" w14:textId="77777777" w:rsidR="001C74AF" w:rsidRPr="00BC022D" w:rsidRDefault="001C74AF" w:rsidP="000B660A">
            <w:pPr>
              <w:rPr>
                <w:b/>
                <w:lang w:eastAsia="zh-CN"/>
              </w:rPr>
            </w:pPr>
            <w:r w:rsidRPr="00BC022D">
              <w:rPr>
                <w:b/>
                <w:lang w:eastAsia="zh-CN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F82008" w14:textId="77777777" w:rsidR="001C74AF" w:rsidRPr="00BC022D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>
              <w:rPr>
                <w:b/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DDAD" w14:textId="77777777" w:rsidR="001C74AF" w:rsidRPr="00B019E7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B019E7">
              <w:rPr>
                <w:b/>
                <w:szCs w:val="24"/>
                <w:lang w:eastAsia="zh-CN"/>
              </w:rPr>
              <w:t>581,8</w:t>
            </w:r>
          </w:p>
        </w:tc>
      </w:tr>
      <w:tr w:rsidR="001C74AF" w:rsidRPr="00BC022D" w14:paraId="309FCFBC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4C71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>2.1.1. Savivaldybės biudžeto lėšos (</w:t>
            </w:r>
            <w:r w:rsidRPr="00BC022D">
              <w:rPr>
                <w:b/>
                <w:lang w:eastAsia="zh-CN"/>
              </w:rPr>
              <w:t>SB</w:t>
            </w:r>
            <w:r w:rsidRPr="00BC022D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F067BD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419,0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8B96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535,5</w:t>
            </w:r>
          </w:p>
        </w:tc>
      </w:tr>
      <w:tr w:rsidR="001C74AF" w:rsidRPr="00BC022D" w14:paraId="6FD18840" w14:textId="77777777" w:rsidTr="000B660A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3BC1" w14:textId="77777777" w:rsidR="001C74AF" w:rsidRPr="00840445" w:rsidRDefault="001C74AF" w:rsidP="000B660A">
            <w:pPr>
              <w:rPr>
                <w:lang w:eastAsia="zh-CN"/>
              </w:rPr>
            </w:pPr>
            <w:r w:rsidRPr="00840445">
              <w:rPr>
                <w:lang w:eastAsia="zh-CN"/>
              </w:rP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E60DD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6,6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6BA9B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5,0</w:t>
            </w:r>
          </w:p>
        </w:tc>
      </w:tr>
      <w:tr w:rsidR="001C74AF" w:rsidRPr="00BC022D" w14:paraId="45ACFB62" w14:textId="77777777" w:rsidTr="000B660A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514" w14:textId="77777777" w:rsidR="001C74AF" w:rsidRPr="00840445" w:rsidRDefault="001C74AF" w:rsidP="000B660A">
            <w:pPr>
              <w:rPr>
                <w:lang w:eastAsia="zh-CN"/>
              </w:rPr>
            </w:pPr>
            <w:r w:rsidRPr="00840445">
              <w:rPr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50469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094F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1C74AF" w:rsidRPr="00BC022D" w14:paraId="0494E926" w14:textId="77777777" w:rsidTr="000B660A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4B6B8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>2.1.4. Įstaigų pajamos už paslaugas (</w:t>
            </w:r>
            <w:r w:rsidRPr="00BC022D">
              <w:rPr>
                <w:b/>
                <w:lang w:eastAsia="zh-CN"/>
              </w:rPr>
              <w:t>SP</w:t>
            </w:r>
            <w:r w:rsidRPr="00BC022D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7BB3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24,2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471D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41,3</w:t>
            </w:r>
          </w:p>
        </w:tc>
      </w:tr>
      <w:tr w:rsidR="001C74AF" w:rsidRPr="00BC022D" w14:paraId="2E45A472" w14:textId="77777777" w:rsidTr="000B660A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10077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>2.1.5. Valstybės biudžeto lėšos (</w:t>
            </w:r>
            <w:r w:rsidRPr="00BC022D">
              <w:rPr>
                <w:b/>
                <w:lang w:eastAsia="zh-CN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BAEC6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C97BB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1C74AF" w:rsidRPr="00BC022D" w14:paraId="09ECC08A" w14:textId="77777777" w:rsidTr="000B660A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7624" w14:textId="77777777" w:rsidR="001C74AF" w:rsidRPr="00BC022D" w:rsidRDefault="001C74AF" w:rsidP="000B660A">
            <w:pPr>
              <w:rPr>
                <w:lang w:eastAsia="zh-CN"/>
              </w:rPr>
            </w:pPr>
            <w:r w:rsidRPr="00BC022D">
              <w:rPr>
                <w:lang w:eastAsia="zh-CN"/>
              </w:rPr>
              <w:t xml:space="preserve">2.1.6. </w:t>
            </w:r>
            <w:r w:rsidRPr="00BC022D">
              <w:rPr>
                <w:szCs w:val="18"/>
                <w:lang w:eastAsia="lt-LT"/>
              </w:rPr>
              <w:t>Paskolos lėšos (</w:t>
            </w:r>
            <w:r w:rsidRPr="00BC022D">
              <w:rPr>
                <w:b/>
                <w:bCs/>
                <w:szCs w:val="18"/>
                <w:lang w:eastAsia="lt-LT"/>
              </w:rPr>
              <w:t>P</w:t>
            </w:r>
            <w:r w:rsidRPr="00BC022D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B1CEA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350C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1C74AF" w:rsidRPr="00BC022D" w14:paraId="777079EE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23EE" w14:textId="77777777" w:rsidR="001C74AF" w:rsidRPr="00BC022D" w:rsidRDefault="001C74AF" w:rsidP="000B660A">
            <w:pPr>
              <w:rPr>
                <w:b/>
                <w:lang w:eastAsia="zh-CN"/>
              </w:rPr>
            </w:pPr>
            <w:r w:rsidRPr="00BC022D">
              <w:rPr>
                <w:szCs w:val="18"/>
                <w:lang w:eastAsia="lt-LT"/>
              </w:rPr>
              <w:t>2.1.7. Europos Sąjungos struktūrinių fondų lėšos (</w:t>
            </w:r>
            <w:r w:rsidRPr="00BC022D">
              <w:rPr>
                <w:b/>
                <w:bCs/>
                <w:szCs w:val="18"/>
                <w:lang w:eastAsia="lt-LT"/>
              </w:rPr>
              <w:t>ES</w:t>
            </w:r>
            <w:r w:rsidRPr="00BC022D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4B56" w14:textId="77777777" w:rsidR="001C74AF" w:rsidRPr="00BC022D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EEF7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1C74AF" w:rsidRPr="00BC022D" w14:paraId="5E23D799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2977F" w14:textId="77777777" w:rsidR="001C74AF" w:rsidRPr="00BC022D" w:rsidRDefault="001C74AF" w:rsidP="000B660A">
            <w:pPr>
              <w:rPr>
                <w:b/>
                <w:lang w:eastAsia="zh-CN"/>
              </w:rPr>
            </w:pPr>
            <w:r w:rsidRPr="00BC022D">
              <w:rPr>
                <w:b/>
                <w:lang w:eastAsia="zh-CN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BCAD" w14:textId="77777777" w:rsidR="001C74AF" w:rsidRPr="00B019E7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B019E7">
              <w:rPr>
                <w:b/>
                <w:szCs w:val="24"/>
                <w:lang w:eastAsia="zh-CN"/>
              </w:rPr>
              <w:t>11,1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51503" w14:textId="77777777" w:rsidR="001C74AF" w:rsidRPr="00B019E7" w:rsidRDefault="001C74AF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B019E7">
              <w:rPr>
                <w:b/>
                <w:szCs w:val="24"/>
                <w:lang w:eastAsia="zh-CN"/>
              </w:rPr>
              <w:t>18,0</w:t>
            </w:r>
          </w:p>
        </w:tc>
      </w:tr>
      <w:tr w:rsidR="001C74AF" w:rsidRPr="00BC022D" w14:paraId="3DE99C0B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FBAD" w14:textId="77777777" w:rsidR="001C74AF" w:rsidRPr="00BC022D" w:rsidRDefault="001C74AF" w:rsidP="000B660A">
            <w:pPr>
              <w:rPr>
                <w:bCs/>
                <w:szCs w:val="24"/>
                <w:lang w:eastAsia="lt-LT"/>
              </w:rPr>
            </w:pPr>
            <w:r w:rsidRPr="00BC022D"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DCF54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774D3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1,0</w:t>
            </w:r>
          </w:p>
        </w:tc>
      </w:tr>
      <w:tr w:rsidR="001C74AF" w:rsidRPr="00BC022D" w14:paraId="20FEB75A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42039" w14:textId="77777777" w:rsidR="001C74AF" w:rsidRPr="00BC022D" w:rsidRDefault="001C74AF" w:rsidP="000B660A">
            <w:pPr>
              <w:rPr>
                <w:bCs/>
                <w:szCs w:val="24"/>
                <w:lang w:eastAsia="lt-LT"/>
              </w:rPr>
            </w:pPr>
            <w:r w:rsidRPr="00BC022D"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4F677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D8D8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2,0</w:t>
            </w:r>
          </w:p>
        </w:tc>
      </w:tr>
      <w:tr w:rsidR="001C74AF" w:rsidRPr="00BC022D" w14:paraId="11A11CE2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CC36" w14:textId="77777777" w:rsidR="001C74AF" w:rsidRPr="00BC022D" w:rsidRDefault="001C74AF" w:rsidP="000B660A">
            <w:pPr>
              <w:rPr>
                <w:bCs/>
                <w:szCs w:val="24"/>
                <w:lang w:eastAsia="lt-LT"/>
              </w:rPr>
            </w:pPr>
            <w:r w:rsidRPr="00BC022D"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2F9F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11,1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6D834" w14:textId="77777777" w:rsidR="001C74AF" w:rsidRPr="00BC022D" w:rsidRDefault="001C74AF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15,0</w:t>
            </w:r>
          </w:p>
        </w:tc>
      </w:tr>
    </w:tbl>
    <w:p w14:paraId="6CDDC358" w14:textId="77777777" w:rsidR="001C74AF" w:rsidRPr="00DB02CE" w:rsidRDefault="001C74AF" w:rsidP="00490AC9">
      <w:pPr>
        <w:tabs>
          <w:tab w:val="left" w:pos="5103"/>
        </w:tabs>
        <w:jc w:val="both"/>
        <w:rPr>
          <w:rFonts w:eastAsia="Calibri"/>
          <w:color w:val="00000A"/>
          <w:szCs w:val="24"/>
        </w:rPr>
      </w:pPr>
    </w:p>
    <w:p w14:paraId="129BFE7C" w14:textId="77777777" w:rsidR="001C74AF" w:rsidRDefault="001C74AF">
      <w:pPr>
        <w:rPr>
          <w:rFonts w:eastAsia="MS Mincho;MS Gothic"/>
          <w:b/>
          <w:color w:val="00000A"/>
          <w:szCs w:val="22"/>
        </w:rPr>
      </w:pPr>
      <w:r>
        <w:rPr>
          <w:rFonts w:eastAsia="MS Mincho;MS Gothic"/>
          <w:b/>
          <w:color w:val="00000A"/>
          <w:szCs w:val="22"/>
        </w:rPr>
        <w:br w:type="page"/>
      </w:r>
    </w:p>
    <w:p w14:paraId="057E83BD" w14:textId="77777777" w:rsidR="001C74AF" w:rsidRPr="00DB02CE" w:rsidRDefault="001C74AF" w:rsidP="001C74AF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t>PATVIRTINTA</w:t>
      </w:r>
    </w:p>
    <w:p w14:paraId="61908EF9" w14:textId="77777777" w:rsidR="001C74AF" w:rsidRPr="00DB02CE" w:rsidRDefault="001C74AF" w:rsidP="001C74AF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t>Panevėžio miesto savivaldybės tarybos</w:t>
      </w:r>
    </w:p>
    <w:p w14:paraId="01C9D1D5" w14:textId="77777777" w:rsidR="001C74AF" w:rsidRPr="00DB02CE" w:rsidRDefault="001C74AF" w:rsidP="001C74AF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 w:rsidRPr="00DB02CE">
        <w:rPr>
          <w:rFonts w:eastAsia="Calibri"/>
          <w:color w:val="00000A"/>
          <w:szCs w:val="24"/>
        </w:rPr>
        <w:t xml:space="preserve"> sprendimu Nr. </w:t>
      </w:r>
    </w:p>
    <w:p w14:paraId="36839705" w14:textId="77777777" w:rsidR="001C74AF" w:rsidRDefault="001C74AF" w:rsidP="001C74AF">
      <w:pPr>
        <w:rPr>
          <w:rFonts w:eastAsia="MS Mincho;MS Gothic"/>
          <w:b/>
          <w:color w:val="00000A"/>
          <w:szCs w:val="22"/>
        </w:rPr>
      </w:pPr>
    </w:p>
    <w:p w14:paraId="71456EF6" w14:textId="77777777" w:rsidR="000B660A" w:rsidRPr="000B660A" w:rsidRDefault="000B660A" w:rsidP="000B660A">
      <w:pPr>
        <w:jc w:val="center"/>
        <w:rPr>
          <w:rFonts w:eastAsia="MS Mincho;MS Gothic"/>
          <w:b/>
          <w:lang w:eastAsia="zh-CN"/>
        </w:rPr>
      </w:pPr>
      <w:r>
        <w:rPr>
          <w:rFonts w:eastAsia="MS Mincho;MS Gothic"/>
          <w:b/>
          <w:lang w:eastAsia="zh-CN"/>
        </w:rPr>
        <w:t>PANEVĖŽIO LĖLIŲ VEŽIMO TEATRO</w:t>
      </w:r>
      <w:r w:rsidRPr="000B660A">
        <w:rPr>
          <w:rFonts w:eastAsia="MS Mincho;MS Gothic"/>
          <w:b/>
          <w:lang w:eastAsia="zh-CN"/>
        </w:rPr>
        <w:t xml:space="preserve"> 2022 METŲ VEIKLOS PLANAS</w:t>
      </w:r>
    </w:p>
    <w:p w14:paraId="0FBEC38A" w14:textId="77777777" w:rsidR="000B660A" w:rsidRPr="000B660A" w:rsidRDefault="000B660A" w:rsidP="000B660A">
      <w:pPr>
        <w:jc w:val="center"/>
        <w:rPr>
          <w:rFonts w:eastAsia="MS Mincho;MS Gothic"/>
          <w:b/>
          <w:lang w:eastAsia="zh-CN"/>
        </w:rPr>
      </w:pPr>
    </w:p>
    <w:tbl>
      <w:tblPr>
        <w:tblW w:w="15031" w:type="dxa"/>
        <w:tblInd w:w="-113" w:type="dxa"/>
        <w:tblLook w:val="04A0" w:firstRow="1" w:lastRow="0" w:firstColumn="1" w:lastColumn="0" w:noHBand="0" w:noVBand="1"/>
      </w:tblPr>
      <w:tblGrid>
        <w:gridCol w:w="5081"/>
        <w:gridCol w:w="9950"/>
      </w:tblGrid>
      <w:tr w:rsidR="000B660A" w:rsidRPr="000B660A" w14:paraId="26570E22" w14:textId="77777777" w:rsidTr="000B660A">
        <w:trPr>
          <w:trHeight w:val="148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03577" w14:textId="23211333" w:rsidR="000B660A" w:rsidRPr="000B660A" w:rsidRDefault="000B660A" w:rsidP="000B660A">
            <w:pPr>
              <w:rPr>
                <w:color w:val="000000"/>
                <w:szCs w:val="24"/>
                <w:lang w:eastAsia="lt-LT"/>
              </w:rPr>
            </w:pPr>
            <w:r w:rsidRPr="000B660A">
              <w:rPr>
                <w:color w:val="000000"/>
                <w:szCs w:val="24"/>
                <w:lang w:eastAsia="lt-LT"/>
              </w:rPr>
              <w:t xml:space="preserve">Veiklos planu siekiama prisidėti prie šių Panevėžio miesto savivaldybės </w:t>
            </w:r>
            <w:r w:rsidR="001F7410">
              <w:t>2022–2024</w:t>
            </w:r>
            <w:r w:rsidRPr="00466295">
              <w:rPr>
                <w:szCs w:val="24"/>
                <w:lang w:eastAsia="lt-LT"/>
              </w:rPr>
              <w:t xml:space="preserve"> </w:t>
            </w:r>
            <w:r w:rsidRPr="000B660A">
              <w:rPr>
                <w:color w:val="000000"/>
                <w:szCs w:val="24"/>
                <w:lang w:eastAsia="lt-LT"/>
              </w:rPr>
              <w:t>metų strateginio veiklos plano programos tikslų, uždavinių, priemonių įgyvendinimo (nurodoma programa, priemonės kodas ir pavadinimas)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CFC7" w14:textId="77777777" w:rsidR="000B660A" w:rsidRPr="000B660A" w:rsidRDefault="000B660A" w:rsidP="000B660A">
            <w:pPr>
              <w:snapToGrid w:val="0"/>
              <w:rPr>
                <w:color w:val="000000"/>
                <w:szCs w:val="24"/>
                <w:lang w:eastAsia="lt-LT"/>
              </w:rPr>
            </w:pPr>
            <w:r w:rsidRPr="000B660A">
              <w:rPr>
                <w:lang w:eastAsia="zh-CN"/>
              </w:rPr>
              <w:t>2022</w:t>
            </w:r>
            <w:r w:rsidR="00B86842">
              <w:rPr>
                <w:lang w:eastAsia="zh-CN"/>
              </w:rPr>
              <w:t>–</w:t>
            </w:r>
            <w:r w:rsidRPr="000B660A">
              <w:rPr>
                <w:lang w:eastAsia="zh-CN"/>
              </w:rPr>
              <w:t xml:space="preserve">2024 m. </w:t>
            </w:r>
            <w:r w:rsidRPr="000B660A"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2002CBF4" w14:textId="77777777" w:rsidR="000B660A" w:rsidRPr="000B660A" w:rsidRDefault="000B660A" w:rsidP="000B660A">
            <w:pPr>
              <w:snapToGrid w:val="0"/>
              <w:rPr>
                <w:lang w:eastAsia="zh-CN"/>
              </w:rPr>
            </w:pPr>
            <w:r w:rsidRPr="000B660A">
              <w:rPr>
                <w:color w:val="000000"/>
                <w:szCs w:val="24"/>
                <w:lang w:eastAsia="lt-LT"/>
              </w:rPr>
              <w:t>01</w:t>
            </w:r>
            <w:r>
              <w:rPr>
                <w:color w:val="000000"/>
                <w:szCs w:val="24"/>
                <w:lang w:eastAsia="lt-LT"/>
              </w:rPr>
              <w:t>.02.</w:t>
            </w:r>
            <w:r w:rsidRPr="000B660A">
              <w:rPr>
                <w:color w:val="000000"/>
                <w:szCs w:val="24"/>
                <w:lang w:eastAsia="lt-LT"/>
              </w:rPr>
              <w:t>04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Pr="000B660A">
              <w:rPr>
                <w:color w:val="000000"/>
                <w:szCs w:val="24"/>
                <w:lang w:eastAsia="lt-LT"/>
              </w:rPr>
              <w:t xml:space="preserve"> Lėlių vežimo teatro veiklos plėtra</w:t>
            </w:r>
          </w:p>
        </w:tc>
      </w:tr>
      <w:tr w:rsidR="000B660A" w:rsidRPr="000B660A" w14:paraId="11504B2E" w14:textId="77777777" w:rsidTr="000B660A">
        <w:trPr>
          <w:trHeight w:val="940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5F48E" w14:textId="77777777" w:rsidR="000B660A" w:rsidRPr="000B660A" w:rsidRDefault="000B660A" w:rsidP="000B660A">
            <w:pPr>
              <w:rPr>
                <w:color w:val="000000"/>
                <w:lang w:eastAsia="lt-LT"/>
              </w:rPr>
            </w:pPr>
            <w:r w:rsidRPr="000B660A">
              <w:rPr>
                <w:color w:val="000000"/>
                <w:lang w:eastAsia="zh-CN"/>
              </w:rPr>
              <w:t>Įstaigos išorės veiklos ir kokybės įsivertinimo metu nustatyti tobulintini aspektai: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F35B" w14:textId="77777777" w:rsidR="000B660A" w:rsidRPr="000B660A" w:rsidRDefault="000B660A" w:rsidP="000B660A">
            <w:pPr>
              <w:snapToGrid w:val="0"/>
              <w:jc w:val="both"/>
              <w:rPr>
                <w:lang w:eastAsia="zh-CN"/>
              </w:rPr>
            </w:pPr>
            <w:r w:rsidRPr="000B660A">
              <w:rPr>
                <w:lang w:eastAsia="zh-CN"/>
              </w:rPr>
              <w:t>2021 m. Panevėžio lėlių vežimo teatras sulaukė rekordinio žiūrovų skaičiaus (18059 vnt.)</w:t>
            </w:r>
            <w:r w:rsidR="00B86842">
              <w:rPr>
                <w:lang w:eastAsia="zh-CN"/>
              </w:rPr>
              <w:t>.</w:t>
            </w:r>
            <w:r w:rsidRPr="000B660A">
              <w:rPr>
                <w:lang w:eastAsia="zh-CN"/>
              </w:rPr>
              <w:t xml:space="preserve"> Aukštus kiekybinius rodiklius lėmė teatro sugebėjimas prisitaikyti prie pandeminės situacijos, pritaikant spektaklius nuotolinei auditorijai, netradicinėms erdvėms, glaudžiai bendradarbiaujant su bendruomenėmis. </w:t>
            </w:r>
          </w:p>
          <w:p w14:paraId="6EDBC8FD" w14:textId="77777777" w:rsidR="000B660A" w:rsidRPr="000B660A" w:rsidRDefault="000B660A" w:rsidP="000B660A">
            <w:pPr>
              <w:snapToGrid w:val="0"/>
              <w:jc w:val="both"/>
              <w:rPr>
                <w:lang w:eastAsia="zh-CN"/>
              </w:rPr>
            </w:pPr>
            <w:r w:rsidRPr="000B660A">
              <w:rPr>
                <w:lang w:eastAsia="zh-CN"/>
              </w:rPr>
              <w:t xml:space="preserve">Daug dėmesio buvo skiriama renginių kokybei, unikaliems projektams. Kadangi 2021 m. buvo </w:t>
            </w:r>
            <w:r w:rsidR="00840445">
              <w:rPr>
                <w:lang w:eastAsia="zh-CN"/>
              </w:rPr>
              <w:t>j</w:t>
            </w:r>
            <w:r w:rsidRPr="000B660A">
              <w:rPr>
                <w:lang w:eastAsia="zh-CN"/>
              </w:rPr>
              <w:t xml:space="preserve">ubiliejiniai 35-ieji, projektinė veikla pranoko ne tik kūrybinės komandos, bet ir žiūrovų lūkesčius. </w:t>
            </w:r>
            <w:r w:rsidR="00A86049">
              <w:rPr>
                <w:lang w:eastAsia="zh-CN"/>
              </w:rPr>
              <w:t>T</w:t>
            </w:r>
            <w:r w:rsidRPr="000B660A">
              <w:rPr>
                <w:lang w:eastAsia="zh-CN"/>
              </w:rPr>
              <w:t>eatr</w:t>
            </w:r>
            <w:r w:rsidR="00A86049">
              <w:rPr>
                <w:lang w:eastAsia="zh-CN"/>
              </w:rPr>
              <w:t>o</w:t>
            </w:r>
            <w:r w:rsidRPr="000B660A">
              <w:rPr>
                <w:lang w:eastAsia="zh-CN"/>
              </w:rPr>
              <w:t xml:space="preserve"> </w:t>
            </w:r>
            <w:r w:rsidR="00A86049" w:rsidRPr="000B660A">
              <w:rPr>
                <w:lang w:eastAsia="zh-CN"/>
              </w:rPr>
              <w:t>išskirtini</w:t>
            </w:r>
            <w:r w:rsidR="00A86049">
              <w:rPr>
                <w:lang w:eastAsia="zh-CN"/>
              </w:rPr>
              <w:t>s</w:t>
            </w:r>
            <w:r w:rsidR="00A86049" w:rsidRPr="000B660A">
              <w:rPr>
                <w:lang w:eastAsia="zh-CN"/>
              </w:rPr>
              <w:t xml:space="preserve"> projekt</w:t>
            </w:r>
            <w:r w:rsidR="00A86049">
              <w:rPr>
                <w:lang w:eastAsia="zh-CN"/>
              </w:rPr>
              <w:t>as</w:t>
            </w:r>
            <w:r w:rsidR="00A86049" w:rsidRPr="000B660A">
              <w:rPr>
                <w:lang w:eastAsia="zh-CN"/>
              </w:rPr>
              <w:t xml:space="preserve"> „Vežimu aplenkiant laiką“</w:t>
            </w:r>
            <w:r w:rsidR="00A86049">
              <w:rPr>
                <w:lang w:eastAsia="zh-CN"/>
              </w:rPr>
              <w:t xml:space="preserve"> </w:t>
            </w:r>
            <w:r w:rsidRPr="000B660A">
              <w:rPr>
                <w:lang w:eastAsia="zh-CN"/>
              </w:rPr>
              <w:t xml:space="preserve">sulaukė dėmesio ne tik iš Lietuvos televizijos, bet ir iš Europos. Jubiliejinių metų proga nufilmuotas filmas apie tradicines vasaros gastroles, kuris pritaikytas edukacijų metu, </w:t>
            </w:r>
            <w:r w:rsidR="00B86842" w:rsidRPr="000B660A">
              <w:rPr>
                <w:lang w:eastAsia="zh-CN"/>
              </w:rPr>
              <w:t>PDF</w:t>
            </w:r>
            <w:r w:rsidRPr="000B660A">
              <w:rPr>
                <w:lang w:eastAsia="zh-CN"/>
              </w:rPr>
              <w:t xml:space="preserve"> formatu </w:t>
            </w:r>
            <w:r w:rsidR="00B86842" w:rsidRPr="000B660A">
              <w:rPr>
                <w:lang w:eastAsia="zh-CN"/>
              </w:rPr>
              <w:t xml:space="preserve">išleista </w:t>
            </w:r>
            <w:r w:rsidRPr="000B660A">
              <w:rPr>
                <w:lang w:eastAsia="zh-CN"/>
              </w:rPr>
              <w:t>knyga „K</w:t>
            </w:r>
            <w:r w:rsidR="00B86842">
              <w:rPr>
                <w:lang w:eastAsia="zh-CN"/>
              </w:rPr>
              <w:t>u</w:t>
            </w:r>
            <w:r w:rsidRPr="000B660A">
              <w:rPr>
                <w:lang w:eastAsia="zh-CN"/>
              </w:rPr>
              <w:t>m</w:t>
            </w:r>
            <w:r w:rsidR="00B86842">
              <w:rPr>
                <w:lang w:eastAsia="zh-CN"/>
              </w:rPr>
              <w:t>e</w:t>
            </w:r>
            <w:r w:rsidRPr="000B660A">
              <w:rPr>
                <w:lang w:eastAsia="zh-CN"/>
              </w:rPr>
              <w:t xml:space="preserve">laitės Džiuljetos </w:t>
            </w:r>
            <w:r w:rsidR="00B86842">
              <w:rPr>
                <w:lang w:eastAsia="zh-CN"/>
              </w:rPr>
              <w:t>d</w:t>
            </w:r>
            <w:r w:rsidRPr="000B660A">
              <w:rPr>
                <w:lang w:eastAsia="zh-CN"/>
              </w:rPr>
              <w:t xml:space="preserve">ienoraštis“, apibendrinanti teatro 35-erių metų kūrybinį kelią, </w:t>
            </w:r>
            <w:r w:rsidR="00A86049">
              <w:rPr>
                <w:lang w:eastAsia="zh-CN"/>
              </w:rPr>
              <w:t xml:space="preserve">ji </w:t>
            </w:r>
            <w:r w:rsidRPr="000B660A">
              <w:rPr>
                <w:lang w:eastAsia="zh-CN"/>
              </w:rPr>
              <w:t xml:space="preserve">buvo populiari </w:t>
            </w:r>
            <w:r w:rsidR="00B86842">
              <w:rPr>
                <w:lang w:eastAsia="zh-CN"/>
              </w:rPr>
              <w:t xml:space="preserve">tarp </w:t>
            </w:r>
            <w:r w:rsidRPr="000B660A">
              <w:rPr>
                <w:lang w:eastAsia="zh-CN"/>
              </w:rPr>
              <w:t>skaitytojų internetinėje erdvėje. Taip pat gastrolių maršrutas siekė net 45 vietoves. Teatras daug dėmesio skiria spektaklių, edukacijų ir kitų renginių kokybei.</w:t>
            </w:r>
          </w:p>
          <w:p w14:paraId="00BA9770" w14:textId="77777777" w:rsidR="000B660A" w:rsidRPr="000B660A" w:rsidRDefault="000B660A" w:rsidP="000B660A">
            <w:pPr>
              <w:snapToGrid w:val="0"/>
              <w:jc w:val="both"/>
              <w:rPr>
                <w:lang w:eastAsia="zh-CN"/>
              </w:rPr>
            </w:pPr>
            <w:r w:rsidRPr="000B660A">
              <w:rPr>
                <w:lang w:eastAsia="zh-CN"/>
              </w:rPr>
              <w:t xml:space="preserve">Panevėžio lėlių vežimo teatre pastatyti trys nauji spektakliai, vienas spektaklis atnaujintas. 2021 m. iš viso parodyta net 225 spektakliai. Atnaujinta </w:t>
            </w:r>
            <w:r w:rsidR="00466295">
              <w:rPr>
                <w:lang w:eastAsia="zh-CN"/>
              </w:rPr>
              <w:t xml:space="preserve">viena populiariausių </w:t>
            </w:r>
            <w:r w:rsidRPr="000B660A">
              <w:rPr>
                <w:lang w:eastAsia="zh-CN"/>
              </w:rPr>
              <w:t>edukacij</w:t>
            </w:r>
            <w:r w:rsidR="00466295">
              <w:rPr>
                <w:lang w:eastAsia="zh-CN"/>
              </w:rPr>
              <w:t xml:space="preserve">ų. Jos populiarumą </w:t>
            </w:r>
            <w:r w:rsidRPr="000B660A">
              <w:rPr>
                <w:lang w:eastAsia="zh-CN"/>
              </w:rPr>
              <w:t>rodo ir žiūrovų lankomumas</w:t>
            </w:r>
            <w:r w:rsidR="00466295">
              <w:rPr>
                <w:lang w:eastAsia="zh-CN"/>
              </w:rPr>
              <w:t>,</w:t>
            </w:r>
            <w:r w:rsidRPr="000B660A">
              <w:rPr>
                <w:lang w:eastAsia="zh-CN"/>
              </w:rPr>
              <w:t xml:space="preserve"> ir vykdyta žiūrovų apklausa, kurioje </w:t>
            </w:r>
            <w:r w:rsidR="00466295">
              <w:rPr>
                <w:lang w:eastAsia="zh-CN"/>
              </w:rPr>
              <w:t>jie</w:t>
            </w:r>
            <w:r w:rsidRPr="000B660A">
              <w:rPr>
                <w:lang w:eastAsia="zh-CN"/>
              </w:rPr>
              <w:t xml:space="preserve"> teigiamai atsiliepia apie teatro veiklą, sukurtą jaukią ir palankią teatro aplinką.</w:t>
            </w:r>
          </w:p>
        </w:tc>
      </w:tr>
      <w:tr w:rsidR="000B660A" w:rsidRPr="000B660A" w14:paraId="125B7301" w14:textId="77777777" w:rsidTr="000B660A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0CC9F" w14:textId="77777777" w:rsidR="00B86842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 xml:space="preserve">Kita svarbi įstaigos metinių darbų informacija </w:t>
            </w:r>
          </w:p>
          <w:p w14:paraId="2C96DBD9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(iki ½ A4 lapo)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DB2A" w14:textId="77777777" w:rsidR="000B660A" w:rsidRPr="000B660A" w:rsidRDefault="000B660A" w:rsidP="000B660A">
            <w:pPr>
              <w:snapToGrid w:val="0"/>
              <w:rPr>
                <w:lang w:eastAsia="zh-CN"/>
              </w:rPr>
            </w:pPr>
            <w:r w:rsidRPr="000B660A">
              <w:rPr>
                <w:lang w:eastAsia="zh-CN"/>
              </w:rPr>
              <w:t>Atsižvelgiant į praeitų metų rezultatus ir į Panevėžio miesto savivaldybės 2022 metų strateginio veiklos plano tikslus ir uždavinius Panevėžio lėlių vežimo teatras didesnį dėmesį skirs:</w:t>
            </w:r>
          </w:p>
          <w:p w14:paraId="7AF0B119" w14:textId="77777777" w:rsidR="000B660A" w:rsidRPr="000B660A" w:rsidRDefault="000B660A" w:rsidP="000B660A">
            <w:pPr>
              <w:numPr>
                <w:ilvl w:val="0"/>
                <w:numId w:val="1"/>
              </w:numPr>
              <w:snapToGrid w:val="0"/>
              <w:contextualSpacing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Panevėžio miesto bendruomenių kultūrinių iniciatyvų ir jų kūrybiškum</w:t>
            </w:r>
            <w:r w:rsidR="00B86842">
              <w:rPr>
                <w:szCs w:val="24"/>
                <w:lang w:eastAsia="zh-CN"/>
              </w:rPr>
              <w:t>ui</w:t>
            </w:r>
            <w:r w:rsidRPr="000B660A">
              <w:rPr>
                <w:szCs w:val="24"/>
                <w:lang w:eastAsia="zh-CN"/>
              </w:rPr>
              <w:t xml:space="preserve"> skatin</w:t>
            </w:r>
            <w:r w:rsidR="00B86842">
              <w:rPr>
                <w:szCs w:val="24"/>
                <w:lang w:eastAsia="zh-CN"/>
              </w:rPr>
              <w:t>imui</w:t>
            </w:r>
            <w:r w:rsidRPr="000B660A">
              <w:rPr>
                <w:szCs w:val="24"/>
                <w:lang w:eastAsia="zh-CN"/>
              </w:rPr>
              <w:t>, organizuojant bendrus renginius;</w:t>
            </w:r>
          </w:p>
          <w:p w14:paraId="7EC6F9EC" w14:textId="77777777" w:rsidR="000B660A" w:rsidRPr="000B660A" w:rsidRDefault="000B660A" w:rsidP="000B660A">
            <w:pPr>
              <w:numPr>
                <w:ilvl w:val="0"/>
                <w:numId w:val="1"/>
              </w:numPr>
              <w:snapToGrid w:val="0"/>
              <w:contextualSpacing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miesto viešųjų erdvių įveiklinimui, organizuojant spektaklius atvirose erdvėse;</w:t>
            </w:r>
          </w:p>
          <w:p w14:paraId="326EDE07" w14:textId="77777777" w:rsidR="000B660A" w:rsidRPr="000B660A" w:rsidRDefault="000B660A" w:rsidP="000B660A">
            <w:pPr>
              <w:numPr>
                <w:ilvl w:val="0"/>
                <w:numId w:val="1"/>
              </w:numPr>
              <w:snapToGrid w:val="0"/>
              <w:contextualSpacing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sudarys palankias sąlygas profesional</w:t>
            </w:r>
            <w:r w:rsidR="00B86842">
              <w:rPr>
                <w:szCs w:val="24"/>
                <w:lang w:eastAsia="zh-CN"/>
              </w:rPr>
              <w:t>iojo</w:t>
            </w:r>
            <w:r w:rsidRPr="000B660A">
              <w:rPr>
                <w:szCs w:val="24"/>
                <w:lang w:eastAsia="zh-CN"/>
              </w:rPr>
              <w:t xml:space="preserve"> meno ir kultūros vystymuisi, kuriant naujus aukštos meninės vertės spektaklius;</w:t>
            </w:r>
          </w:p>
          <w:p w14:paraId="62487FCB" w14:textId="77777777" w:rsidR="000B660A" w:rsidRPr="000B660A" w:rsidRDefault="000B660A" w:rsidP="000B660A">
            <w:pPr>
              <w:numPr>
                <w:ilvl w:val="0"/>
                <w:numId w:val="1"/>
              </w:numPr>
              <w:snapToGrid w:val="0"/>
              <w:contextualSpacing/>
              <w:rPr>
                <w:sz w:val="20"/>
                <w:lang w:eastAsia="zh-CN"/>
              </w:rPr>
            </w:pPr>
            <w:r w:rsidRPr="000B660A">
              <w:rPr>
                <w:szCs w:val="24"/>
                <w:lang w:eastAsia="zh-CN"/>
              </w:rPr>
              <w:t>užtikrins teatro veiklos kokybės ir paslaugų prieinamumo gerinimą, rengiant edukacijas, spektaklius, juos pritaikant nuotolinei auditorijai.</w:t>
            </w:r>
          </w:p>
        </w:tc>
      </w:tr>
      <w:tr w:rsidR="000B660A" w:rsidRPr="000B660A" w14:paraId="21BD02B7" w14:textId="77777777" w:rsidTr="000B660A"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A230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Priedai (finansavimo lėšų metinė sąmata ar jos projektas ir t. t.)</w:t>
            </w:r>
          </w:p>
        </w:tc>
        <w:tc>
          <w:tcPr>
            <w:tcW w:w="9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5E774" w14:textId="77777777" w:rsidR="000B660A" w:rsidRPr="000B660A" w:rsidRDefault="000B660A" w:rsidP="000B660A">
            <w:pPr>
              <w:snapToGrid w:val="0"/>
              <w:rPr>
                <w:lang w:eastAsia="zh-CN"/>
              </w:rPr>
            </w:pPr>
          </w:p>
        </w:tc>
      </w:tr>
    </w:tbl>
    <w:p w14:paraId="6B1DFB72" w14:textId="77777777" w:rsidR="000B660A" w:rsidRPr="000B660A" w:rsidRDefault="000B660A" w:rsidP="000B660A">
      <w:pPr>
        <w:jc w:val="center"/>
        <w:rPr>
          <w:rFonts w:eastAsia="MS Mincho;MS Gothic"/>
          <w:b/>
          <w:lang w:eastAsia="zh-CN"/>
        </w:rPr>
      </w:pPr>
    </w:p>
    <w:p w14:paraId="784443DD" w14:textId="77777777" w:rsidR="000B660A" w:rsidRPr="000B660A" w:rsidRDefault="000B660A" w:rsidP="000B660A">
      <w:pPr>
        <w:rPr>
          <w:rFonts w:eastAsia="MS Mincho;MS Gothic"/>
          <w:b/>
          <w:lang w:eastAsia="zh-CN"/>
        </w:rPr>
      </w:pPr>
      <w:r w:rsidRPr="000B660A">
        <w:rPr>
          <w:rFonts w:eastAsia="MS Mincho;MS Gothic"/>
          <w:b/>
          <w:lang w:eastAsia="zh-CN"/>
        </w:rPr>
        <w:br w:type="page"/>
      </w:r>
    </w:p>
    <w:p w14:paraId="6DEC7470" w14:textId="77777777" w:rsidR="000B660A" w:rsidRPr="000B660A" w:rsidRDefault="000B660A" w:rsidP="000B660A">
      <w:pPr>
        <w:jc w:val="center"/>
        <w:rPr>
          <w:b/>
          <w:szCs w:val="24"/>
          <w:lang w:eastAsia="zh-CN"/>
        </w:rPr>
      </w:pPr>
      <w:r w:rsidRPr="000B660A">
        <w:rPr>
          <w:b/>
          <w:szCs w:val="24"/>
          <w:lang w:eastAsia="zh-CN"/>
        </w:rPr>
        <w:t>TIKSLŲ, UŽDAVINIŲ, PRIEMONIŲ, PAPRIEMONIŲ, REZULTATO (PRODUKTO) VERTINIMO KRITERIJŲ SUVESTINĖ</w:t>
      </w:r>
    </w:p>
    <w:p w14:paraId="233BCFF8" w14:textId="77777777" w:rsidR="000B660A" w:rsidRPr="000B660A" w:rsidRDefault="000B660A" w:rsidP="000B660A">
      <w:pPr>
        <w:jc w:val="center"/>
        <w:rPr>
          <w:b/>
          <w:szCs w:val="24"/>
          <w:lang w:eastAsia="zh-CN"/>
        </w:rPr>
      </w:pPr>
    </w:p>
    <w:p w14:paraId="48A62A7F" w14:textId="77777777" w:rsidR="000B660A" w:rsidRPr="000B660A" w:rsidRDefault="000B660A" w:rsidP="000B660A">
      <w:pPr>
        <w:jc w:val="right"/>
        <w:rPr>
          <w:b/>
          <w:szCs w:val="24"/>
          <w:lang w:eastAsia="zh-CN"/>
        </w:rPr>
      </w:pPr>
      <w:r w:rsidRPr="000B660A">
        <w:rPr>
          <w:b/>
          <w:szCs w:val="24"/>
          <w:lang w:eastAsia="zh-CN"/>
        </w:rPr>
        <w:t>1 lentelė</w:t>
      </w:r>
    </w:p>
    <w:tbl>
      <w:tblPr>
        <w:tblW w:w="15509" w:type="dxa"/>
        <w:jc w:val="center"/>
        <w:tblLook w:val="04A0" w:firstRow="1" w:lastRow="0" w:firstColumn="1" w:lastColumn="0" w:noHBand="0" w:noVBand="1"/>
      </w:tblPr>
      <w:tblGrid>
        <w:gridCol w:w="506"/>
        <w:gridCol w:w="507"/>
        <w:gridCol w:w="507"/>
        <w:gridCol w:w="507"/>
        <w:gridCol w:w="2860"/>
        <w:gridCol w:w="1843"/>
        <w:gridCol w:w="2924"/>
        <w:gridCol w:w="1596"/>
        <w:gridCol w:w="1332"/>
        <w:gridCol w:w="1297"/>
        <w:gridCol w:w="1630"/>
      </w:tblGrid>
      <w:tr w:rsidR="000B660A" w:rsidRPr="000B660A" w14:paraId="64872FB2" w14:textId="77777777" w:rsidTr="000B660A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9B915F7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8C77AD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3D8049B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135A991" w14:textId="77777777" w:rsidR="000B660A" w:rsidRPr="000B660A" w:rsidRDefault="000B660A" w:rsidP="000B660A">
            <w:pPr>
              <w:ind w:left="113" w:right="113"/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6F1DF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9DBD0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b/>
                <w:szCs w:val="24"/>
                <w:lang w:eastAsia="zh-CN"/>
              </w:rPr>
              <w:t>Vykdytojas, projekto vadovas ar pareigybė</w:t>
            </w:r>
          </w:p>
        </w:tc>
        <w:tc>
          <w:tcPr>
            <w:tcW w:w="7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2B8AB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34693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0B660A"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0B660A" w:rsidRPr="000B660A" w14:paraId="42AF1BE0" w14:textId="77777777" w:rsidTr="000B660A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13DA5A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508669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E54527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3EBC3F9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9D1C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2244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6EDD" w14:textId="77777777" w:rsidR="000B660A" w:rsidRPr="000B660A" w:rsidRDefault="00B86842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>
              <w:rPr>
                <w:b/>
                <w:szCs w:val="24"/>
                <w:lang w:eastAsia="lt-LT"/>
              </w:rPr>
              <w:t>p</w:t>
            </w:r>
            <w:r w:rsidR="000B660A" w:rsidRPr="000B660A">
              <w:rPr>
                <w:b/>
                <w:szCs w:val="24"/>
                <w:lang w:eastAsia="lt-LT"/>
              </w:rPr>
              <w:t>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80188" w14:textId="77777777" w:rsidR="000B660A" w:rsidRPr="000B660A" w:rsidRDefault="00B86842" w:rsidP="000B660A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m</w:t>
            </w:r>
            <w:r w:rsidR="000B660A" w:rsidRPr="000B660A">
              <w:rPr>
                <w:b/>
                <w:szCs w:val="24"/>
                <w:lang w:eastAsia="lt-LT"/>
              </w:rPr>
              <w:t>ato 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91F4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b/>
                <w:szCs w:val="24"/>
                <w:lang w:eastAsia="lt-LT"/>
              </w:rPr>
              <w:t>2021-ųjų metų faktinė reikšmė, rezultatas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F056B" w14:textId="77777777" w:rsidR="000B660A" w:rsidRPr="000B660A" w:rsidRDefault="000B660A" w:rsidP="000B660A">
            <w:pPr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lt-LT"/>
              </w:rPr>
              <w:t>2022-ųjų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DA8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45BC89B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52CD280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 w:rsidRPr="000B660A">
              <w:rPr>
                <w:b/>
                <w:bCs/>
                <w:lang w:eastAsia="lt-LT"/>
              </w:rPr>
              <w:t>01</w:t>
            </w:r>
          </w:p>
        </w:tc>
        <w:tc>
          <w:tcPr>
            <w:tcW w:w="6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384A115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bCs/>
                <w:lang w:eastAsia="lt-LT"/>
              </w:rPr>
              <w:t>Kurti tvarią socialinę ir ekonominę kultūros vertę Panevėžyje (tikslo pavadinimas)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22459A1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78F3567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Proc.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C0087F0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26,7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B6BBBA9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0B021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75B33C74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02BA82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5DE520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b/>
                <w:szCs w:val="24"/>
                <w:lang w:eastAsia="zh-CN"/>
              </w:rPr>
              <w:t>01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CFCE3FA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bCs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CC2D214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901FE16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C7D945E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Teigiamas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8B1B616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4A33EF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7860AACE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</w:tcPr>
          <w:p w14:paraId="78232D3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88A999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7832B3A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34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4C241039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Renginių rinkodaros priemonių įgyvendinimas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F37D8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Kultūrinės veiklos vadybinink</w:t>
            </w:r>
            <w:r w:rsidR="00B86842">
              <w:rPr>
                <w:rFonts w:eastAsia="MS Mincho;MS Gothic"/>
                <w:szCs w:val="24"/>
                <w:lang w:eastAsia="zh-CN"/>
              </w:rPr>
              <w:t>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E2AD6" w14:textId="77777777" w:rsidR="000B660A" w:rsidRPr="000B660A" w:rsidRDefault="000B660A" w:rsidP="000B660A">
            <w:pPr>
              <w:rPr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E5DFB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6B5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A6D2D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B344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394ED1D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F85912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21E69C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53CD8EC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345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B2FB4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C3D6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B86842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D278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lang w:eastAsia="zh-CN"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10462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205AE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18059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90DB7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14000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779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15EE5F5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359398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101525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1AC0294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58FC2437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"/>
                <w:lang w:eastAsia="zh-CN"/>
              </w:rPr>
              <w:t>Miesto viešųjų erdvių įveiklinimas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3E40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B86842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F0925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EBFDC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38A9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167C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7734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069153A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</w:tcPr>
          <w:p w14:paraId="00A8961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E9298A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38F7A75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DAD9D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E4F4C3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 xml:space="preserve">Organizuoti renginius netradicinėse miesto erdvėse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B1E2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B0B28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7F87D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B00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19D23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222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63E3BB86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A600A7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17F54F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1CEC909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64B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BB058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92771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B86842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ADD1C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16AD1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BA022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1996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AE16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67A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7DAB51AE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29DEA8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F3C327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7369A44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36CFFA8E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BED6E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Kultūrinės veiklos vadybinink</w:t>
            </w:r>
            <w:r w:rsidR="00B86842">
              <w:rPr>
                <w:rFonts w:eastAsia="MS Mincho;MS Gothic"/>
                <w:szCs w:val="24"/>
                <w:lang w:eastAsia="zh-CN"/>
              </w:rPr>
              <w:t>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789E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00F35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41482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3982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746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5269C720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0697E3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A1CD81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b/>
                <w:szCs w:val="24"/>
                <w:lang w:eastAsia="zh-CN"/>
              </w:rPr>
              <w:t>02</w:t>
            </w:r>
          </w:p>
        </w:tc>
        <w:tc>
          <w:tcPr>
            <w:tcW w:w="5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F9A6304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b/>
                <w:lang w:eastAsia="lt-LT"/>
              </w:rPr>
              <w:t>Sudaryti palankias sąlygas profesional</w:t>
            </w:r>
            <w:r w:rsidR="00157896">
              <w:rPr>
                <w:b/>
                <w:lang w:eastAsia="lt-LT"/>
              </w:rPr>
              <w:t>iajam</w:t>
            </w:r>
            <w:r w:rsidRPr="000B660A">
              <w:rPr>
                <w:b/>
                <w:lang w:eastAsia="lt-LT"/>
              </w:rPr>
              <w:t xml:space="preserve"> men</w:t>
            </w:r>
            <w:r w:rsidR="00157896">
              <w:rPr>
                <w:b/>
                <w:lang w:eastAsia="lt-LT"/>
              </w:rPr>
              <w:t>ui</w:t>
            </w:r>
            <w:r w:rsidRPr="000B660A">
              <w:rPr>
                <w:b/>
                <w:lang w:eastAsia="lt-LT"/>
              </w:rPr>
              <w:t xml:space="preserve"> ir kultūr</w:t>
            </w:r>
            <w:r w:rsidR="00157896">
              <w:rPr>
                <w:b/>
                <w:lang w:eastAsia="lt-LT"/>
              </w:rPr>
              <w:t>ai</w:t>
            </w:r>
            <w:r w:rsidRPr="000B660A">
              <w:rPr>
                <w:b/>
                <w:lang w:eastAsia="lt-LT"/>
              </w:rPr>
              <w:t xml:space="preserve"> vysty</w:t>
            </w:r>
            <w:r w:rsidR="00157896">
              <w:rPr>
                <w:b/>
                <w:lang w:eastAsia="lt-LT"/>
              </w:rPr>
              <w:t>t</w:t>
            </w:r>
            <w:r w:rsidRPr="000B660A">
              <w:rPr>
                <w:b/>
                <w:lang w:eastAsia="lt-LT"/>
              </w:rPr>
              <w:t>i</w:t>
            </w:r>
            <w:r w:rsidR="00467D01">
              <w:rPr>
                <w:b/>
                <w:lang w:eastAsia="lt-LT"/>
              </w:rPr>
              <w:t>s</w:t>
            </w:r>
            <w:r w:rsidRPr="000B660A">
              <w:rPr>
                <w:b/>
                <w:lang w:eastAsia="lt-LT"/>
              </w:rPr>
              <w:t xml:space="preserve"> 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0D54B93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bCs/>
                <w:lang w:eastAsia="lt-LT"/>
              </w:rPr>
              <w:t>Profesional</w:t>
            </w:r>
            <w:r w:rsidR="00157896">
              <w:rPr>
                <w:bCs/>
                <w:lang w:eastAsia="lt-LT"/>
              </w:rPr>
              <w:t>iojo</w:t>
            </w:r>
            <w:r w:rsidRPr="000B660A">
              <w:rPr>
                <w:bCs/>
                <w:lang w:eastAsia="lt-LT"/>
              </w:rPr>
              <w:t xml:space="preserve">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1C105F2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Proc.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50DC997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27,7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CFB7F6E" w14:textId="77777777" w:rsidR="000B660A" w:rsidRPr="000B660A" w:rsidRDefault="00157896" w:rsidP="000B66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  <w:r w:rsidR="000B660A" w:rsidRPr="000B660A">
              <w:rPr>
                <w:szCs w:val="24"/>
                <w:lang w:eastAsia="lt-LT"/>
              </w:rPr>
              <w:t xml:space="preserve"> 4,2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75491C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B212771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3F09012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77EDA1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388072E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32C5C324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Profesionaliojo scenos meno (spektaklių ir (ar) literatūros meno programų) kūrimas ir sklaida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C1C22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3F50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bCs/>
                <w:color w:val="000000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9650" w14:textId="77777777" w:rsidR="000B660A" w:rsidRPr="000B660A" w:rsidRDefault="000B660A" w:rsidP="000B660A">
            <w:pPr>
              <w:snapToGrid w:val="0"/>
              <w:jc w:val="center"/>
              <w:rPr>
                <w:bCs/>
                <w:color w:val="000000"/>
                <w:lang w:eastAsia="lt-LT"/>
              </w:rPr>
            </w:pPr>
            <w:r w:rsidRPr="000B660A">
              <w:rPr>
                <w:bCs/>
                <w:color w:val="000000"/>
                <w:lang w:eastAsia="lt-LT"/>
              </w:rPr>
              <w:t>Teigiamas,</w:t>
            </w:r>
          </w:p>
          <w:p w14:paraId="75084205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bCs/>
                <w:color w:val="000000"/>
                <w:lang w:eastAsia="lt-LT"/>
              </w:rPr>
              <w:t>neigiamas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AB2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Teigiamas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8FD2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bCs/>
                <w:color w:val="000000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455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0D5B861E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</w:tcPr>
          <w:p w14:paraId="61F2ECF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F7ACF6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657350F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F54C6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80C1E4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Statyti spektaklius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23B1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0B4D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F662F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F16B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5D4F4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C2C9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0052343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/>
          </w:tcPr>
          <w:p w14:paraId="0B34F25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C5E0B3"/>
          </w:tcPr>
          <w:p w14:paraId="0942758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F7CAAC"/>
          </w:tcPr>
          <w:p w14:paraId="55A2DE0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42BCE2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9005A1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34E76D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F16D7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1292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1240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225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F1360D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926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3E38106F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/>
          </w:tcPr>
          <w:p w14:paraId="002675A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C5E0B3"/>
          </w:tcPr>
          <w:p w14:paraId="5E7BE62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F7CAAC"/>
          </w:tcPr>
          <w:p w14:paraId="523A1EC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BB4C4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E6AEC8F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701E17A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3A949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2368D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A1C1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5177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13D7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085C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784EA895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7DB4B9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2EEB9F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1B610CB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206C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BBF0A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CB115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2534A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Premjerinių spektaklių kokybinis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FD7F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Teigiamas, neigiamas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6D325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Teigiamas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EFC65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;MS Gothic"/>
                <w:lang w:eastAsia="zh-CN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933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665275D6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CA64E1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30ED33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3AC9155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4347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EC515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Organizuoti Lietuvos ir užsienio profesionalių atlikėjų kūrybinių programų pristatymus visuomenei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B5B0C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0997A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A70D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6D5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2021 m. rodiklis nebuvo skaičiuotas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DB293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87BC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567FD8BC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</w:tcPr>
          <w:p w14:paraId="047F711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2821DA0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35B6A04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A308EAD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DE617B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Organizuoti teatro trupės gastrol</w:t>
            </w:r>
            <w:r w:rsidR="00157896">
              <w:rPr>
                <w:rFonts w:eastAsia="MS Mincho;MS Gothic"/>
                <w:lang w:eastAsia="zh-CN"/>
              </w:rPr>
              <w:t>es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4E9555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BC37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57C1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B75C9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25E5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ACE0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55B5A1F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9E2F3"/>
          </w:tcPr>
          <w:p w14:paraId="01AA827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C5E0B3"/>
          </w:tcPr>
          <w:p w14:paraId="055C8EE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F7CAAC"/>
          </w:tcPr>
          <w:p w14:paraId="4AE26B0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B304D09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70845F6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370B33A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8F24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0E19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D3D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985A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90C5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3E81846F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6C9D1C0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249C87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439C111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8580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4DE20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A6191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DDFC1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DAE0D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B18BD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70F9B4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4F9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8FF6908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9C25B7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03C70A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3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9B97607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b/>
                <w:bCs/>
                <w:lang w:eastAsia="zh-CN"/>
              </w:rPr>
              <w:t>Užtikrinti teatro veiklos kokybės ir paslaugų prieinamumo gerinimą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F1C475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0AA388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Paslaugų kokybės pokytis pagal ekspertinį</w:t>
            </w:r>
            <w:r w:rsidR="00157896">
              <w:rPr>
                <w:lang w:eastAsia="lt-LT"/>
              </w:rPr>
              <w:t xml:space="preserve"> </w:t>
            </w:r>
            <w:r w:rsidRPr="000B660A">
              <w:rPr>
                <w:lang w:eastAsia="lt-LT"/>
              </w:rPr>
              <w:t>/</w:t>
            </w:r>
            <w:r w:rsidR="00157896">
              <w:rPr>
                <w:lang w:eastAsia="lt-LT"/>
              </w:rPr>
              <w:t xml:space="preserve"> </w:t>
            </w:r>
            <w:r w:rsidRPr="000B660A">
              <w:rPr>
                <w:lang w:eastAsia="lt-LT"/>
              </w:rPr>
              <w:t>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3068E2" w14:textId="77777777" w:rsidR="000B660A" w:rsidRPr="000B660A" w:rsidRDefault="000B660A" w:rsidP="000B660A">
            <w:pPr>
              <w:snapToGrid w:val="0"/>
              <w:jc w:val="center"/>
              <w:rPr>
                <w:lang w:eastAsia="lt-LT"/>
              </w:rPr>
            </w:pPr>
            <w:r w:rsidRPr="000B660A">
              <w:rPr>
                <w:lang w:eastAsia="lt-LT"/>
              </w:rPr>
              <w:t>Teigiamas,</w:t>
            </w:r>
          </w:p>
          <w:p w14:paraId="5B345CB9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neigiamas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60F03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Teigiamas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0A857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color w:val="000000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C40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EA855C3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E2F3"/>
          </w:tcPr>
          <w:p w14:paraId="196D056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/>
          </w:tcPr>
          <w:p w14:paraId="06748AA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/>
          </w:tcPr>
          <w:p w14:paraId="3FF6BF9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/>
          </w:tcPr>
          <w:p w14:paraId="781FF44A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Teatro veiklos modernizavimas (aktualinimas), siekiant didesnės gyventojų įtraukties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EBBA2F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Kultūrinės veiklos vadybinink</w:t>
            </w:r>
            <w:r w:rsidR="00157896">
              <w:rPr>
                <w:rFonts w:eastAsia="MS Mincho;MS Gothic"/>
                <w:szCs w:val="24"/>
                <w:lang w:eastAsia="zh-CN"/>
              </w:rPr>
              <w:t>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528E4A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99868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Proc.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89A6E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59,9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96733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-</w:t>
            </w:r>
            <w:r w:rsidR="00157896">
              <w:rPr>
                <w:szCs w:val="24"/>
                <w:lang w:eastAsia="lt-LT"/>
              </w:rPr>
              <w:t xml:space="preserve"> </w:t>
            </w:r>
            <w:r w:rsidRPr="000B660A">
              <w:rPr>
                <w:szCs w:val="24"/>
                <w:lang w:eastAsia="lt-LT"/>
              </w:rPr>
              <w:t>2,87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BF1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43FD3920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AEEE37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099A47D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EC1FE1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423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8A0D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Rengti edukacines programas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2E160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F2BF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C95F2E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540B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F152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90C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6208FBCE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4854CD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8E1307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20C273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8F30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EDB1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E8834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F1C2" w14:textId="77777777" w:rsidR="000B660A" w:rsidRPr="000B660A" w:rsidRDefault="00157896" w:rsidP="000B660A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V</w:t>
            </w:r>
            <w:r w:rsidR="000B660A" w:rsidRPr="000B660A">
              <w:rPr>
                <w:rFonts w:eastAsia="MS Mincho"/>
                <w:bCs/>
                <w:lang w:eastAsia="lt-LT"/>
              </w:rPr>
              <w:t>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D26622A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B20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CA42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138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B7AA88E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DB0FEE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5A2FC16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51C66C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08D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DA7A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40E8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BBCD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05982B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644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1195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4D57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00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1841FA5A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4BA1228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7FB6982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F87E8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602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759B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B969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Kultūrinės veiklos vadybinink</w:t>
            </w:r>
            <w:r w:rsidR="00157896">
              <w:rPr>
                <w:rFonts w:eastAsia="MS Mincho;MS Gothic"/>
                <w:szCs w:val="24"/>
                <w:lang w:eastAsia="zh-CN"/>
              </w:rPr>
              <w:t>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E5F6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72C8BE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Teigiamas, patenkinamas, neigiamas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C13F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Teigiamas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14568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0AE7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320F134F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D9E2F3"/>
          </w:tcPr>
          <w:p w14:paraId="362E107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/>
          </w:tcPr>
          <w:p w14:paraId="203B2AF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/>
          </w:tcPr>
          <w:p w14:paraId="18EBBE8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26F97D3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02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4C447819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Rodyti spektaklius nuotoliniu būdu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79C032DE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Administrator</w:t>
            </w:r>
            <w:r w:rsidR="00157896">
              <w:rPr>
                <w:rFonts w:eastAsia="MS Mincho;MS Gothic"/>
                <w:szCs w:val="24"/>
                <w:lang w:eastAsia="zh-CN"/>
              </w:rPr>
              <w:t>ius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C5C0B" w14:textId="77777777" w:rsidR="000B660A" w:rsidRPr="000B660A" w:rsidRDefault="000B660A" w:rsidP="000B660A">
            <w:pPr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Nuotolinių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F355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6AB57C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C112F7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15B0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22E2D7DE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076494C5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8ABFF9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39791C4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E69C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D6BB5" w14:textId="77777777" w:rsidR="000B660A" w:rsidRPr="000B660A" w:rsidRDefault="000B660A" w:rsidP="000B660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9EC60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EEC1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Virtualių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D075A" w14:textId="77777777" w:rsidR="000B660A" w:rsidRPr="000B660A" w:rsidRDefault="000B660A" w:rsidP="000B660A">
            <w:pPr>
              <w:jc w:val="center"/>
              <w:rPr>
                <w:lang w:eastAsia="zh-CN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4FEC19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4228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21643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190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32532782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73802D9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76136A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077A347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C12A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52EF7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Organizuoti naujų formų renginius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7BBE1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9436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59D8E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A246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4739E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3E3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60F7B900" w14:textId="77777777" w:rsidTr="000B660A">
        <w:trPr>
          <w:cantSplit/>
          <w:trHeight w:val="46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E2F3"/>
          </w:tcPr>
          <w:p w14:paraId="3B1F7F2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25E5F6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/>
          </w:tcPr>
          <w:p w14:paraId="397EB089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47418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04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A89B26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Skatinti ir plėsti teatro tarptautiškumą stiprinančias veiklas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54DDDE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580D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ED2B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6E18B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2021 m. rodiklis nebuvo skaičiuotas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75F4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C8B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02646332" w14:textId="77777777" w:rsidTr="000B660A">
        <w:trPr>
          <w:cantSplit/>
          <w:trHeight w:val="465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1A8113A3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4DB178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442167AF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8AC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FC4D7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</w:p>
        </w:tc>
        <w:tc>
          <w:tcPr>
            <w:tcW w:w="16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500F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F3520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5F931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5D4A5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BA3EB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C5060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4296D599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603E336E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D47DAA1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03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589B30E6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01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FBC4C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05</w:t>
            </w:r>
          </w:p>
        </w:tc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79A28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Skatinti profesionalių menininkų įtraukimą į kūrybinę teatro veiklą</w:t>
            </w: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D59D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Meno vadovas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C9CDD" w14:textId="77777777" w:rsidR="000B660A" w:rsidRPr="000B660A" w:rsidRDefault="000B660A" w:rsidP="000B660A">
            <w:pPr>
              <w:rPr>
                <w:lang w:eastAsia="lt-LT"/>
              </w:rPr>
            </w:pPr>
            <w:r w:rsidRPr="000B660A">
              <w:rPr>
                <w:lang w:eastAsia="lt-LT"/>
              </w:rPr>
              <w:t>Įtrauktų menininkų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7FF0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Asmen.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CFC3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140D0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01E49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7446EC4F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/>
          </w:tcPr>
          <w:p w14:paraId="2F8D2AD2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5B084C4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6FE2422B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14:paraId="56116C32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Kelti teatro specialistų kvalifikaciją ir vadybinę kompetenciją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0AEAD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Direktoriaus pavaduotoja</w:t>
            </w:r>
            <w:r w:rsidR="00157896">
              <w:rPr>
                <w:rFonts w:eastAsia="MS Mincho;MS Gothic"/>
                <w:szCs w:val="24"/>
                <w:lang w:eastAsia="zh-CN"/>
              </w:rPr>
              <w:t>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A0DFE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BFE2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Proc.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92F9F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30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A4BD9A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25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AAC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0B660A" w:rsidRPr="000B660A" w14:paraId="4CFC52A5" w14:textId="77777777" w:rsidTr="000B660A">
        <w:trPr>
          <w:cantSplit/>
          <w:trHeight w:val="465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E2F3"/>
          </w:tcPr>
          <w:p w14:paraId="5FE4863D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B660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/>
          </w:tcPr>
          <w:p w14:paraId="5CFEAF98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/>
          </w:tcPr>
          <w:p w14:paraId="31A34777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/>
          </w:tcPr>
          <w:p w14:paraId="5FF973A0" w14:textId="77777777" w:rsidR="000B660A" w:rsidRPr="000B660A" w:rsidRDefault="000B660A" w:rsidP="000B660A">
            <w:pPr>
              <w:snapToGrid w:val="0"/>
              <w:rPr>
                <w:rFonts w:eastAsia="MS Mincho;MS Gothic"/>
                <w:b/>
                <w:szCs w:val="24"/>
                <w:lang w:eastAsia="zh-CN"/>
              </w:rPr>
            </w:pPr>
            <w:r w:rsidRPr="000B660A">
              <w:rPr>
                <w:rFonts w:eastAsia="MS Mincho;MS Gothic"/>
                <w:lang w:eastAsia="zh-CN"/>
              </w:rPr>
              <w:t>Teatro kultūrinių paslaugų ir veiklos skaitmenizavimas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D5A154" w14:textId="77777777" w:rsidR="000B660A" w:rsidRPr="000B660A" w:rsidRDefault="000B660A" w:rsidP="000B660A">
            <w:pPr>
              <w:snapToGrid w:val="0"/>
              <w:rPr>
                <w:rFonts w:eastAsia="MS Mincho;MS Gothic"/>
                <w:szCs w:val="24"/>
                <w:lang w:eastAsia="zh-CN"/>
              </w:rPr>
            </w:pPr>
            <w:r w:rsidRPr="000B660A">
              <w:rPr>
                <w:rFonts w:eastAsia="MS Mincho;MS Gothic"/>
                <w:szCs w:val="24"/>
                <w:lang w:eastAsia="zh-CN"/>
              </w:rPr>
              <w:t>Kultūrinės veiklos vadybinink</w:t>
            </w:r>
            <w:r w:rsidR="00157896">
              <w:rPr>
                <w:rFonts w:eastAsia="MS Mincho;MS Gothic"/>
                <w:szCs w:val="24"/>
                <w:lang w:eastAsia="zh-CN"/>
              </w:rPr>
              <w:t>as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B1C69" w14:textId="77777777" w:rsidR="000B660A" w:rsidRPr="000B660A" w:rsidRDefault="000B660A" w:rsidP="000B660A">
            <w:pPr>
              <w:rPr>
                <w:b/>
                <w:szCs w:val="24"/>
                <w:lang w:eastAsia="lt-LT"/>
              </w:rPr>
            </w:pPr>
            <w:r w:rsidRPr="000B660A"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BC96" w14:textId="77777777" w:rsidR="000B660A" w:rsidRPr="000B660A" w:rsidRDefault="000B660A" w:rsidP="000B660A">
            <w:pPr>
              <w:jc w:val="center"/>
              <w:rPr>
                <w:b/>
                <w:szCs w:val="24"/>
                <w:lang w:eastAsia="lt-LT"/>
              </w:rPr>
            </w:pPr>
            <w:r w:rsidRPr="000B660A">
              <w:rPr>
                <w:lang w:eastAsia="zh-CN"/>
              </w:rPr>
              <w:t>Vnt.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8BB88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1FC2" w14:textId="77777777" w:rsidR="000B660A" w:rsidRPr="000B660A" w:rsidRDefault="000B660A" w:rsidP="000B660A">
            <w:pPr>
              <w:jc w:val="center"/>
              <w:rPr>
                <w:szCs w:val="24"/>
                <w:lang w:eastAsia="lt-LT"/>
              </w:rPr>
            </w:pPr>
            <w:r w:rsidRPr="000B660A">
              <w:rPr>
                <w:szCs w:val="24"/>
                <w:lang w:eastAsia="lt-LT"/>
              </w:rPr>
              <w:t>13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16AA" w14:textId="77777777" w:rsidR="000B660A" w:rsidRPr="000B660A" w:rsidRDefault="000B660A" w:rsidP="000B660A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</w:tbl>
    <w:p w14:paraId="06FB6A72" w14:textId="77777777" w:rsidR="000B660A" w:rsidRPr="000B660A" w:rsidRDefault="000B660A" w:rsidP="000B660A">
      <w:pPr>
        <w:rPr>
          <w:b/>
          <w:szCs w:val="24"/>
          <w:lang w:eastAsia="zh-CN"/>
        </w:rPr>
      </w:pPr>
    </w:p>
    <w:p w14:paraId="762F5D78" w14:textId="77777777" w:rsidR="00467D01" w:rsidRDefault="00467D01">
      <w:pPr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br w:type="page"/>
      </w:r>
    </w:p>
    <w:p w14:paraId="1221BE6E" w14:textId="77777777" w:rsidR="000B660A" w:rsidRPr="000B660A" w:rsidRDefault="000B660A" w:rsidP="000B660A">
      <w:pPr>
        <w:rPr>
          <w:b/>
          <w:szCs w:val="24"/>
          <w:lang w:eastAsia="zh-CN"/>
        </w:rPr>
      </w:pPr>
    </w:p>
    <w:p w14:paraId="339342ED" w14:textId="77777777" w:rsidR="000B660A" w:rsidRPr="000B660A" w:rsidRDefault="000B660A" w:rsidP="000B660A">
      <w:pPr>
        <w:rPr>
          <w:b/>
          <w:szCs w:val="24"/>
          <w:lang w:eastAsia="zh-CN"/>
        </w:rPr>
      </w:pPr>
      <w:r w:rsidRPr="000B660A">
        <w:rPr>
          <w:b/>
          <w:szCs w:val="24"/>
          <w:lang w:eastAsia="zh-CN"/>
        </w:rPr>
        <w:t>LĖŠŲ POREIKIS IR NUMATOMI FINANSAVIMO ŠALTINIAI</w:t>
      </w:r>
    </w:p>
    <w:p w14:paraId="337B4415" w14:textId="77777777" w:rsidR="000B660A" w:rsidRPr="000B660A" w:rsidRDefault="000B660A" w:rsidP="000B660A">
      <w:pPr>
        <w:jc w:val="center"/>
        <w:rPr>
          <w:b/>
          <w:bCs/>
          <w:lang w:eastAsia="zh-CN"/>
        </w:rPr>
      </w:pPr>
      <w:r w:rsidRPr="000B660A">
        <w:rPr>
          <w:lang w:eastAsia="zh-CN"/>
        </w:rPr>
        <w:t xml:space="preserve">                                                                                                                          </w:t>
      </w:r>
      <w:r w:rsidRPr="000B660A">
        <w:rPr>
          <w:b/>
          <w:bCs/>
          <w:lang w:eastAsia="zh-CN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0B660A" w:rsidRPr="000B660A" w14:paraId="5B43C3AC" w14:textId="77777777" w:rsidTr="000B660A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1AEFA622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76C52B48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 xml:space="preserve">Asignavimai </w:t>
            </w:r>
          </w:p>
          <w:p w14:paraId="051A6D8F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 xml:space="preserve">2021 metams </w:t>
            </w:r>
          </w:p>
          <w:p w14:paraId="61E9B8ED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E683BDB" w14:textId="77777777" w:rsidR="000B660A" w:rsidRPr="000B660A" w:rsidRDefault="000B660A" w:rsidP="000B660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 xml:space="preserve">Asignavimai biudžetiniams </w:t>
            </w:r>
          </w:p>
          <w:p w14:paraId="5FCD1FA4" w14:textId="77777777" w:rsidR="000B660A" w:rsidRPr="000B660A" w:rsidRDefault="000B660A" w:rsidP="000B660A">
            <w:pPr>
              <w:jc w:val="center"/>
              <w:rPr>
                <w:lang w:eastAsia="zh-CN"/>
              </w:rPr>
            </w:pPr>
            <w:r w:rsidRPr="000B660A">
              <w:rPr>
                <w:b/>
                <w:bCs/>
                <w:szCs w:val="24"/>
                <w:lang w:eastAsia="zh-CN"/>
              </w:rPr>
              <w:t>2022 metams</w:t>
            </w:r>
          </w:p>
        </w:tc>
      </w:tr>
      <w:tr w:rsidR="000B660A" w:rsidRPr="000B660A" w14:paraId="50EA98E2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B6894E" w14:textId="77777777" w:rsidR="000B660A" w:rsidRPr="000B660A" w:rsidRDefault="000B660A" w:rsidP="000B660A">
            <w:pPr>
              <w:rPr>
                <w:b/>
                <w:lang w:eastAsia="zh-CN"/>
              </w:rPr>
            </w:pPr>
            <w:r w:rsidRPr="000B660A">
              <w:rPr>
                <w:b/>
                <w:lang w:eastAsia="zh-CN"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62BE5DC9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383,6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20C9CD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469,7</w:t>
            </w:r>
          </w:p>
        </w:tc>
      </w:tr>
      <w:tr w:rsidR="000B660A" w:rsidRPr="000B660A" w14:paraId="2FECB1C3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80705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321A65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383,6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446B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469,7</w:t>
            </w:r>
          </w:p>
        </w:tc>
      </w:tr>
      <w:tr w:rsidR="000B660A" w:rsidRPr="000B660A" w14:paraId="0BAE477F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C471B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0924E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345,6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765C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410,8</w:t>
            </w:r>
          </w:p>
        </w:tc>
      </w:tr>
      <w:tr w:rsidR="000B660A" w:rsidRPr="000B660A" w14:paraId="2BEC4526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7F97CBA" w14:textId="77777777" w:rsidR="000B660A" w:rsidRPr="000B660A" w:rsidRDefault="000B660A" w:rsidP="000B660A">
            <w:pPr>
              <w:rPr>
                <w:b/>
                <w:lang w:eastAsia="zh-CN"/>
              </w:rPr>
            </w:pPr>
            <w:r w:rsidRPr="000B660A">
              <w:rPr>
                <w:b/>
                <w:lang w:eastAsia="zh-CN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7932AEC5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383,6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67A9DD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469,7</w:t>
            </w:r>
          </w:p>
        </w:tc>
      </w:tr>
      <w:tr w:rsidR="000B660A" w:rsidRPr="000B660A" w14:paraId="00B6FFC0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58FAF" w14:textId="77777777" w:rsidR="000B660A" w:rsidRPr="000B660A" w:rsidRDefault="000B660A" w:rsidP="000B660A">
            <w:pPr>
              <w:rPr>
                <w:b/>
                <w:lang w:eastAsia="zh-CN"/>
              </w:rPr>
            </w:pPr>
            <w:r w:rsidRPr="000B660A">
              <w:rPr>
                <w:b/>
                <w:lang w:eastAsia="zh-CN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05EDFD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380,6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CC56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469,4</w:t>
            </w:r>
          </w:p>
        </w:tc>
      </w:tr>
      <w:tr w:rsidR="000B660A" w:rsidRPr="000B660A" w14:paraId="4D4AA298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E09A6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2.1.1. Savivaldybės biudžeto lėšos (</w:t>
            </w:r>
            <w:r w:rsidRPr="000B660A">
              <w:rPr>
                <w:b/>
                <w:lang w:eastAsia="zh-CN"/>
              </w:rPr>
              <w:t>SB</w:t>
            </w:r>
            <w:r w:rsidRPr="000B660A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4CED2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363,6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FF08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432,0</w:t>
            </w:r>
          </w:p>
        </w:tc>
      </w:tr>
      <w:tr w:rsidR="000B660A" w:rsidRPr="000B660A" w14:paraId="32433252" w14:textId="77777777" w:rsidTr="000B660A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8AC1" w14:textId="77777777" w:rsidR="000B660A" w:rsidRPr="00157896" w:rsidRDefault="000B660A" w:rsidP="000B660A">
            <w:pPr>
              <w:rPr>
                <w:lang w:eastAsia="zh-CN"/>
              </w:rPr>
            </w:pPr>
            <w:r w:rsidRPr="00157896">
              <w:rPr>
                <w:lang w:eastAsia="zh-CN"/>
              </w:rP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F510" w14:textId="77777777" w:rsidR="000B660A" w:rsidRPr="00157896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56AD" w14:textId="77777777" w:rsidR="000B660A" w:rsidRPr="00157896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0B660A" w:rsidRPr="000B660A" w14:paraId="528E4A1A" w14:textId="77777777" w:rsidTr="000B660A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36D9" w14:textId="77777777" w:rsidR="000B660A" w:rsidRPr="00157896" w:rsidRDefault="000B660A" w:rsidP="000B660A">
            <w:pPr>
              <w:rPr>
                <w:lang w:eastAsia="zh-CN"/>
              </w:rPr>
            </w:pPr>
            <w:r w:rsidRPr="00157896">
              <w:rPr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B127B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9E86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0B660A" w:rsidRPr="000B660A" w14:paraId="7C53E1FC" w14:textId="77777777" w:rsidTr="000B660A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B5F7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2.1.4. Įstaigų pajamos už paslaugas (</w:t>
            </w:r>
            <w:r w:rsidRPr="000B660A">
              <w:rPr>
                <w:b/>
                <w:lang w:eastAsia="zh-CN"/>
              </w:rPr>
              <w:t>SP</w:t>
            </w:r>
            <w:r w:rsidRPr="000B660A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A9B80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12,0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C3E03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35,7</w:t>
            </w:r>
          </w:p>
        </w:tc>
      </w:tr>
      <w:tr w:rsidR="000B660A" w:rsidRPr="000B660A" w14:paraId="21F0C837" w14:textId="77777777" w:rsidTr="000B660A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8C24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>2.1.5. Valstybės biudžeto lėšos (</w:t>
            </w:r>
            <w:r w:rsidRPr="000B660A">
              <w:rPr>
                <w:b/>
                <w:lang w:eastAsia="zh-CN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A03D6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5,0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22E0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1,7</w:t>
            </w:r>
          </w:p>
        </w:tc>
      </w:tr>
      <w:tr w:rsidR="000B660A" w:rsidRPr="000B660A" w14:paraId="28C0185D" w14:textId="77777777" w:rsidTr="000B660A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D9B7B" w14:textId="77777777" w:rsidR="000B660A" w:rsidRPr="000B660A" w:rsidRDefault="000B660A" w:rsidP="000B660A">
            <w:pPr>
              <w:rPr>
                <w:lang w:eastAsia="zh-CN"/>
              </w:rPr>
            </w:pPr>
            <w:r w:rsidRPr="000B660A">
              <w:rPr>
                <w:lang w:eastAsia="zh-CN"/>
              </w:rPr>
              <w:t xml:space="preserve">2.1.6. </w:t>
            </w:r>
            <w:r w:rsidRPr="000B660A">
              <w:rPr>
                <w:szCs w:val="18"/>
                <w:lang w:eastAsia="lt-LT"/>
              </w:rPr>
              <w:t>Paskolos lėšos (</w:t>
            </w:r>
            <w:r w:rsidRPr="000B660A">
              <w:rPr>
                <w:b/>
                <w:bCs/>
                <w:szCs w:val="18"/>
                <w:lang w:eastAsia="lt-LT"/>
              </w:rPr>
              <w:t>P</w:t>
            </w:r>
            <w:r w:rsidRPr="000B660A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28BAF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95C9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0B660A" w:rsidRPr="000B660A" w14:paraId="7482FBCC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3612E" w14:textId="77777777" w:rsidR="000B660A" w:rsidRPr="000B660A" w:rsidRDefault="000B660A" w:rsidP="000B660A">
            <w:pPr>
              <w:rPr>
                <w:b/>
                <w:lang w:eastAsia="zh-CN"/>
              </w:rPr>
            </w:pPr>
            <w:r w:rsidRPr="000B660A">
              <w:rPr>
                <w:szCs w:val="18"/>
                <w:lang w:eastAsia="lt-LT"/>
              </w:rPr>
              <w:t>2.1.7. Europos Sąjungos struktūrinių fondų lėšos (</w:t>
            </w:r>
            <w:r w:rsidRPr="000B660A">
              <w:rPr>
                <w:b/>
                <w:bCs/>
                <w:szCs w:val="18"/>
                <w:lang w:eastAsia="lt-LT"/>
              </w:rPr>
              <w:t>ES</w:t>
            </w:r>
            <w:r w:rsidRPr="000B660A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400CC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58EB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0B660A" w:rsidRPr="000B660A" w14:paraId="159360A1" w14:textId="77777777" w:rsidTr="000B660A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2A570" w14:textId="77777777" w:rsidR="000B660A" w:rsidRPr="000B660A" w:rsidRDefault="000B660A" w:rsidP="000B660A">
            <w:pPr>
              <w:rPr>
                <w:b/>
                <w:lang w:eastAsia="zh-CN"/>
              </w:rPr>
            </w:pPr>
            <w:r w:rsidRPr="000B660A">
              <w:rPr>
                <w:b/>
                <w:lang w:eastAsia="zh-CN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19BEB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3,0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653B" w14:textId="77777777" w:rsidR="000B660A" w:rsidRPr="000B660A" w:rsidRDefault="000B660A" w:rsidP="000B660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0B660A">
              <w:rPr>
                <w:b/>
                <w:szCs w:val="24"/>
                <w:lang w:eastAsia="zh-CN"/>
              </w:rPr>
              <w:t>0,3</w:t>
            </w:r>
          </w:p>
        </w:tc>
      </w:tr>
      <w:tr w:rsidR="000B660A" w:rsidRPr="000B660A" w14:paraId="741F31BA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EABF2" w14:textId="77777777" w:rsidR="000B660A" w:rsidRPr="000B660A" w:rsidRDefault="000B660A" w:rsidP="000B660A">
            <w:pPr>
              <w:rPr>
                <w:bCs/>
                <w:szCs w:val="24"/>
                <w:lang w:eastAsia="lt-LT"/>
              </w:rPr>
            </w:pPr>
            <w:r w:rsidRPr="000B660A"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74A3D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7F281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0,1</w:t>
            </w:r>
          </w:p>
        </w:tc>
      </w:tr>
      <w:tr w:rsidR="000B660A" w:rsidRPr="000B660A" w14:paraId="6703C2C4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97DE" w14:textId="77777777" w:rsidR="000B660A" w:rsidRPr="000B660A" w:rsidRDefault="000B660A" w:rsidP="000B660A">
            <w:pPr>
              <w:rPr>
                <w:bCs/>
                <w:szCs w:val="24"/>
                <w:lang w:eastAsia="lt-LT"/>
              </w:rPr>
            </w:pPr>
            <w:r w:rsidRPr="000B660A"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FDAF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3,0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FAEB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  <w:r w:rsidRPr="000B660A">
              <w:rPr>
                <w:szCs w:val="24"/>
                <w:lang w:eastAsia="zh-CN"/>
              </w:rPr>
              <w:t>0,2</w:t>
            </w:r>
          </w:p>
        </w:tc>
      </w:tr>
      <w:tr w:rsidR="000B660A" w:rsidRPr="000B660A" w14:paraId="5781C6C8" w14:textId="77777777" w:rsidTr="000B660A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84B" w14:textId="77777777" w:rsidR="000B660A" w:rsidRPr="000B660A" w:rsidRDefault="000B660A" w:rsidP="000B660A">
            <w:pPr>
              <w:rPr>
                <w:bCs/>
                <w:szCs w:val="24"/>
                <w:lang w:eastAsia="lt-LT"/>
              </w:rPr>
            </w:pPr>
            <w:r w:rsidRPr="000B660A"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1C37B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FBEF" w14:textId="77777777" w:rsidR="000B660A" w:rsidRPr="000B660A" w:rsidRDefault="000B660A" w:rsidP="000B660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</w:tbl>
    <w:p w14:paraId="28B3C106" w14:textId="77777777" w:rsidR="00165159" w:rsidRDefault="00165159">
      <w:pPr>
        <w:rPr>
          <w:szCs w:val="24"/>
        </w:rPr>
      </w:pPr>
    </w:p>
    <w:p w14:paraId="1300B8E8" w14:textId="77777777" w:rsidR="00165159" w:rsidRDefault="00165159">
      <w:pPr>
        <w:rPr>
          <w:szCs w:val="24"/>
        </w:rPr>
      </w:pPr>
      <w:r>
        <w:rPr>
          <w:szCs w:val="24"/>
        </w:rPr>
        <w:br w:type="page"/>
      </w:r>
    </w:p>
    <w:p w14:paraId="1DC258D3" w14:textId="77777777" w:rsidR="00345061" w:rsidRPr="00DB02CE" w:rsidRDefault="00345061" w:rsidP="00345061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t>PATVIRTINTA</w:t>
      </w:r>
    </w:p>
    <w:p w14:paraId="43D66780" w14:textId="77777777" w:rsidR="00345061" w:rsidRPr="00DB02CE" w:rsidRDefault="00345061" w:rsidP="00345061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 w:rsidRPr="00DB02CE">
        <w:rPr>
          <w:rFonts w:eastAsia="Calibri"/>
          <w:color w:val="00000A"/>
          <w:szCs w:val="24"/>
        </w:rPr>
        <w:t>Panevėžio miesto savivaldybės tarybos</w:t>
      </w:r>
    </w:p>
    <w:p w14:paraId="134D72F8" w14:textId="77777777" w:rsidR="00345061" w:rsidRPr="00DB02CE" w:rsidRDefault="00345061" w:rsidP="00345061">
      <w:pPr>
        <w:tabs>
          <w:tab w:val="left" w:pos="5103"/>
        </w:tabs>
        <w:ind w:left="5102" w:firstLine="4537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>
        <w:rPr>
          <w:rFonts w:eastAsia="Calibri"/>
          <w:color w:val="00000A"/>
          <w:szCs w:val="24"/>
        </w:rPr>
        <w:tab/>
      </w:r>
      <w:r w:rsidRPr="00DB02CE">
        <w:rPr>
          <w:rFonts w:eastAsia="Calibri"/>
          <w:color w:val="00000A"/>
          <w:szCs w:val="24"/>
        </w:rPr>
        <w:t xml:space="preserve"> sprendimu Nr. </w:t>
      </w:r>
    </w:p>
    <w:p w14:paraId="1D4042ED" w14:textId="77777777" w:rsidR="00345061" w:rsidRPr="00DB02CE" w:rsidRDefault="00345061" w:rsidP="00345061">
      <w:pPr>
        <w:rPr>
          <w:rFonts w:eastAsia="MS Mincho;MS Gothic"/>
          <w:b/>
          <w:color w:val="00000A"/>
          <w:szCs w:val="22"/>
        </w:rPr>
      </w:pPr>
    </w:p>
    <w:p w14:paraId="455445BB" w14:textId="77777777" w:rsidR="0063422A" w:rsidRPr="0063422A" w:rsidRDefault="0063422A" w:rsidP="0063422A">
      <w:pPr>
        <w:jc w:val="center"/>
        <w:rPr>
          <w:rFonts w:eastAsia="MS Mincho;MS Gothic"/>
          <w:b/>
          <w:lang w:eastAsia="zh-CN"/>
        </w:rPr>
      </w:pPr>
      <w:r w:rsidRPr="0063422A">
        <w:rPr>
          <w:rFonts w:eastAsia="MS Mincho;MS Gothic"/>
          <w:b/>
          <w:lang w:eastAsia="zh-CN"/>
        </w:rPr>
        <w:t>PANEVĖŽIO MUZIKINIO TEATRO 2022 METŲ VEIKLOS PLANAS</w:t>
      </w:r>
    </w:p>
    <w:p w14:paraId="4D03E349" w14:textId="77777777" w:rsidR="0063422A" w:rsidRPr="0063422A" w:rsidRDefault="0063422A" w:rsidP="0063422A">
      <w:pPr>
        <w:jc w:val="center"/>
        <w:rPr>
          <w:rFonts w:eastAsia="MS Mincho;MS Gothic"/>
          <w:b/>
          <w:lang w:eastAsia="zh-CN"/>
        </w:rPr>
      </w:pPr>
    </w:p>
    <w:tbl>
      <w:tblPr>
        <w:tblW w:w="15041" w:type="dxa"/>
        <w:tblInd w:w="-24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63422A" w:rsidRPr="0063422A" w14:paraId="79141BED" w14:textId="77777777" w:rsidTr="00E40705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93344E2" w14:textId="237FDB0A" w:rsidR="0063422A" w:rsidRPr="0063422A" w:rsidRDefault="0063422A" w:rsidP="0063422A">
            <w:pPr>
              <w:rPr>
                <w:color w:val="000000"/>
                <w:szCs w:val="24"/>
                <w:lang w:eastAsia="lt-LT"/>
              </w:rPr>
            </w:pPr>
            <w:r w:rsidRPr="0063422A">
              <w:rPr>
                <w:color w:val="000000"/>
                <w:szCs w:val="24"/>
                <w:lang w:eastAsia="lt-LT"/>
              </w:rPr>
              <w:t xml:space="preserve">Veiklos planu siekiama prisidėti prie šių Panevėžio miesto savivaldybės </w:t>
            </w:r>
            <w:r w:rsidR="001F7410">
              <w:t xml:space="preserve">2022–2024 </w:t>
            </w:r>
            <w:r w:rsidRPr="00466295">
              <w:rPr>
                <w:szCs w:val="24"/>
                <w:lang w:eastAsia="lt-LT"/>
              </w:rPr>
              <w:t xml:space="preserve"> m</w:t>
            </w:r>
            <w:r w:rsidRPr="0063422A">
              <w:rPr>
                <w:color w:val="000000"/>
                <w:szCs w:val="24"/>
                <w:lang w:eastAsia="lt-LT"/>
              </w:rPr>
              <w:t>etų strateginio veiklos plano programos tikslų, uždavinių, priemonių įgyvendinimo (nurodoma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EE65204" w14:textId="77777777" w:rsidR="0063422A" w:rsidRPr="0063422A" w:rsidRDefault="0063422A" w:rsidP="0063422A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2022</w:t>
            </w:r>
            <w:r w:rsidR="00157896">
              <w:rPr>
                <w:color w:val="000000"/>
                <w:szCs w:val="24"/>
                <w:lang w:eastAsia="lt-LT"/>
              </w:rPr>
              <w:t>–</w:t>
            </w:r>
            <w:r>
              <w:rPr>
                <w:color w:val="000000"/>
                <w:szCs w:val="24"/>
                <w:lang w:eastAsia="lt-LT"/>
              </w:rPr>
              <w:t xml:space="preserve">2024 m. </w:t>
            </w:r>
            <w:r w:rsidRPr="0063422A"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54E53AF8" w14:textId="77777777" w:rsidR="0063422A" w:rsidRPr="0063422A" w:rsidRDefault="0063422A" w:rsidP="0063422A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01.02.</w:t>
            </w:r>
            <w:r w:rsidRPr="0063422A">
              <w:rPr>
                <w:color w:val="000000"/>
                <w:szCs w:val="24"/>
                <w:lang w:eastAsia="lt-LT"/>
              </w:rPr>
              <w:t>05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Pr="0063422A">
              <w:rPr>
                <w:color w:val="000000"/>
                <w:szCs w:val="24"/>
                <w:lang w:eastAsia="lt-LT"/>
              </w:rPr>
              <w:t xml:space="preserve"> Muzikinio teatro veiklos plėtra</w:t>
            </w:r>
          </w:p>
        </w:tc>
      </w:tr>
      <w:tr w:rsidR="0063422A" w:rsidRPr="0063422A" w14:paraId="730F502F" w14:textId="77777777" w:rsidTr="00467D01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3803927" w14:textId="77777777" w:rsidR="0063422A" w:rsidRPr="0063422A" w:rsidRDefault="0063422A" w:rsidP="0063422A">
            <w:pPr>
              <w:rPr>
                <w:color w:val="000000"/>
                <w:lang w:eastAsia="zh-CN"/>
              </w:rPr>
            </w:pPr>
            <w:bookmarkStart w:id="3" w:name="_Hlk96688838"/>
            <w:r w:rsidRPr="0063422A">
              <w:rPr>
                <w:color w:val="000000"/>
                <w:lang w:eastAsia="zh-CN"/>
              </w:rPr>
              <w:t>Įstaigos išorės veiklos ir kokybės įsivertinimo metu nustatyti tobulintini aspektai:</w:t>
            </w:r>
            <w:bookmarkEnd w:id="3"/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91D4FEE" w14:textId="77777777" w:rsidR="0063422A" w:rsidRPr="0063422A" w:rsidRDefault="0063422A" w:rsidP="00467D01">
            <w:pPr>
              <w:snapToGrid w:val="0"/>
              <w:jc w:val="both"/>
              <w:rPr>
                <w:color w:val="000000"/>
                <w:lang w:eastAsia="zh-CN"/>
              </w:rPr>
            </w:pPr>
            <w:r w:rsidRPr="0063422A">
              <w:rPr>
                <w:color w:val="000000"/>
                <w:lang w:eastAsia="zh-CN"/>
              </w:rPr>
              <w:t xml:space="preserve">2022 metais siekiama sukurti naujų edukacinių programų ir įtraukti daugiau kultūros savanorių į </w:t>
            </w:r>
            <w:r w:rsidR="002A541B">
              <w:rPr>
                <w:color w:val="000000"/>
                <w:lang w:eastAsia="zh-CN"/>
              </w:rPr>
              <w:t>M</w:t>
            </w:r>
            <w:r w:rsidRPr="0063422A">
              <w:rPr>
                <w:color w:val="000000"/>
                <w:lang w:eastAsia="zh-CN"/>
              </w:rPr>
              <w:t>uzikinio teatro veiklą.</w:t>
            </w:r>
          </w:p>
          <w:p w14:paraId="3490313B" w14:textId="77777777" w:rsidR="0063422A" w:rsidRPr="0063422A" w:rsidRDefault="0063422A" w:rsidP="00467D01">
            <w:pPr>
              <w:snapToGrid w:val="0"/>
              <w:jc w:val="both"/>
              <w:rPr>
                <w:color w:val="000000"/>
                <w:lang w:eastAsia="zh-CN"/>
              </w:rPr>
            </w:pPr>
            <w:r w:rsidRPr="0063422A">
              <w:rPr>
                <w:color w:val="000000"/>
                <w:lang w:eastAsia="zh-CN"/>
              </w:rPr>
              <w:t>Plečiant bendradarbiavimą su miesto mokyklomis (pasirašant bendradarbiavimo sutartis), įtraukti į dalyvavimą veiklose, pasirodymuose jaunąją kartą – muzikuojančius moksleivius, taip, žvelgiant į ateities perspektyvą, „auginti“ būsimus teatro profesional</w:t>
            </w:r>
            <w:r w:rsidR="00467D01">
              <w:rPr>
                <w:color w:val="000000"/>
                <w:lang w:eastAsia="zh-CN"/>
              </w:rPr>
              <w:t>iojo</w:t>
            </w:r>
            <w:r w:rsidRPr="0063422A">
              <w:rPr>
                <w:color w:val="000000"/>
                <w:lang w:eastAsia="zh-CN"/>
              </w:rPr>
              <w:t xml:space="preserve"> muzikinio kolektyvo narius. </w:t>
            </w:r>
          </w:p>
          <w:p w14:paraId="1ABD811F" w14:textId="77777777" w:rsidR="0063422A" w:rsidRPr="0063422A" w:rsidRDefault="0063422A" w:rsidP="00467D01">
            <w:pPr>
              <w:snapToGrid w:val="0"/>
              <w:jc w:val="both"/>
              <w:rPr>
                <w:color w:val="000000"/>
                <w:lang w:eastAsia="zh-CN"/>
              </w:rPr>
            </w:pPr>
            <w:r w:rsidRPr="0063422A">
              <w:rPr>
                <w:color w:val="000000"/>
                <w:lang w:eastAsia="zh-CN"/>
              </w:rPr>
              <w:t>Kviesti daugiau profesionalų konsultacijoms, meistriškumo pamokoms, bendroms veikloms ir pasirodymams.</w:t>
            </w:r>
          </w:p>
        </w:tc>
      </w:tr>
      <w:tr w:rsidR="0063422A" w:rsidRPr="0063422A" w14:paraId="69AC1327" w14:textId="77777777" w:rsidTr="00467D01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53" w:type="dxa"/>
            </w:tcMar>
          </w:tcPr>
          <w:p w14:paraId="2D8417AE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3" w:type="dxa"/>
            </w:tcMar>
          </w:tcPr>
          <w:p w14:paraId="3F8D4ABF" w14:textId="77777777" w:rsidR="0063422A" w:rsidRPr="0063422A" w:rsidRDefault="0063422A" w:rsidP="0063422A">
            <w:pPr>
              <w:jc w:val="both"/>
              <w:rPr>
                <w:lang w:eastAsia="zh-CN"/>
              </w:rPr>
            </w:pPr>
            <w:r w:rsidRPr="0063422A">
              <w:rPr>
                <w:lang w:eastAsia="zh-CN"/>
              </w:rPr>
              <w:t xml:space="preserve">2022 m. Panevėžio muzikiniame teatre didelį dėmesį numatoma </w:t>
            </w:r>
            <w:r w:rsidR="002A541B">
              <w:rPr>
                <w:lang w:eastAsia="zh-CN"/>
              </w:rPr>
              <w:t>skir</w:t>
            </w:r>
            <w:r w:rsidRPr="0063422A">
              <w:rPr>
                <w:lang w:eastAsia="zh-CN"/>
              </w:rPr>
              <w:t>ti repertuaro turinio kokyb</w:t>
            </w:r>
            <w:r w:rsidR="002A541B">
              <w:rPr>
                <w:lang w:eastAsia="zh-CN"/>
              </w:rPr>
              <w:t>ei</w:t>
            </w:r>
            <w:r w:rsidRPr="0063422A">
              <w:rPr>
                <w:lang w:eastAsia="zh-CN"/>
              </w:rPr>
              <w:t xml:space="preserve"> gerin</w:t>
            </w:r>
            <w:r w:rsidR="002A541B">
              <w:rPr>
                <w:lang w:eastAsia="zh-CN"/>
              </w:rPr>
              <w:t>t</w:t>
            </w:r>
            <w:r w:rsidRPr="0063422A">
              <w:rPr>
                <w:lang w:eastAsia="zh-CN"/>
              </w:rPr>
              <w:t xml:space="preserve">i, kūrybinės ir administracinės veiklos procesų analizei apimant įstaigos planavimo, viešinimo, kainodaros, rinkodaros </w:t>
            </w:r>
            <w:r w:rsidR="00576A8B">
              <w:rPr>
                <w:lang w:eastAsia="zh-CN"/>
              </w:rPr>
              <w:t>ir</w:t>
            </w:r>
            <w:r w:rsidRPr="0063422A">
              <w:rPr>
                <w:lang w:eastAsia="zh-CN"/>
              </w:rPr>
              <w:t xml:space="preserve"> kt. veiklos kiekybinį bei kokybinį efektyvumą įtakojančius veiksnius, parengti veiksmų planą konkreči</w:t>
            </w:r>
            <w:r w:rsidR="009E7BF2">
              <w:rPr>
                <w:lang w:eastAsia="zh-CN"/>
              </w:rPr>
              <w:t>oms</w:t>
            </w:r>
            <w:r w:rsidRPr="0063422A">
              <w:rPr>
                <w:lang w:eastAsia="zh-CN"/>
              </w:rPr>
              <w:t xml:space="preserve"> sri</w:t>
            </w:r>
            <w:r w:rsidR="009E7BF2">
              <w:rPr>
                <w:lang w:eastAsia="zh-CN"/>
              </w:rPr>
              <w:t>tims</w:t>
            </w:r>
            <w:r w:rsidRPr="0063422A">
              <w:rPr>
                <w:lang w:eastAsia="zh-CN"/>
              </w:rPr>
              <w:t xml:space="preserve"> tobulin</w:t>
            </w:r>
            <w:r w:rsidR="009E7BF2">
              <w:rPr>
                <w:lang w:eastAsia="zh-CN"/>
              </w:rPr>
              <w:t>t</w:t>
            </w:r>
            <w:r w:rsidRPr="0063422A">
              <w:rPr>
                <w:lang w:eastAsia="zh-CN"/>
              </w:rPr>
              <w:t>i.</w:t>
            </w:r>
          </w:p>
          <w:p w14:paraId="2A7967BE" w14:textId="77777777" w:rsidR="0063422A" w:rsidRPr="0063422A" w:rsidRDefault="0063422A" w:rsidP="0063422A">
            <w:pPr>
              <w:jc w:val="both"/>
              <w:rPr>
                <w:lang w:eastAsia="zh-CN"/>
              </w:rPr>
            </w:pPr>
            <w:r w:rsidRPr="0063422A">
              <w:rPr>
                <w:lang w:eastAsia="zh-CN"/>
              </w:rPr>
              <w:t>Planuojami darbai, susiję su įstaigos įvaizdžio formavimu: preki</w:t>
            </w:r>
            <w:r w:rsidR="009E7BF2">
              <w:rPr>
                <w:lang w:eastAsia="zh-CN"/>
              </w:rPr>
              <w:t>ų</w:t>
            </w:r>
            <w:r w:rsidRPr="0063422A">
              <w:rPr>
                <w:lang w:eastAsia="zh-CN"/>
              </w:rPr>
              <w:t xml:space="preserve"> ženklo, vizualinio identiteto atnaujinimas, interneto svetainės atnaujinimas, pagal galimybes – remonto darbai, prioritetu laikant įstaigos įvaizdžio ir darbo sąlygų kokybės gerinim</w:t>
            </w:r>
            <w:r w:rsidR="00467D01">
              <w:rPr>
                <w:lang w:eastAsia="zh-CN"/>
              </w:rPr>
              <w:t>o</w:t>
            </w:r>
            <w:r w:rsidRPr="0063422A">
              <w:rPr>
                <w:lang w:eastAsia="zh-CN"/>
              </w:rPr>
              <w:t xml:space="preserve"> aktualius sprendimus.</w:t>
            </w:r>
          </w:p>
          <w:p w14:paraId="0E8D9C26" w14:textId="77777777" w:rsidR="0063422A" w:rsidRPr="002A541B" w:rsidRDefault="0063422A" w:rsidP="002A541B">
            <w:pPr>
              <w:jc w:val="both"/>
              <w:rPr>
                <w:lang w:eastAsia="zh-CN"/>
              </w:rPr>
            </w:pPr>
            <w:r w:rsidRPr="0063422A">
              <w:rPr>
                <w:lang w:eastAsia="zh-CN"/>
              </w:rPr>
              <w:t xml:space="preserve">Ketinama telkti verslo, nevyriausybinio ir viešojo sektoriaus atstovus diskusijai ir bendroms iniciatyvoms Panevėžio mieste </w:t>
            </w:r>
            <w:r w:rsidR="009E7BF2">
              <w:rPr>
                <w:lang w:eastAsia="zh-CN"/>
              </w:rPr>
              <w:t>ir</w:t>
            </w:r>
            <w:r w:rsidRPr="0063422A">
              <w:rPr>
                <w:lang w:eastAsia="zh-CN"/>
              </w:rPr>
              <w:t xml:space="preserve"> visame regione. </w:t>
            </w:r>
          </w:p>
        </w:tc>
      </w:tr>
      <w:tr w:rsidR="0063422A" w:rsidRPr="0063422A" w14:paraId="44D5A713" w14:textId="77777777" w:rsidTr="00467D01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0967A599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8489DAB" w14:textId="77777777" w:rsidR="0063422A" w:rsidRPr="0063422A" w:rsidRDefault="0063422A" w:rsidP="0063422A">
            <w:pPr>
              <w:snapToGrid w:val="0"/>
              <w:rPr>
                <w:color w:val="000000"/>
                <w:lang w:eastAsia="zh-CN"/>
              </w:rPr>
            </w:pPr>
          </w:p>
        </w:tc>
      </w:tr>
    </w:tbl>
    <w:p w14:paraId="53776AB4" w14:textId="77777777" w:rsidR="0063422A" w:rsidRPr="0063422A" w:rsidRDefault="0063422A" w:rsidP="0063422A">
      <w:pPr>
        <w:rPr>
          <w:b/>
          <w:szCs w:val="24"/>
          <w:lang w:eastAsia="zh-CN"/>
        </w:rPr>
      </w:pPr>
    </w:p>
    <w:p w14:paraId="27455D53" w14:textId="77777777" w:rsidR="0063422A" w:rsidRPr="0063422A" w:rsidRDefault="0063422A" w:rsidP="0063422A">
      <w:pPr>
        <w:rPr>
          <w:b/>
          <w:szCs w:val="24"/>
          <w:lang w:eastAsia="zh-CN"/>
        </w:rPr>
      </w:pPr>
      <w:r w:rsidRPr="0063422A">
        <w:rPr>
          <w:lang w:eastAsia="zh-CN"/>
        </w:rPr>
        <w:br w:type="page"/>
      </w:r>
    </w:p>
    <w:p w14:paraId="2B19FC24" w14:textId="77777777" w:rsidR="0063422A" w:rsidRPr="0063422A" w:rsidRDefault="0063422A" w:rsidP="0063422A">
      <w:pPr>
        <w:jc w:val="center"/>
        <w:rPr>
          <w:b/>
          <w:szCs w:val="24"/>
          <w:lang w:eastAsia="zh-CN"/>
        </w:rPr>
      </w:pPr>
      <w:r w:rsidRPr="0063422A">
        <w:rPr>
          <w:b/>
          <w:szCs w:val="24"/>
          <w:lang w:eastAsia="zh-CN"/>
        </w:rPr>
        <w:t>TIKSLŲ, UŽDAVINIŲ, PRIEMONIŲ, PAPRIEMONIŲ, REZULTATO (PRODUKTO) VERTINIMO KRITERIJŲ SUVESTINĖ</w:t>
      </w:r>
    </w:p>
    <w:p w14:paraId="1EEAB364" w14:textId="77777777" w:rsidR="0063422A" w:rsidRPr="0063422A" w:rsidRDefault="0063422A" w:rsidP="0063422A">
      <w:pPr>
        <w:jc w:val="center"/>
        <w:rPr>
          <w:b/>
          <w:szCs w:val="24"/>
          <w:lang w:eastAsia="zh-CN"/>
        </w:rPr>
      </w:pPr>
    </w:p>
    <w:p w14:paraId="2CF0D3A7" w14:textId="77777777" w:rsidR="0063422A" w:rsidRPr="0063422A" w:rsidRDefault="0063422A" w:rsidP="0063422A">
      <w:pPr>
        <w:jc w:val="right"/>
        <w:rPr>
          <w:b/>
          <w:szCs w:val="24"/>
          <w:lang w:eastAsia="zh-CN"/>
        </w:rPr>
      </w:pPr>
      <w:r w:rsidRPr="0063422A">
        <w:rPr>
          <w:b/>
          <w:szCs w:val="24"/>
          <w:lang w:eastAsia="zh-CN"/>
        </w:rPr>
        <w:t>1 lentelė</w:t>
      </w: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533"/>
        <w:gridCol w:w="534"/>
        <w:gridCol w:w="506"/>
        <w:gridCol w:w="2958"/>
        <w:gridCol w:w="1884"/>
        <w:gridCol w:w="2468"/>
        <w:gridCol w:w="1596"/>
        <w:gridCol w:w="1497"/>
        <w:gridCol w:w="1270"/>
        <w:gridCol w:w="1684"/>
      </w:tblGrid>
      <w:tr w:rsidR="0063422A" w:rsidRPr="0063422A" w14:paraId="096CAAC6" w14:textId="77777777" w:rsidTr="00FB1610">
        <w:trPr>
          <w:trHeight w:val="510"/>
          <w:jc w:val="center"/>
        </w:trPr>
        <w:tc>
          <w:tcPr>
            <w:tcW w:w="526" w:type="dxa"/>
            <w:vMerge w:val="restart"/>
            <w:shd w:val="clear" w:color="auto" w:fill="auto"/>
            <w:textDirection w:val="btLr"/>
            <w:vAlign w:val="center"/>
          </w:tcPr>
          <w:p w14:paraId="2DF47CB8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Tikslo kodas</w:t>
            </w:r>
          </w:p>
        </w:tc>
        <w:tc>
          <w:tcPr>
            <w:tcW w:w="533" w:type="dxa"/>
            <w:vMerge w:val="restart"/>
            <w:shd w:val="clear" w:color="auto" w:fill="auto"/>
            <w:textDirection w:val="btLr"/>
            <w:vAlign w:val="center"/>
          </w:tcPr>
          <w:p w14:paraId="17616A86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Uždavinio kodas</w:t>
            </w:r>
          </w:p>
        </w:tc>
        <w:tc>
          <w:tcPr>
            <w:tcW w:w="534" w:type="dxa"/>
            <w:vMerge w:val="restart"/>
            <w:shd w:val="clear" w:color="auto" w:fill="auto"/>
            <w:textDirection w:val="btLr"/>
            <w:vAlign w:val="center"/>
          </w:tcPr>
          <w:p w14:paraId="0F405BB1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Priemonės kodas</w:t>
            </w:r>
          </w:p>
        </w:tc>
        <w:tc>
          <w:tcPr>
            <w:tcW w:w="506" w:type="dxa"/>
            <w:vMerge w:val="restart"/>
            <w:shd w:val="clear" w:color="auto" w:fill="auto"/>
            <w:textDirection w:val="btLr"/>
            <w:vAlign w:val="center"/>
          </w:tcPr>
          <w:p w14:paraId="330A53F1" w14:textId="77777777" w:rsidR="0063422A" w:rsidRPr="0063422A" w:rsidRDefault="0063422A" w:rsidP="0063422A">
            <w:pPr>
              <w:ind w:left="113" w:right="113"/>
              <w:jc w:val="center"/>
              <w:rPr>
                <w:b/>
                <w:lang w:eastAsia="lt-LT"/>
              </w:rPr>
            </w:pPr>
            <w:r w:rsidRPr="0063422A">
              <w:rPr>
                <w:b/>
                <w:lang w:eastAsia="lt-LT"/>
              </w:rPr>
              <w:t>Papriemonės kodas</w:t>
            </w:r>
          </w:p>
        </w:tc>
        <w:tc>
          <w:tcPr>
            <w:tcW w:w="2958" w:type="dxa"/>
            <w:vMerge w:val="restart"/>
            <w:shd w:val="clear" w:color="auto" w:fill="auto"/>
            <w:vAlign w:val="center"/>
          </w:tcPr>
          <w:p w14:paraId="2E4318B2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Pavadinimas</w:t>
            </w:r>
          </w:p>
        </w:tc>
        <w:tc>
          <w:tcPr>
            <w:tcW w:w="1884" w:type="dxa"/>
            <w:vMerge w:val="restart"/>
            <w:shd w:val="clear" w:color="auto" w:fill="auto"/>
            <w:vAlign w:val="center"/>
          </w:tcPr>
          <w:p w14:paraId="5F173DD4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b/>
                <w:lang w:eastAsia="zh-CN"/>
              </w:rPr>
              <w:t>Vykdytojas, projekto vadovas ar pareigybė</w:t>
            </w:r>
          </w:p>
        </w:tc>
        <w:tc>
          <w:tcPr>
            <w:tcW w:w="6831" w:type="dxa"/>
            <w:gridSpan w:val="4"/>
            <w:shd w:val="clear" w:color="auto" w:fill="auto"/>
          </w:tcPr>
          <w:p w14:paraId="19ABCDB4" w14:textId="77777777" w:rsidR="0063422A" w:rsidRPr="0063422A" w:rsidRDefault="0063422A" w:rsidP="0063422A">
            <w:pPr>
              <w:jc w:val="center"/>
              <w:rPr>
                <w:b/>
                <w:bCs/>
                <w:lang w:eastAsia="lt-LT"/>
              </w:rPr>
            </w:pPr>
            <w:r w:rsidRPr="0063422A">
              <w:rPr>
                <w:b/>
                <w:bCs/>
                <w:lang w:eastAsia="lt-LT"/>
              </w:rPr>
              <w:t xml:space="preserve">Tikslo, uždavinio, priemonės, papriemonės, </w:t>
            </w:r>
          </w:p>
          <w:p w14:paraId="6EFF2424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bCs/>
                <w:lang w:eastAsia="lt-LT"/>
              </w:rPr>
              <w:t>rezultato (produkto) vertinimo kriterijaus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4D1A6A4B" w14:textId="77777777" w:rsidR="0063422A" w:rsidRPr="0063422A" w:rsidRDefault="0063422A" w:rsidP="0063422A">
            <w:pPr>
              <w:jc w:val="center"/>
              <w:rPr>
                <w:b/>
                <w:bCs/>
                <w:lang w:eastAsia="lt-LT"/>
              </w:rPr>
            </w:pPr>
            <w:r w:rsidRPr="0063422A">
              <w:rPr>
                <w:b/>
                <w:bCs/>
                <w:lang w:eastAsia="lt-LT"/>
              </w:rPr>
              <w:t>Įgyvendinimo terminas</w:t>
            </w:r>
          </w:p>
        </w:tc>
      </w:tr>
      <w:tr w:rsidR="0063422A" w:rsidRPr="0063422A" w14:paraId="7D626639" w14:textId="77777777" w:rsidTr="00FB1610">
        <w:trPr>
          <w:trHeight w:val="1800"/>
          <w:jc w:val="center"/>
        </w:trPr>
        <w:tc>
          <w:tcPr>
            <w:tcW w:w="526" w:type="dxa"/>
            <w:vMerge/>
            <w:shd w:val="clear" w:color="auto" w:fill="auto"/>
            <w:textDirection w:val="btLr"/>
            <w:vAlign w:val="center"/>
          </w:tcPr>
          <w:p w14:paraId="28E0142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auto"/>
            <w:textDirection w:val="btLr"/>
            <w:vAlign w:val="center"/>
          </w:tcPr>
          <w:p w14:paraId="37719B5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auto"/>
            <w:textDirection w:val="btLr"/>
            <w:vAlign w:val="center"/>
          </w:tcPr>
          <w:p w14:paraId="1C6158E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  <w:textDirection w:val="btLr"/>
            <w:vAlign w:val="center"/>
          </w:tcPr>
          <w:p w14:paraId="5D9BAEB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  <w:vAlign w:val="center"/>
          </w:tcPr>
          <w:p w14:paraId="388B844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  <w:vAlign w:val="center"/>
          </w:tcPr>
          <w:p w14:paraId="5B5EFFD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468" w:type="dxa"/>
            <w:shd w:val="clear" w:color="auto" w:fill="auto"/>
            <w:vAlign w:val="center"/>
          </w:tcPr>
          <w:p w14:paraId="6689F010" w14:textId="77777777" w:rsidR="0063422A" w:rsidRPr="0063422A" w:rsidRDefault="009E7BF2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>
              <w:rPr>
                <w:b/>
                <w:lang w:eastAsia="lt-LT"/>
              </w:rPr>
              <w:t>p</w:t>
            </w:r>
            <w:r w:rsidR="0063422A" w:rsidRPr="0063422A">
              <w:rPr>
                <w:b/>
                <w:lang w:eastAsia="lt-LT"/>
              </w:rPr>
              <w:t>avadinimas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4CB738C" w14:textId="77777777" w:rsidR="0063422A" w:rsidRPr="0063422A" w:rsidRDefault="009E7BF2" w:rsidP="0063422A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</w:t>
            </w:r>
            <w:r w:rsidR="0063422A" w:rsidRPr="0063422A">
              <w:rPr>
                <w:b/>
                <w:lang w:eastAsia="lt-LT"/>
              </w:rPr>
              <w:t>ato vnt.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1C1CA49E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b/>
                <w:lang w:eastAsia="lt-LT"/>
              </w:rPr>
              <w:t>2021 metų faktinė reikšmė, rezultatas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E40450" w14:textId="77777777" w:rsidR="0063422A" w:rsidRPr="0063422A" w:rsidRDefault="0063422A" w:rsidP="0063422A">
            <w:pPr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2022 metų siektina reikšmė, rezultatas</w:t>
            </w:r>
          </w:p>
        </w:tc>
        <w:tc>
          <w:tcPr>
            <w:tcW w:w="1684" w:type="dxa"/>
            <w:vMerge/>
            <w:shd w:val="clear" w:color="auto" w:fill="auto"/>
          </w:tcPr>
          <w:p w14:paraId="73862C6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</w:tr>
      <w:tr w:rsidR="0063422A" w:rsidRPr="0063422A" w14:paraId="6B09670D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42F88DD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b/>
                <w:lang w:eastAsia="lt-LT"/>
              </w:rPr>
              <w:t>01</w:t>
            </w:r>
          </w:p>
        </w:tc>
        <w:tc>
          <w:tcPr>
            <w:tcW w:w="6415" w:type="dxa"/>
            <w:gridSpan w:val="5"/>
            <w:shd w:val="clear" w:color="auto" w:fill="D9D9D9"/>
          </w:tcPr>
          <w:p w14:paraId="54658788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Kurti tvarią socialinę ir ekonominę kultūros vertę Panevėžyje</w:t>
            </w:r>
          </w:p>
        </w:tc>
        <w:tc>
          <w:tcPr>
            <w:tcW w:w="2468" w:type="dxa"/>
            <w:shd w:val="clear" w:color="auto" w:fill="D9D9D9"/>
          </w:tcPr>
          <w:p w14:paraId="560D48DE" w14:textId="77777777" w:rsidR="0063422A" w:rsidRPr="0063422A" w:rsidRDefault="0063422A" w:rsidP="0063422A">
            <w:pPr>
              <w:rPr>
                <w:b/>
                <w:lang w:eastAsia="lt-LT"/>
              </w:rPr>
            </w:pPr>
            <w:r w:rsidRPr="0063422A"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shd w:val="clear" w:color="auto" w:fill="D9D9D9"/>
          </w:tcPr>
          <w:p w14:paraId="56B14C08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D9D9D9"/>
          </w:tcPr>
          <w:p w14:paraId="6ABEB18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60</w:t>
            </w:r>
          </w:p>
        </w:tc>
        <w:tc>
          <w:tcPr>
            <w:tcW w:w="1270" w:type="dxa"/>
            <w:shd w:val="clear" w:color="auto" w:fill="D9D9D9"/>
          </w:tcPr>
          <w:p w14:paraId="30ACC9E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shd w:val="clear" w:color="auto" w:fill="D9D9D9"/>
          </w:tcPr>
          <w:p w14:paraId="6FCB730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2F36AD87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62C359E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7B5BE5D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01</w:t>
            </w:r>
          </w:p>
        </w:tc>
        <w:tc>
          <w:tcPr>
            <w:tcW w:w="3998" w:type="dxa"/>
            <w:gridSpan w:val="3"/>
            <w:shd w:val="clear" w:color="auto" w:fill="C5E0B3"/>
          </w:tcPr>
          <w:p w14:paraId="0F8CCEBC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Padidinti miesto bendruomenės įtrauktį į kultūros kūrimą ir naudojimąsi kultūros produktais bei paslaugomis</w:t>
            </w:r>
          </w:p>
        </w:tc>
        <w:tc>
          <w:tcPr>
            <w:tcW w:w="1884" w:type="dxa"/>
            <w:shd w:val="clear" w:color="auto" w:fill="C5E0B3"/>
          </w:tcPr>
          <w:p w14:paraId="27E3B82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</w:p>
        </w:tc>
        <w:tc>
          <w:tcPr>
            <w:tcW w:w="2468" w:type="dxa"/>
            <w:shd w:val="clear" w:color="auto" w:fill="C5E0B3"/>
          </w:tcPr>
          <w:p w14:paraId="661D3A76" w14:textId="77777777" w:rsidR="0063422A" w:rsidRPr="0063422A" w:rsidRDefault="0063422A" w:rsidP="0063422A">
            <w:pPr>
              <w:rPr>
                <w:b/>
                <w:lang w:eastAsia="lt-LT"/>
              </w:rPr>
            </w:pPr>
            <w:r w:rsidRPr="0063422A"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596" w:type="dxa"/>
            <w:shd w:val="clear" w:color="auto" w:fill="C5E0B3"/>
          </w:tcPr>
          <w:p w14:paraId="0A58AFD7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 xml:space="preserve">Teigiamas, nepakitęs, neigiamas </w:t>
            </w:r>
          </w:p>
        </w:tc>
        <w:tc>
          <w:tcPr>
            <w:tcW w:w="1497" w:type="dxa"/>
            <w:shd w:val="clear" w:color="auto" w:fill="C5E0B3"/>
          </w:tcPr>
          <w:p w14:paraId="075E7EF6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zh-CN"/>
              </w:rPr>
              <w:t>Teigiamas</w:t>
            </w:r>
          </w:p>
        </w:tc>
        <w:tc>
          <w:tcPr>
            <w:tcW w:w="1270" w:type="dxa"/>
            <w:shd w:val="clear" w:color="auto" w:fill="C5E0B3"/>
          </w:tcPr>
          <w:p w14:paraId="4F394B2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zh-CN"/>
              </w:rPr>
              <w:t>Teigiamas</w:t>
            </w:r>
          </w:p>
        </w:tc>
        <w:tc>
          <w:tcPr>
            <w:tcW w:w="1684" w:type="dxa"/>
            <w:shd w:val="clear" w:color="auto" w:fill="C5E0B3"/>
          </w:tcPr>
          <w:p w14:paraId="6405025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4F9301E3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5FABCE3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5D11DF7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lang w:eastAsia="lt-LT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11B7359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lang w:eastAsia="lt-LT"/>
              </w:rPr>
              <w:t>01</w:t>
            </w:r>
          </w:p>
        </w:tc>
        <w:tc>
          <w:tcPr>
            <w:tcW w:w="3464" w:type="dxa"/>
            <w:gridSpan w:val="2"/>
            <w:vMerge w:val="restart"/>
            <w:shd w:val="clear" w:color="auto" w:fill="F7CAAC"/>
          </w:tcPr>
          <w:p w14:paraId="3C8EEB3F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Kultūros renginių rinkodaros priemonių įgyvendinimas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51E3951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  <w:r w:rsidR="009E7BF2">
              <w:rPr>
                <w:rFonts w:eastAsia="MS Mincho;MS Gothic"/>
                <w:bCs/>
                <w:lang w:eastAsia="zh-CN"/>
              </w:rPr>
              <w:t>,</w:t>
            </w:r>
          </w:p>
          <w:p w14:paraId="22DC99CF" w14:textId="77777777" w:rsidR="009E7BF2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040561F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5D8CB479" w14:textId="77777777" w:rsidR="0063422A" w:rsidRPr="0063422A" w:rsidRDefault="0063422A" w:rsidP="0063422A">
            <w:pPr>
              <w:rPr>
                <w:b/>
                <w:lang w:eastAsia="lt-LT"/>
              </w:rPr>
            </w:pPr>
            <w:r w:rsidRPr="0063422A">
              <w:rPr>
                <w:bCs/>
                <w:lang w:eastAsia="lt-LT"/>
              </w:rPr>
              <w:t>Įgyvendintų priemonių rūšių skaičius</w:t>
            </w:r>
          </w:p>
        </w:tc>
        <w:tc>
          <w:tcPr>
            <w:tcW w:w="1596" w:type="dxa"/>
            <w:shd w:val="clear" w:color="auto" w:fill="auto"/>
          </w:tcPr>
          <w:p w14:paraId="79F45B13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rFonts w:eastAsia="MS Mincho;MS Gothic"/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2E56CEE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14:paraId="534D510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vMerge w:val="restart"/>
            <w:shd w:val="clear" w:color="auto" w:fill="auto"/>
          </w:tcPr>
          <w:p w14:paraId="58299DAE" w14:textId="77777777" w:rsidR="0063422A" w:rsidRPr="0063422A" w:rsidRDefault="0063422A" w:rsidP="009E7BF2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6B9CB8AF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55BC4DF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3407B0C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2616B1E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3464" w:type="dxa"/>
            <w:gridSpan w:val="2"/>
            <w:vMerge/>
            <w:shd w:val="clear" w:color="auto" w:fill="auto"/>
          </w:tcPr>
          <w:p w14:paraId="4FB3569D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E0E964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0A737EC" w14:textId="77777777" w:rsidR="0063422A" w:rsidRPr="0063422A" w:rsidRDefault="0063422A" w:rsidP="0063422A">
            <w:pPr>
              <w:rPr>
                <w:b/>
                <w:lang w:eastAsia="lt-LT"/>
              </w:rPr>
            </w:pPr>
            <w:r w:rsidRPr="0063422A">
              <w:rPr>
                <w:bCs/>
                <w:lang w:eastAsia="zh-CN"/>
              </w:rPr>
              <w:t>Žiūrovų (lankytojų) skaičius per metus</w:t>
            </w:r>
          </w:p>
        </w:tc>
        <w:tc>
          <w:tcPr>
            <w:tcW w:w="1596" w:type="dxa"/>
            <w:shd w:val="clear" w:color="auto" w:fill="auto"/>
          </w:tcPr>
          <w:p w14:paraId="2A191953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rFonts w:eastAsia="MS Mincho;MS Gothic"/>
                <w:lang w:eastAsia="zh-CN"/>
              </w:rPr>
              <w:t>Asm.</w:t>
            </w:r>
          </w:p>
        </w:tc>
        <w:tc>
          <w:tcPr>
            <w:tcW w:w="1497" w:type="dxa"/>
            <w:shd w:val="clear" w:color="auto" w:fill="auto"/>
          </w:tcPr>
          <w:p w14:paraId="1FED4EA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16909</w:t>
            </w:r>
          </w:p>
        </w:tc>
        <w:tc>
          <w:tcPr>
            <w:tcW w:w="1270" w:type="dxa"/>
            <w:shd w:val="clear" w:color="auto" w:fill="auto"/>
          </w:tcPr>
          <w:p w14:paraId="6DEF6FA3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13000</w:t>
            </w:r>
          </w:p>
        </w:tc>
        <w:tc>
          <w:tcPr>
            <w:tcW w:w="1684" w:type="dxa"/>
            <w:vMerge/>
            <w:shd w:val="clear" w:color="auto" w:fill="auto"/>
          </w:tcPr>
          <w:p w14:paraId="159AB84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63422A" w:rsidRPr="0063422A" w14:paraId="7DA9A414" w14:textId="77777777" w:rsidTr="00FB1610">
        <w:trPr>
          <w:cantSplit/>
          <w:trHeight w:val="399"/>
          <w:jc w:val="center"/>
        </w:trPr>
        <w:tc>
          <w:tcPr>
            <w:tcW w:w="526" w:type="dxa"/>
            <w:shd w:val="clear" w:color="auto" w:fill="D9D9D9"/>
          </w:tcPr>
          <w:p w14:paraId="76660E8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4449368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lang w:eastAsia="lt-LT"/>
              </w:rPr>
              <w:t>01</w:t>
            </w:r>
          </w:p>
        </w:tc>
        <w:tc>
          <w:tcPr>
            <w:tcW w:w="534" w:type="dxa"/>
            <w:shd w:val="clear" w:color="auto" w:fill="F7CAAC"/>
          </w:tcPr>
          <w:p w14:paraId="47BDA3E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lang w:eastAsia="lt-LT"/>
              </w:rPr>
              <w:t>02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514573A3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Miesto viešųjų erdvių įveiklinimas</w:t>
            </w:r>
          </w:p>
        </w:tc>
        <w:tc>
          <w:tcPr>
            <w:tcW w:w="1884" w:type="dxa"/>
            <w:shd w:val="clear" w:color="auto" w:fill="auto"/>
          </w:tcPr>
          <w:p w14:paraId="7072202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Šnyrienė,</w:t>
            </w:r>
          </w:p>
          <w:p w14:paraId="6549A175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G. Kerbedis,</w:t>
            </w:r>
          </w:p>
          <w:p w14:paraId="54C40568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  <w:r w:rsidR="00FB1610">
              <w:rPr>
                <w:rFonts w:eastAsia="MS Mincho;MS Gothic"/>
                <w:bCs/>
                <w:lang w:eastAsia="zh-CN"/>
              </w:rPr>
              <w:t>,</w:t>
            </w:r>
          </w:p>
          <w:p w14:paraId="7F1042F1" w14:textId="77777777" w:rsidR="0063422A" w:rsidRPr="0063422A" w:rsidRDefault="009E7BF2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</w:t>
            </w:r>
            <w:r>
              <w:rPr>
                <w:rFonts w:eastAsia="MS Mincho;MS Gothic"/>
                <w:bCs/>
                <w:lang w:eastAsia="zh-CN"/>
              </w:rPr>
              <w:t xml:space="preserve"> </w:t>
            </w:r>
            <w:r w:rsidRPr="0063422A">
              <w:rPr>
                <w:rFonts w:eastAsia="MS Mincho;MS Gothic"/>
                <w:bCs/>
                <w:lang w:eastAsia="zh-CN"/>
              </w:rPr>
              <w:t>Deresevičiūtė</w:t>
            </w:r>
          </w:p>
        </w:tc>
        <w:tc>
          <w:tcPr>
            <w:tcW w:w="2468" w:type="dxa"/>
            <w:shd w:val="clear" w:color="auto" w:fill="auto"/>
          </w:tcPr>
          <w:p w14:paraId="2DE5016D" w14:textId="77777777" w:rsidR="0063422A" w:rsidRPr="0063422A" w:rsidRDefault="0063422A" w:rsidP="0063422A">
            <w:pPr>
              <w:rPr>
                <w:b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shd w:val="clear" w:color="auto" w:fill="auto"/>
          </w:tcPr>
          <w:p w14:paraId="45747F66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21484CD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shd w:val="clear" w:color="auto" w:fill="auto"/>
          </w:tcPr>
          <w:p w14:paraId="6DB987D5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shd w:val="clear" w:color="auto" w:fill="auto"/>
          </w:tcPr>
          <w:p w14:paraId="019CF68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 xml:space="preserve">II–IV ketv. </w:t>
            </w:r>
          </w:p>
        </w:tc>
      </w:tr>
      <w:tr w:rsidR="0063422A" w:rsidRPr="0063422A" w14:paraId="0DA9C261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70087EB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10F203A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2F82068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2A41A7D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33CF9B93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lauko renginius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3E90150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Šnyrienė,</w:t>
            </w:r>
          </w:p>
          <w:p w14:paraId="38841B24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3F120D3E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  <w:r w:rsidR="009E7BF2">
              <w:rPr>
                <w:rFonts w:eastAsia="MS Mincho;MS Gothic"/>
                <w:bCs/>
                <w:lang w:eastAsia="zh-CN"/>
              </w:rPr>
              <w:t>,</w:t>
            </w:r>
          </w:p>
          <w:p w14:paraId="3292E335" w14:textId="77777777" w:rsidR="0063422A" w:rsidRPr="0063422A" w:rsidRDefault="009E7BF2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4823405F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bCs/>
                <w:lang w:eastAsia="lt-LT"/>
              </w:rPr>
              <w:t>Suorganizuotų renginių skaičius per metus</w:t>
            </w:r>
          </w:p>
        </w:tc>
        <w:tc>
          <w:tcPr>
            <w:tcW w:w="1596" w:type="dxa"/>
            <w:shd w:val="clear" w:color="auto" w:fill="auto"/>
          </w:tcPr>
          <w:p w14:paraId="0B69475E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60E3A63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270" w:type="dxa"/>
            <w:shd w:val="clear" w:color="auto" w:fill="auto"/>
          </w:tcPr>
          <w:p w14:paraId="186D1168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vMerge w:val="restart"/>
            <w:shd w:val="clear" w:color="auto" w:fill="auto"/>
          </w:tcPr>
          <w:p w14:paraId="2B4192C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CDF800D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4492B90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4BD1782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3DFAF02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5EDC7B7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4B792F8A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3219A87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3B31D4E8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596" w:type="dxa"/>
            <w:shd w:val="clear" w:color="auto" w:fill="auto"/>
          </w:tcPr>
          <w:p w14:paraId="01C1940A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A59003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Neskaičiuota</w:t>
            </w:r>
          </w:p>
        </w:tc>
        <w:tc>
          <w:tcPr>
            <w:tcW w:w="1270" w:type="dxa"/>
            <w:shd w:val="clear" w:color="auto" w:fill="auto"/>
          </w:tcPr>
          <w:p w14:paraId="436B6F1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5000</w:t>
            </w:r>
          </w:p>
        </w:tc>
        <w:tc>
          <w:tcPr>
            <w:tcW w:w="1684" w:type="dxa"/>
            <w:vMerge/>
            <w:shd w:val="clear" w:color="auto" w:fill="auto"/>
          </w:tcPr>
          <w:p w14:paraId="0B90CB9A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</w:tr>
      <w:tr w:rsidR="0063422A" w:rsidRPr="0063422A" w14:paraId="11034354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354059E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00C5AAF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3A3C9A7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41FEFE8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6E768B67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 xml:space="preserve">Organizuoti renginius netradicinėse miesto erdvėse 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54CEE7E0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Nekrošiūtė,</w:t>
            </w:r>
          </w:p>
          <w:p w14:paraId="20A2672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Šnyrienė,</w:t>
            </w:r>
          </w:p>
          <w:p w14:paraId="115BF06E" w14:textId="77777777" w:rsidR="00C85D68" w:rsidRDefault="0063422A" w:rsidP="00BA080E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0F23545A" w14:textId="77777777" w:rsidR="0063422A" w:rsidRPr="0063422A" w:rsidRDefault="0063422A" w:rsidP="00BA080E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  <w:r w:rsidR="00C85D68" w:rsidRPr="0063422A">
              <w:rPr>
                <w:rFonts w:eastAsia="MS Mincho;MS Gothic"/>
                <w:bCs/>
                <w:lang w:eastAsia="zh-CN"/>
              </w:rPr>
              <w:t xml:space="preserve"> A. Deresevičiūtė</w:t>
            </w:r>
          </w:p>
        </w:tc>
        <w:tc>
          <w:tcPr>
            <w:tcW w:w="2468" w:type="dxa"/>
            <w:shd w:val="clear" w:color="auto" w:fill="auto"/>
          </w:tcPr>
          <w:p w14:paraId="5967B080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shd w:val="clear" w:color="auto" w:fill="auto"/>
          </w:tcPr>
          <w:p w14:paraId="79EAF3FD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59F3AC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270" w:type="dxa"/>
            <w:shd w:val="clear" w:color="auto" w:fill="auto"/>
          </w:tcPr>
          <w:p w14:paraId="089EC68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vMerge w:val="restart"/>
            <w:shd w:val="clear" w:color="auto" w:fill="auto"/>
          </w:tcPr>
          <w:p w14:paraId="4E32E18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6EE73785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453A98F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740B6FC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75CC380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368D4B0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6583AB66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75344D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2083DAD2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Renginių lankytojų skaičius per metus</w:t>
            </w:r>
          </w:p>
        </w:tc>
        <w:tc>
          <w:tcPr>
            <w:tcW w:w="1596" w:type="dxa"/>
            <w:shd w:val="clear" w:color="auto" w:fill="auto"/>
          </w:tcPr>
          <w:p w14:paraId="7D6E7C68" w14:textId="77777777" w:rsidR="0063422A" w:rsidRPr="0063422A" w:rsidRDefault="0063422A" w:rsidP="0063422A">
            <w:pPr>
              <w:jc w:val="center"/>
              <w:rPr>
                <w:b/>
                <w:lang w:eastAsia="lt-LT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12A7A4FC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Neskaičiuota</w:t>
            </w:r>
          </w:p>
        </w:tc>
        <w:tc>
          <w:tcPr>
            <w:tcW w:w="1270" w:type="dxa"/>
            <w:shd w:val="clear" w:color="auto" w:fill="auto"/>
          </w:tcPr>
          <w:p w14:paraId="44710D1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1000</w:t>
            </w:r>
          </w:p>
        </w:tc>
        <w:tc>
          <w:tcPr>
            <w:tcW w:w="1684" w:type="dxa"/>
            <w:vMerge/>
            <w:shd w:val="clear" w:color="auto" w:fill="auto"/>
          </w:tcPr>
          <w:p w14:paraId="4011333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63422A" w:rsidRPr="0063422A" w14:paraId="20931A5F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3749E86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296546E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34" w:type="dxa"/>
            <w:shd w:val="clear" w:color="auto" w:fill="F7CAAC"/>
          </w:tcPr>
          <w:p w14:paraId="2D5EE2F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2C350028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Cs/>
                <w:lang w:eastAsia="lt-LT"/>
              </w:rPr>
              <w:t>Muzikinio teatro ir miesto bendruomenės kultūrinių iniciatyvų, kūrybiškumo ir kūrybinės įtraukties skatinimas</w:t>
            </w:r>
          </w:p>
        </w:tc>
        <w:tc>
          <w:tcPr>
            <w:tcW w:w="1884" w:type="dxa"/>
            <w:shd w:val="clear" w:color="auto" w:fill="auto"/>
          </w:tcPr>
          <w:p w14:paraId="0853D8C0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</w:p>
        </w:tc>
        <w:tc>
          <w:tcPr>
            <w:tcW w:w="2468" w:type="dxa"/>
            <w:shd w:val="clear" w:color="auto" w:fill="auto"/>
          </w:tcPr>
          <w:p w14:paraId="13AEE58A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shd w:val="clear" w:color="auto" w:fill="auto"/>
          </w:tcPr>
          <w:p w14:paraId="37A8A3EB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BA53E78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14:paraId="6D5A621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shd w:val="clear" w:color="auto" w:fill="auto"/>
          </w:tcPr>
          <w:p w14:paraId="3F72577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67A39233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46677EA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b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0B73E70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02</w:t>
            </w:r>
          </w:p>
        </w:tc>
        <w:tc>
          <w:tcPr>
            <w:tcW w:w="3998" w:type="dxa"/>
            <w:gridSpan w:val="3"/>
            <w:shd w:val="clear" w:color="auto" w:fill="C5E0B3"/>
          </w:tcPr>
          <w:p w14:paraId="7873B1A4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b/>
                <w:lang w:eastAsia="lt-LT"/>
              </w:rPr>
              <w:t>Sudaryti palankias sąlygas profesional</w:t>
            </w:r>
            <w:r w:rsidR="009E7BF2">
              <w:rPr>
                <w:b/>
                <w:lang w:eastAsia="lt-LT"/>
              </w:rPr>
              <w:t>iajam</w:t>
            </w:r>
            <w:r w:rsidRPr="0063422A">
              <w:rPr>
                <w:b/>
                <w:lang w:eastAsia="lt-LT"/>
              </w:rPr>
              <w:t xml:space="preserve"> men</w:t>
            </w:r>
            <w:r w:rsidR="009E7BF2">
              <w:rPr>
                <w:b/>
                <w:lang w:eastAsia="lt-LT"/>
              </w:rPr>
              <w:t>ui</w:t>
            </w:r>
            <w:r w:rsidRPr="0063422A">
              <w:rPr>
                <w:b/>
                <w:lang w:eastAsia="lt-LT"/>
              </w:rPr>
              <w:t xml:space="preserve"> ir kultūr</w:t>
            </w:r>
            <w:r w:rsidR="009E7BF2">
              <w:rPr>
                <w:b/>
                <w:lang w:eastAsia="lt-LT"/>
              </w:rPr>
              <w:t>ai</w:t>
            </w:r>
            <w:r w:rsidRPr="0063422A">
              <w:rPr>
                <w:b/>
                <w:lang w:eastAsia="lt-LT"/>
              </w:rPr>
              <w:t xml:space="preserve"> vysty</w:t>
            </w:r>
            <w:r w:rsidR="009E7BF2">
              <w:rPr>
                <w:b/>
                <w:lang w:eastAsia="lt-LT"/>
              </w:rPr>
              <w:t>tis</w:t>
            </w:r>
            <w:r w:rsidRPr="0063422A">
              <w:rPr>
                <w:b/>
                <w:lang w:eastAsia="lt-LT"/>
              </w:rPr>
              <w:t xml:space="preserve">  </w:t>
            </w:r>
          </w:p>
        </w:tc>
        <w:tc>
          <w:tcPr>
            <w:tcW w:w="1884" w:type="dxa"/>
            <w:shd w:val="clear" w:color="auto" w:fill="C5E0B3"/>
          </w:tcPr>
          <w:p w14:paraId="0972CB34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</w:p>
        </w:tc>
        <w:tc>
          <w:tcPr>
            <w:tcW w:w="2468" w:type="dxa"/>
            <w:shd w:val="clear" w:color="auto" w:fill="C5E0B3"/>
          </w:tcPr>
          <w:p w14:paraId="13EA4FA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Profesional</w:t>
            </w:r>
            <w:r w:rsidR="00C85D68">
              <w:rPr>
                <w:bCs/>
                <w:lang w:eastAsia="lt-LT"/>
              </w:rPr>
              <w:t>iojo</w:t>
            </w:r>
            <w:r w:rsidRPr="0063422A">
              <w:rPr>
                <w:bCs/>
                <w:lang w:eastAsia="lt-LT"/>
              </w:rPr>
              <w:t xml:space="preserve"> meno ir kultūros renginių skaičiaus pokytis</w:t>
            </w:r>
          </w:p>
        </w:tc>
        <w:tc>
          <w:tcPr>
            <w:tcW w:w="1596" w:type="dxa"/>
            <w:shd w:val="clear" w:color="auto" w:fill="C5E0B3"/>
          </w:tcPr>
          <w:p w14:paraId="1EFE7144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C5E0B3"/>
          </w:tcPr>
          <w:p w14:paraId="224C0F01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62</w:t>
            </w:r>
          </w:p>
        </w:tc>
        <w:tc>
          <w:tcPr>
            <w:tcW w:w="1270" w:type="dxa"/>
            <w:shd w:val="clear" w:color="auto" w:fill="C5E0B3"/>
          </w:tcPr>
          <w:p w14:paraId="5AE84FE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shd w:val="clear" w:color="auto" w:fill="C5E0B3"/>
          </w:tcPr>
          <w:p w14:paraId="1D4E807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1DA90867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092C8C1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0D08095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shd w:val="clear" w:color="auto" w:fill="F7CAAC"/>
          </w:tcPr>
          <w:p w14:paraId="085BB33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40F6FF93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Profesionaliojo scenos meno (spektaklių, koncertų ir (ar) literatūros meno programų) kūrimas ir sklaida</w:t>
            </w:r>
          </w:p>
        </w:tc>
        <w:tc>
          <w:tcPr>
            <w:tcW w:w="1884" w:type="dxa"/>
            <w:shd w:val="clear" w:color="auto" w:fill="auto"/>
          </w:tcPr>
          <w:p w14:paraId="5EB785E3" w14:textId="77777777" w:rsidR="00C85D68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41984D5A" w14:textId="77777777" w:rsidR="00C85D68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R. Šnyrienė, </w:t>
            </w:r>
          </w:p>
          <w:p w14:paraId="0ADC4127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L. Čerkesienė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3EBC2546" w14:textId="77777777" w:rsidR="00C85D68" w:rsidRPr="0063422A" w:rsidRDefault="00C85D68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52EEB96F" w14:textId="77777777" w:rsidR="0063422A" w:rsidRPr="0063422A" w:rsidRDefault="0063422A" w:rsidP="0063422A">
            <w:pPr>
              <w:rPr>
                <w:rFonts w:eastAsia="MS Mincho"/>
                <w:bCs/>
                <w:color w:val="000000"/>
                <w:lang w:eastAsia="lt-LT"/>
              </w:rPr>
            </w:pPr>
            <w:r w:rsidRPr="0063422A">
              <w:rPr>
                <w:bCs/>
                <w:color w:val="000000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shd w:val="clear" w:color="auto" w:fill="auto"/>
          </w:tcPr>
          <w:p w14:paraId="2B4CAA59" w14:textId="77777777" w:rsidR="0063422A" w:rsidRPr="0063422A" w:rsidRDefault="0063422A" w:rsidP="0063422A">
            <w:pPr>
              <w:snapToGrid w:val="0"/>
              <w:jc w:val="center"/>
              <w:rPr>
                <w:bCs/>
                <w:color w:val="000000"/>
                <w:lang w:eastAsia="lt-LT"/>
              </w:rPr>
            </w:pPr>
            <w:r w:rsidRPr="0063422A">
              <w:rPr>
                <w:bCs/>
                <w:color w:val="000000"/>
                <w:lang w:eastAsia="lt-LT"/>
              </w:rPr>
              <w:t>Teigiamas,</w:t>
            </w:r>
          </w:p>
          <w:p w14:paraId="372FD5B3" w14:textId="77777777" w:rsidR="0063422A" w:rsidRPr="0063422A" w:rsidRDefault="0063422A" w:rsidP="0063422A">
            <w:pPr>
              <w:jc w:val="center"/>
              <w:rPr>
                <w:color w:val="000000"/>
                <w:lang w:eastAsia="zh-CN"/>
              </w:rPr>
            </w:pPr>
            <w:r w:rsidRPr="0063422A">
              <w:rPr>
                <w:bCs/>
                <w:color w:val="000000"/>
                <w:lang w:eastAsia="lt-LT"/>
              </w:rPr>
              <w:t>neigiamas</w:t>
            </w:r>
          </w:p>
        </w:tc>
        <w:tc>
          <w:tcPr>
            <w:tcW w:w="1497" w:type="dxa"/>
            <w:shd w:val="clear" w:color="auto" w:fill="auto"/>
          </w:tcPr>
          <w:p w14:paraId="412604C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shd w:val="clear" w:color="auto" w:fill="auto"/>
          </w:tcPr>
          <w:p w14:paraId="6A92FEF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color w:val="000000"/>
                <w:lang w:eastAsia="lt-LT"/>
              </w:rPr>
              <w:t>Teigiamas</w:t>
            </w:r>
          </w:p>
        </w:tc>
        <w:tc>
          <w:tcPr>
            <w:tcW w:w="1684" w:type="dxa"/>
            <w:shd w:val="clear" w:color="auto" w:fill="auto"/>
          </w:tcPr>
          <w:p w14:paraId="244C496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4A623FC2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78B4274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325433D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6355F04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72F0F6C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21389966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Statyti spektaklius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136194D5" w14:textId="77777777" w:rsidR="0063422A" w:rsidRPr="0063422A" w:rsidRDefault="0063422A" w:rsidP="0063422A">
            <w:pPr>
              <w:snapToGrid w:val="0"/>
              <w:rPr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  <w:r w:rsidRPr="0063422A">
              <w:rPr>
                <w:bCs/>
                <w:lang w:eastAsia="zh-CN"/>
              </w:rPr>
              <w:t>,</w:t>
            </w:r>
          </w:p>
          <w:p w14:paraId="21975A64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V. Kapučinskas,</w:t>
            </w:r>
          </w:p>
          <w:p w14:paraId="46736BD8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M. Bražas, </w:t>
            </w:r>
          </w:p>
          <w:p w14:paraId="54FD1C2D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J. Mačys,</w:t>
            </w:r>
          </w:p>
          <w:p w14:paraId="0D2EDAF8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Viesulas</w:t>
            </w:r>
          </w:p>
        </w:tc>
        <w:tc>
          <w:tcPr>
            <w:tcW w:w="2468" w:type="dxa"/>
            <w:shd w:val="clear" w:color="auto" w:fill="auto"/>
          </w:tcPr>
          <w:p w14:paraId="59930FCB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shd w:val="clear" w:color="auto" w:fill="auto"/>
          </w:tcPr>
          <w:p w14:paraId="79D1C552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F8BCE2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31718A10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6BCA491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III–IV ketv.</w:t>
            </w:r>
          </w:p>
        </w:tc>
      </w:tr>
      <w:tr w:rsidR="0063422A" w:rsidRPr="0063422A" w14:paraId="7442A15C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3634D80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244F991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1CB11BC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5183E7B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4C5CBDA1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CE3B024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65E92912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shd w:val="clear" w:color="auto" w:fill="auto"/>
          </w:tcPr>
          <w:p w14:paraId="3CD98922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006E9EE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14:paraId="2ED34E60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13</w:t>
            </w:r>
          </w:p>
        </w:tc>
        <w:tc>
          <w:tcPr>
            <w:tcW w:w="1684" w:type="dxa"/>
            <w:vMerge w:val="restart"/>
            <w:shd w:val="clear" w:color="auto" w:fill="auto"/>
          </w:tcPr>
          <w:p w14:paraId="7B728AC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3522DE24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3B353D5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047EC9E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0F14B5E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28942D7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57A155C5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6364461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18E21DA1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shd w:val="clear" w:color="auto" w:fill="auto"/>
          </w:tcPr>
          <w:p w14:paraId="35975639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09D38D0C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1327</w:t>
            </w:r>
          </w:p>
        </w:tc>
        <w:tc>
          <w:tcPr>
            <w:tcW w:w="1270" w:type="dxa"/>
            <w:shd w:val="clear" w:color="auto" w:fill="auto"/>
          </w:tcPr>
          <w:p w14:paraId="13D6ABA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2500</w:t>
            </w:r>
          </w:p>
        </w:tc>
        <w:tc>
          <w:tcPr>
            <w:tcW w:w="1684" w:type="dxa"/>
            <w:vMerge/>
            <w:shd w:val="clear" w:color="auto" w:fill="auto"/>
          </w:tcPr>
          <w:p w14:paraId="2D83D22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63422A" w:rsidRPr="0063422A" w14:paraId="10E9A72D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15B0E41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3E2B3E7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1C083B9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02E2D9F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53D07E7E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Rengti koncertines programas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0091969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V. Kapučinskas, M. Bražas, </w:t>
            </w:r>
          </w:p>
          <w:p w14:paraId="6C4B287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J. Mačys, </w:t>
            </w:r>
          </w:p>
          <w:p w14:paraId="1A5D83D4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Viesulas,</w:t>
            </w:r>
          </w:p>
          <w:p w14:paraId="10972C6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D. Labudienė</w:t>
            </w:r>
          </w:p>
        </w:tc>
        <w:tc>
          <w:tcPr>
            <w:tcW w:w="2468" w:type="dxa"/>
            <w:shd w:val="clear" w:color="auto" w:fill="auto"/>
          </w:tcPr>
          <w:p w14:paraId="128FB48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Parengtų naujų koncertinių programų skaičius per metus</w:t>
            </w:r>
          </w:p>
        </w:tc>
        <w:tc>
          <w:tcPr>
            <w:tcW w:w="1596" w:type="dxa"/>
            <w:shd w:val="clear" w:color="auto" w:fill="auto"/>
          </w:tcPr>
          <w:p w14:paraId="2E0D669A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325E754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14:paraId="702862F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vMerge w:val="restart"/>
            <w:shd w:val="clear" w:color="auto" w:fill="auto"/>
          </w:tcPr>
          <w:p w14:paraId="586AB68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098134DF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6EBF110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32FE50A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616804C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6E8C53C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187610EC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473E051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6C7127D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programų skaičius per metus</w:t>
            </w:r>
          </w:p>
        </w:tc>
        <w:tc>
          <w:tcPr>
            <w:tcW w:w="1596" w:type="dxa"/>
            <w:shd w:val="clear" w:color="auto" w:fill="auto"/>
          </w:tcPr>
          <w:p w14:paraId="4C124795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4510F4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64</w:t>
            </w:r>
          </w:p>
        </w:tc>
        <w:tc>
          <w:tcPr>
            <w:tcW w:w="1270" w:type="dxa"/>
            <w:shd w:val="clear" w:color="auto" w:fill="auto"/>
          </w:tcPr>
          <w:p w14:paraId="64C4AD3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52</w:t>
            </w:r>
          </w:p>
        </w:tc>
        <w:tc>
          <w:tcPr>
            <w:tcW w:w="1684" w:type="dxa"/>
            <w:vMerge/>
            <w:shd w:val="clear" w:color="auto" w:fill="auto"/>
          </w:tcPr>
          <w:p w14:paraId="6836630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</w:tr>
      <w:tr w:rsidR="0063422A" w:rsidRPr="0063422A" w14:paraId="350580F4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3CD60D2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7AC274B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1104867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75A86CE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5966F804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 xml:space="preserve">Organizuoti Lietuvos ir užsienio profesionalių atlikėjų kūrybinių programų pristatymus visuomenei 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5E45957B" w14:textId="77777777" w:rsidR="00C85D68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2E847C55" w14:textId="77777777" w:rsidR="00C85D68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R. Šnyrienė, </w:t>
            </w:r>
          </w:p>
          <w:p w14:paraId="2BA28AE4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L. Čerkesienė</w:t>
            </w:r>
            <w:r w:rsidR="00FB1610">
              <w:rPr>
                <w:rFonts w:eastAsia="MS Mincho;MS Gothic"/>
                <w:bCs/>
                <w:lang w:eastAsia="zh-CN"/>
              </w:rPr>
              <w:t>,</w:t>
            </w:r>
          </w:p>
          <w:p w14:paraId="15B727A5" w14:textId="77777777" w:rsidR="00C85D68" w:rsidRPr="0063422A" w:rsidRDefault="00C85D68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2E789E1D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shd w:val="clear" w:color="auto" w:fill="auto"/>
          </w:tcPr>
          <w:p w14:paraId="645688B6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66C7A793" w14:textId="77777777" w:rsidR="0063422A" w:rsidRPr="0063422A" w:rsidRDefault="0063422A" w:rsidP="0063422A">
            <w:pPr>
              <w:jc w:val="center"/>
              <w:rPr>
                <w:bCs/>
                <w:lang w:val="en-US" w:eastAsia="lt-LT"/>
              </w:rPr>
            </w:pPr>
            <w:r w:rsidRPr="0063422A">
              <w:rPr>
                <w:bCs/>
                <w:lang w:val="en-US" w:eastAsia="lt-LT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14:paraId="14749D1A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6</w:t>
            </w:r>
          </w:p>
        </w:tc>
        <w:tc>
          <w:tcPr>
            <w:tcW w:w="1684" w:type="dxa"/>
            <w:shd w:val="clear" w:color="auto" w:fill="auto"/>
          </w:tcPr>
          <w:p w14:paraId="58BBBB1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5CE1E063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2F30E66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0205095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1644205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4E99FD0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048DE332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251B83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2415525A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Pristatyta koncertinių programų skaičius</w:t>
            </w:r>
          </w:p>
        </w:tc>
        <w:tc>
          <w:tcPr>
            <w:tcW w:w="1596" w:type="dxa"/>
            <w:shd w:val="clear" w:color="auto" w:fill="auto"/>
          </w:tcPr>
          <w:p w14:paraId="610512E5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1AB2D0F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14:paraId="5907F55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23</w:t>
            </w:r>
          </w:p>
        </w:tc>
        <w:tc>
          <w:tcPr>
            <w:tcW w:w="1684" w:type="dxa"/>
            <w:shd w:val="clear" w:color="auto" w:fill="auto"/>
          </w:tcPr>
          <w:p w14:paraId="215BE16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192D6CF7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606A1ED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622EE98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shd w:val="clear" w:color="auto" w:fill="F7CAAC"/>
          </w:tcPr>
          <w:p w14:paraId="3CC12FA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5A4D7361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Teatro muzikinių kolektyvų gastrolių organizavimas</w:t>
            </w:r>
          </w:p>
        </w:tc>
        <w:tc>
          <w:tcPr>
            <w:tcW w:w="1884" w:type="dxa"/>
            <w:shd w:val="clear" w:color="auto" w:fill="auto"/>
          </w:tcPr>
          <w:p w14:paraId="6850310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Nekrošiūtė,</w:t>
            </w:r>
          </w:p>
          <w:p w14:paraId="677666E8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4456D26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Šnyrienė,</w:t>
            </w:r>
          </w:p>
          <w:p w14:paraId="51D2D0D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L. Čerkesienė,</w:t>
            </w:r>
          </w:p>
          <w:p w14:paraId="1FA2F258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4937E7D2" w14:textId="77777777" w:rsidR="00C85D68" w:rsidRPr="0063422A" w:rsidRDefault="00C85D68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00C53291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Gastrolinių pasirodymų pokytis</w:t>
            </w:r>
          </w:p>
        </w:tc>
        <w:tc>
          <w:tcPr>
            <w:tcW w:w="1596" w:type="dxa"/>
            <w:shd w:val="clear" w:color="auto" w:fill="auto"/>
          </w:tcPr>
          <w:p w14:paraId="28319EE6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auto"/>
          </w:tcPr>
          <w:p w14:paraId="12A99634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-</w:t>
            </w:r>
            <w:r w:rsidR="00C85D68">
              <w:rPr>
                <w:bCs/>
                <w:lang w:eastAsia="lt-LT"/>
              </w:rPr>
              <w:t xml:space="preserve"> </w:t>
            </w:r>
            <w:r w:rsidRPr="0063422A">
              <w:rPr>
                <w:bCs/>
                <w:lang w:eastAsia="lt-LT"/>
              </w:rPr>
              <w:t>2,7</w:t>
            </w:r>
          </w:p>
        </w:tc>
        <w:tc>
          <w:tcPr>
            <w:tcW w:w="1270" w:type="dxa"/>
            <w:shd w:val="clear" w:color="auto" w:fill="auto"/>
          </w:tcPr>
          <w:p w14:paraId="0EF4142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23</w:t>
            </w:r>
          </w:p>
        </w:tc>
        <w:tc>
          <w:tcPr>
            <w:tcW w:w="1684" w:type="dxa"/>
            <w:shd w:val="clear" w:color="auto" w:fill="auto"/>
          </w:tcPr>
          <w:p w14:paraId="44B61AC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29E2078E" w14:textId="77777777" w:rsidTr="00FB1610">
        <w:trPr>
          <w:cantSplit/>
          <w:trHeight w:val="511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7EBA11D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434BB50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4A6CCFD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4B6E667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655CAFC6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teatro trupės gastroles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2FD03E0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62E7AEF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Lokcikienė</w:t>
            </w:r>
          </w:p>
        </w:tc>
        <w:tc>
          <w:tcPr>
            <w:tcW w:w="2468" w:type="dxa"/>
            <w:shd w:val="clear" w:color="auto" w:fill="auto"/>
          </w:tcPr>
          <w:p w14:paraId="6D300435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shd w:val="clear" w:color="auto" w:fill="auto"/>
          </w:tcPr>
          <w:p w14:paraId="661E5439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3491E8F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14:paraId="5CA453C1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272DFA2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11366022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5F48893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7CC4A00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1E3CFED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2509828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78E06720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3E135C7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1D8F694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shd w:val="clear" w:color="auto" w:fill="auto"/>
          </w:tcPr>
          <w:p w14:paraId="7B7832BA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D3EF4C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shd w:val="clear" w:color="auto" w:fill="auto"/>
          </w:tcPr>
          <w:p w14:paraId="0341FDD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684" w:type="dxa"/>
            <w:shd w:val="clear" w:color="auto" w:fill="auto"/>
          </w:tcPr>
          <w:p w14:paraId="15B30E4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618FFC7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6E12A94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5CF4FA1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3D2AEA0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32618FD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63D8483A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teatro orkestro gastroles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7B57D573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Elzbutienė</w:t>
            </w:r>
          </w:p>
        </w:tc>
        <w:tc>
          <w:tcPr>
            <w:tcW w:w="2468" w:type="dxa"/>
            <w:shd w:val="clear" w:color="auto" w:fill="auto"/>
          </w:tcPr>
          <w:p w14:paraId="73A48AB2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shd w:val="clear" w:color="auto" w:fill="auto"/>
          </w:tcPr>
          <w:p w14:paraId="0A69BA7D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15240F93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23763CCA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shd w:val="clear" w:color="auto" w:fill="auto"/>
          </w:tcPr>
          <w:p w14:paraId="0A06E8A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0488F732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4819415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0BECB4D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12E1ACB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76AAB1F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0D79CB90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48318C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45A2605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shd w:val="clear" w:color="auto" w:fill="auto"/>
          </w:tcPr>
          <w:p w14:paraId="1171493D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2135E36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7C12082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shd w:val="clear" w:color="auto" w:fill="auto"/>
          </w:tcPr>
          <w:p w14:paraId="5AD04F8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6866E81F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157FEF4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680ABCB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7EF6E7C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6127F1E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5477EE94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8087E6E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18E71390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shd w:val="clear" w:color="auto" w:fill="auto"/>
          </w:tcPr>
          <w:p w14:paraId="73E6275E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F8139D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shd w:val="clear" w:color="auto" w:fill="auto"/>
          </w:tcPr>
          <w:p w14:paraId="7B95785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684" w:type="dxa"/>
            <w:shd w:val="clear" w:color="auto" w:fill="auto"/>
          </w:tcPr>
          <w:p w14:paraId="3037D15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11FAC875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4EE3CE3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146B15D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6B315DE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5FEC325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03553D0F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pučiamųjų orkestro „Garsas“ gastroles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7814140E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</w:t>
            </w:r>
          </w:p>
        </w:tc>
        <w:tc>
          <w:tcPr>
            <w:tcW w:w="2468" w:type="dxa"/>
            <w:shd w:val="clear" w:color="auto" w:fill="auto"/>
          </w:tcPr>
          <w:p w14:paraId="3552525A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shd w:val="clear" w:color="auto" w:fill="auto"/>
          </w:tcPr>
          <w:p w14:paraId="322E1B71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2DDF823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14:paraId="72941CD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shd w:val="clear" w:color="auto" w:fill="auto"/>
          </w:tcPr>
          <w:p w14:paraId="3724987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154141A1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5CE8EA3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6E6D7B1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791930D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5674C85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59363F51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127E97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4334F278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shd w:val="clear" w:color="auto" w:fill="auto"/>
          </w:tcPr>
          <w:p w14:paraId="6146B6D0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0E045D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270" w:type="dxa"/>
            <w:shd w:val="clear" w:color="auto" w:fill="auto"/>
          </w:tcPr>
          <w:p w14:paraId="66E53C9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shd w:val="clear" w:color="auto" w:fill="auto"/>
          </w:tcPr>
          <w:p w14:paraId="0352A99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0E25C34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037F785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4C374FB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00FA9B6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292818B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024989C4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5A36DC49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5ADC7EF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shd w:val="clear" w:color="auto" w:fill="auto"/>
          </w:tcPr>
          <w:p w14:paraId="76DBE1BB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6C6FAED4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14:paraId="1392EA70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0638821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7621A87E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46F8202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37F6CCF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1221F42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3BA1310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04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31E28261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styginių kvarteto gastroles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59B09CDA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</w:t>
            </w:r>
          </w:p>
        </w:tc>
        <w:tc>
          <w:tcPr>
            <w:tcW w:w="2468" w:type="dxa"/>
            <w:shd w:val="clear" w:color="auto" w:fill="auto"/>
          </w:tcPr>
          <w:p w14:paraId="677E3A53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shd w:val="clear" w:color="auto" w:fill="auto"/>
          </w:tcPr>
          <w:p w14:paraId="709067E7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6EEEFC61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615511F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shd w:val="clear" w:color="auto" w:fill="auto"/>
          </w:tcPr>
          <w:p w14:paraId="17A027C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01C3F896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0449EF6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2370E44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3CF17C2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173515F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6A98CC91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2ECD21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52444FB0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shd w:val="clear" w:color="auto" w:fill="auto"/>
          </w:tcPr>
          <w:p w14:paraId="21B1E789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10C4005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14:paraId="0E00E413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5</w:t>
            </w:r>
          </w:p>
        </w:tc>
        <w:tc>
          <w:tcPr>
            <w:tcW w:w="1684" w:type="dxa"/>
            <w:shd w:val="clear" w:color="auto" w:fill="auto"/>
          </w:tcPr>
          <w:p w14:paraId="533A61B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7333603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5624481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48ED892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5BB3408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06BF976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7F20C0EE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26965B3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7136A825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shd w:val="clear" w:color="auto" w:fill="auto"/>
          </w:tcPr>
          <w:p w14:paraId="58DD78BE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36E010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shd w:val="clear" w:color="auto" w:fill="auto"/>
          </w:tcPr>
          <w:p w14:paraId="6E2ACBA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684" w:type="dxa"/>
            <w:shd w:val="clear" w:color="auto" w:fill="auto"/>
          </w:tcPr>
          <w:p w14:paraId="7AD48D0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37A59EEA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12ABDD4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665555A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72C46FA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74FBBD5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05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789BBFFE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choro gastroles</w:t>
            </w:r>
          </w:p>
        </w:tc>
        <w:tc>
          <w:tcPr>
            <w:tcW w:w="1884" w:type="dxa"/>
            <w:vMerge w:val="restart"/>
            <w:shd w:val="clear" w:color="auto" w:fill="auto"/>
          </w:tcPr>
          <w:p w14:paraId="0A216A30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Viesulas</w:t>
            </w:r>
          </w:p>
        </w:tc>
        <w:tc>
          <w:tcPr>
            <w:tcW w:w="2468" w:type="dxa"/>
            <w:shd w:val="clear" w:color="auto" w:fill="auto"/>
          </w:tcPr>
          <w:p w14:paraId="3EF3711B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Panevėžio mieste (ne teatre)</w:t>
            </w:r>
          </w:p>
        </w:tc>
        <w:tc>
          <w:tcPr>
            <w:tcW w:w="1596" w:type="dxa"/>
            <w:shd w:val="clear" w:color="auto" w:fill="auto"/>
          </w:tcPr>
          <w:p w14:paraId="1C46DF18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65E95DB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44BDA9B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</w:t>
            </w:r>
          </w:p>
        </w:tc>
        <w:tc>
          <w:tcPr>
            <w:tcW w:w="1684" w:type="dxa"/>
            <w:shd w:val="clear" w:color="auto" w:fill="auto"/>
          </w:tcPr>
          <w:p w14:paraId="3B25E3E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57DA5BD6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67CE4A1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6FFDB22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72A8021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326525A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6D62C797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018FEE1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9AD69C8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Lietuvoje</w:t>
            </w:r>
          </w:p>
        </w:tc>
        <w:tc>
          <w:tcPr>
            <w:tcW w:w="1596" w:type="dxa"/>
            <w:shd w:val="clear" w:color="auto" w:fill="auto"/>
          </w:tcPr>
          <w:p w14:paraId="5CBFE271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85EE4A7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0</w:t>
            </w:r>
          </w:p>
        </w:tc>
        <w:tc>
          <w:tcPr>
            <w:tcW w:w="1270" w:type="dxa"/>
            <w:shd w:val="clear" w:color="auto" w:fill="auto"/>
          </w:tcPr>
          <w:p w14:paraId="7B76A37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116B2E4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2A5C512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6F0213F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3DC56BF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59CB85D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6FDB9D1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57277152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14:paraId="1F33468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</w:p>
        </w:tc>
        <w:tc>
          <w:tcPr>
            <w:tcW w:w="2468" w:type="dxa"/>
            <w:shd w:val="clear" w:color="auto" w:fill="auto"/>
          </w:tcPr>
          <w:p w14:paraId="0D24BC6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Atliktų koncertų skaičius užsienyje</w:t>
            </w:r>
          </w:p>
        </w:tc>
        <w:tc>
          <w:tcPr>
            <w:tcW w:w="1596" w:type="dxa"/>
            <w:shd w:val="clear" w:color="auto" w:fill="auto"/>
          </w:tcPr>
          <w:p w14:paraId="555C605B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3E971F4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270" w:type="dxa"/>
            <w:shd w:val="clear" w:color="auto" w:fill="auto"/>
          </w:tcPr>
          <w:p w14:paraId="3DC570E3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1684" w:type="dxa"/>
            <w:shd w:val="clear" w:color="auto" w:fill="auto"/>
          </w:tcPr>
          <w:p w14:paraId="5A8886B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00F40D5F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6C86172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63422A">
              <w:rPr>
                <w:rFonts w:eastAsia="MS Mincho;MS Gothic"/>
                <w:b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6F334EA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b/>
                <w:lang w:eastAsia="zh-CN"/>
              </w:rPr>
              <w:t>03</w:t>
            </w:r>
          </w:p>
        </w:tc>
        <w:tc>
          <w:tcPr>
            <w:tcW w:w="3998" w:type="dxa"/>
            <w:gridSpan w:val="3"/>
            <w:shd w:val="clear" w:color="auto" w:fill="C5E0B3"/>
          </w:tcPr>
          <w:p w14:paraId="1E5CE630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b/>
                <w:bCs/>
                <w:lang w:eastAsia="zh-CN"/>
              </w:rPr>
              <w:t>Užtikrinti teatro veiklos kokybės ir paslaugų prieinamumo gerinimą</w:t>
            </w:r>
          </w:p>
        </w:tc>
        <w:tc>
          <w:tcPr>
            <w:tcW w:w="1884" w:type="dxa"/>
            <w:shd w:val="clear" w:color="auto" w:fill="auto"/>
          </w:tcPr>
          <w:p w14:paraId="6CF7759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6C67C806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R. Šnyrienė, </w:t>
            </w:r>
          </w:p>
          <w:p w14:paraId="64716CD0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L. Čerkesienė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6E685149" w14:textId="77777777" w:rsidR="00C85D68" w:rsidRPr="0063422A" w:rsidRDefault="00C85D68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330342AD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Paslaugų kokybės pokytis pagal ekspertinį</w:t>
            </w:r>
            <w:r w:rsidR="00C85D68">
              <w:rPr>
                <w:bCs/>
                <w:lang w:eastAsia="lt-LT"/>
              </w:rPr>
              <w:t xml:space="preserve"> </w:t>
            </w:r>
            <w:r w:rsidRPr="0063422A">
              <w:rPr>
                <w:bCs/>
                <w:lang w:eastAsia="lt-LT"/>
              </w:rPr>
              <w:t>/</w:t>
            </w:r>
            <w:r w:rsidR="00C85D68">
              <w:rPr>
                <w:bCs/>
                <w:lang w:eastAsia="lt-LT"/>
              </w:rPr>
              <w:t xml:space="preserve"> </w:t>
            </w:r>
            <w:r w:rsidRPr="0063422A">
              <w:rPr>
                <w:bCs/>
                <w:lang w:eastAsia="lt-LT"/>
              </w:rPr>
              <w:t>anketinį vertinimą</w:t>
            </w:r>
          </w:p>
        </w:tc>
        <w:tc>
          <w:tcPr>
            <w:tcW w:w="1596" w:type="dxa"/>
            <w:shd w:val="clear" w:color="auto" w:fill="auto"/>
          </w:tcPr>
          <w:p w14:paraId="1F21A2B8" w14:textId="77777777" w:rsidR="0063422A" w:rsidRPr="0063422A" w:rsidRDefault="0063422A" w:rsidP="0063422A">
            <w:pPr>
              <w:snapToGrid w:val="0"/>
              <w:jc w:val="center"/>
              <w:rPr>
                <w:lang w:eastAsia="lt-LT"/>
              </w:rPr>
            </w:pPr>
            <w:r w:rsidRPr="0063422A">
              <w:rPr>
                <w:lang w:eastAsia="lt-LT"/>
              </w:rPr>
              <w:t>Teigiamas,</w:t>
            </w:r>
          </w:p>
          <w:p w14:paraId="686C2556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neigiamas</w:t>
            </w:r>
          </w:p>
        </w:tc>
        <w:tc>
          <w:tcPr>
            <w:tcW w:w="1497" w:type="dxa"/>
            <w:shd w:val="clear" w:color="auto" w:fill="auto"/>
          </w:tcPr>
          <w:p w14:paraId="17E152CD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shd w:val="clear" w:color="auto" w:fill="auto"/>
          </w:tcPr>
          <w:p w14:paraId="3A322DE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color w:val="000000"/>
                <w:lang w:eastAsia="lt-LT"/>
              </w:rPr>
              <w:t>Teigiamas</w:t>
            </w:r>
          </w:p>
        </w:tc>
        <w:tc>
          <w:tcPr>
            <w:tcW w:w="1684" w:type="dxa"/>
            <w:shd w:val="clear" w:color="auto" w:fill="auto"/>
          </w:tcPr>
          <w:p w14:paraId="3218EAC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0B974868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2DB19BA7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11AD1A9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shd w:val="clear" w:color="auto" w:fill="F7CAAC"/>
          </w:tcPr>
          <w:p w14:paraId="38E26F7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61DBA899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Teatro veiklos modernizavimas (aktualinimas), siekiant didesnės gyventojų įtraukties</w:t>
            </w:r>
          </w:p>
        </w:tc>
        <w:tc>
          <w:tcPr>
            <w:tcW w:w="1884" w:type="dxa"/>
            <w:shd w:val="clear" w:color="auto" w:fill="auto"/>
          </w:tcPr>
          <w:p w14:paraId="42DFCEB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</w:t>
            </w:r>
          </w:p>
        </w:tc>
        <w:tc>
          <w:tcPr>
            <w:tcW w:w="2468" w:type="dxa"/>
            <w:shd w:val="clear" w:color="auto" w:fill="auto"/>
          </w:tcPr>
          <w:p w14:paraId="1F0B5513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shd w:val="clear" w:color="auto" w:fill="auto"/>
          </w:tcPr>
          <w:p w14:paraId="10CB6BA8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auto"/>
          </w:tcPr>
          <w:p w14:paraId="66EDD6E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866</w:t>
            </w:r>
          </w:p>
        </w:tc>
        <w:tc>
          <w:tcPr>
            <w:tcW w:w="1270" w:type="dxa"/>
            <w:shd w:val="clear" w:color="auto" w:fill="auto"/>
          </w:tcPr>
          <w:p w14:paraId="4D59878C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-</w:t>
            </w:r>
            <w:r w:rsidR="00C85D68">
              <w:rPr>
                <w:bCs/>
                <w:lang w:eastAsia="lt-LT"/>
              </w:rPr>
              <w:t xml:space="preserve"> </w:t>
            </w:r>
            <w:r w:rsidRPr="0063422A">
              <w:rPr>
                <w:bCs/>
                <w:lang w:eastAsia="lt-LT"/>
              </w:rPr>
              <w:t>45</w:t>
            </w:r>
          </w:p>
        </w:tc>
        <w:tc>
          <w:tcPr>
            <w:tcW w:w="1684" w:type="dxa"/>
            <w:shd w:val="clear" w:color="auto" w:fill="auto"/>
          </w:tcPr>
          <w:p w14:paraId="7EB1F1D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64777ED4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45C170F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2917432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7C788C2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37A4C11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468FF61B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Rengti edukacines programas</w:t>
            </w:r>
          </w:p>
        </w:tc>
        <w:tc>
          <w:tcPr>
            <w:tcW w:w="1884" w:type="dxa"/>
            <w:shd w:val="clear" w:color="auto" w:fill="auto"/>
          </w:tcPr>
          <w:p w14:paraId="1BE13B7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V. Kapučinskas, M. Bražas, </w:t>
            </w:r>
          </w:p>
          <w:p w14:paraId="2AB3B713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J. Mačys, </w:t>
            </w:r>
          </w:p>
          <w:p w14:paraId="4B832221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A. Viesulas, </w:t>
            </w:r>
          </w:p>
          <w:p w14:paraId="00C117B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D. Labudienė</w:t>
            </w:r>
          </w:p>
        </w:tc>
        <w:tc>
          <w:tcPr>
            <w:tcW w:w="2468" w:type="dxa"/>
            <w:shd w:val="clear" w:color="auto" w:fill="auto"/>
          </w:tcPr>
          <w:p w14:paraId="0AB8A001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Parengtų naujų edukacinių programų skaičius per metus</w:t>
            </w:r>
          </w:p>
        </w:tc>
        <w:tc>
          <w:tcPr>
            <w:tcW w:w="1596" w:type="dxa"/>
            <w:shd w:val="clear" w:color="auto" w:fill="auto"/>
          </w:tcPr>
          <w:p w14:paraId="67DF00E2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131BE1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1C578F85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</w:t>
            </w:r>
          </w:p>
        </w:tc>
        <w:tc>
          <w:tcPr>
            <w:tcW w:w="1684" w:type="dxa"/>
            <w:shd w:val="clear" w:color="auto" w:fill="auto"/>
          </w:tcPr>
          <w:p w14:paraId="6629964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75226049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5749851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3A82FF9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4E9548C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5017031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1DDD8329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shd w:val="clear" w:color="auto" w:fill="auto"/>
          </w:tcPr>
          <w:p w14:paraId="55FD8985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V. Kapučinskas, M. Bražas, </w:t>
            </w:r>
          </w:p>
          <w:p w14:paraId="7A91940C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J. Mačys, </w:t>
            </w:r>
          </w:p>
          <w:p w14:paraId="3DE97D4E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A. Viesulas, </w:t>
            </w:r>
          </w:p>
          <w:p w14:paraId="4178F75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D. Labudienė</w:t>
            </w:r>
          </w:p>
        </w:tc>
        <w:tc>
          <w:tcPr>
            <w:tcW w:w="2468" w:type="dxa"/>
            <w:shd w:val="clear" w:color="auto" w:fill="auto"/>
          </w:tcPr>
          <w:p w14:paraId="58B6CFC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96" w:type="dxa"/>
            <w:shd w:val="clear" w:color="auto" w:fill="auto"/>
          </w:tcPr>
          <w:p w14:paraId="784DDE14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E4DAED5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27</w:t>
            </w:r>
          </w:p>
        </w:tc>
        <w:tc>
          <w:tcPr>
            <w:tcW w:w="1270" w:type="dxa"/>
            <w:shd w:val="clear" w:color="auto" w:fill="auto"/>
          </w:tcPr>
          <w:p w14:paraId="65390E1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12</w:t>
            </w:r>
          </w:p>
        </w:tc>
        <w:tc>
          <w:tcPr>
            <w:tcW w:w="1684" w:type="dxa"/>
            <w:shd w:val="clear" w:color="auto" w:fill="auto"/>
          </w:tcPr>
          <w:p w14:paraId="58DEC46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13723F97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42D4D6C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7A40F06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2853844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270637C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3497095D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shd w:val="clear" w:color="auto" w:fill="auto"/>
          </w:tcPr>
          <w:p w14:paraId="214F0B7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</w:t>
            </w:r>
          </w:p>
        </w:tc>
        <w:tc>
          <w:tcPr>
            <w:tcW w:w="2468" w:type="dxa"/>
            <w:shd w:val="clear" w:color="auto" w:fill="auto"/>
          </w:tcPr>
          <w:p w14:paraId="7078273A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shd w:val="clear" w:color="auto" w:fill="auto"/>
          </w:tcPr>
          <w:p w14:paraId="4C85C917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43805C49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914</w:t>
            </w:r>
          </w:p>
        </w:tc>
        <w:tc>
          <w:tcPr>
            <w:tcW w:w="1270" w:type="dxa"/>
            <w:shd w:val="clear" w:color="auto" w:fill="auto"/>
          </w:tcPr>
          <w:p w14:paraId="2E6129B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1000</w:t>
            </w:r>
          </w:p>
        </w:tc>
        <w:tc>
          <w:tcPr>
            <w:tcW w:w="1684" w:type="dxa"/>
            <w:shd w:val="clear" w:color="auto" w:fill="auto"/>
          </w:tcPr>
          <w:p w14:paraId="60896EF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7D7A6FC2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20FE392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53E2867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344CACF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7C953D2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0456DEF4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shd w:val="clear" w:color="auto" w:fill="auto"/>
          </w:tcPr>
          <w:p w14:paraId="13B3E087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G. Kerbedis,</w:t>
            </w:r>
          </w:p>
          <w:p w14:paraId="76B9631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R. Šnyrienė, </w:t>
            </w:r>
          </w:p>
          <w:p w14:paraId="411C926D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L. Čerkesienė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002A2450" w14:textId="77777777" w:rsidR="00C85D68" w:rsidRPr="0063422A" w:rsidRDefault="00C85D68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6BBFB3D4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shd w:val="clear" w:color="auto" w:fill="auto"/>
          </w:tcPr>
          <w:p w14:paraId="3462B0A6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Teigiamas, patenkinamas, neigiamas</w:t>
            </w:r>
          </w:p>
        </w:tc>
        <w:tc>
          <w:tcPr>
            <w:tcW w:w="1497" w:type="dxa"/>
            <w:shd w:val="clear" w:color="auto" w:fill="auto"/>
          </w:tcPr>
          <w:p w14:paraId="491F901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Teigiamas</w:t>
            </w:r>
          </w:p>
        </w:tc>
        <w:tc>
          <w:tcPr>
            <w:tcW w:w="1270" w:type="dxa"/>
            <w:shd w:val="clear" w:color="auto" w:fill="auto"/>
          </w:tcPr>
          <w:p w14:paraId="5AE6CC1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Teigiamas</w:t>
            </w:r>
          </w:p>
        </w:tc>
        <w:tc>
          <w:tcPr>
            <w:tcW w:w="1684" w:type="dxa"/>
            <w:shd w:val="clear" w:color="auto" w:fill="auto"/>
          </w:tcPr>
          <w:p w14:paraId="633182F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54071792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5D1E557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6FC2B1E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shd w:val="clear" w:color="auto" w:fill="F7CAAC"/>
          </w:tcPr>
          <w:p w14:paraId="1B2F5FFB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shd w:val="clear" w:color="auto" w:fill="auto"/>
          </w:tcPr>
          <w:p w14:paraId="0381E63F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2958" w:type="dxa"/>
            <w:shd w:val="clear" w:color="auto" w:fill="auto"/>
          </w:tcPr>
          <w:p w14:paraId="296AABFF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Organizuoti naujų formų renginius</w:t>
            </w:r>
          </w:p>
        </w:tc>
        <w:tc>
          <w:tcPr>
            <w:tcW w:w="1884" w:type="dxa"/>
            <w:shd w:val="clear" w:color="auto" w:fill="auto"/>
          </w:tcPr>
          <w:p w14:paraId="7C55167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</w:p>
        </w:tc>
        <w:tc>
          <w:tcPr>
            <w:tcW w:w="2468" w:type="dxa"/>
            <w:shd w:val="clear" w:color="auto" w:fill="auto"/>
          </w:tcPr>
          <w:p w14:paraId="674B182F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lang w:eastAsia="zh-CN"/>
              </w:rPr>
              <w:t>Naujų formų kultūros renginių skaičius per metus</w:t>
            </w:r>
          </w:p>
        </w:tc>
        <w:tc>
          <w:tcPr>
            <w:tcW w:w="1596" w:type="dxa"/>
            <w:shd w:val="clear" w:color="auto" w:fill="auto"/>
          </w:tcPr>
          <w:p w14:paraId="46EBBE2E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CEBD542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Neskaičiuota</w:t>
            </w:r>
          </w:p>
        </w:tc>
        <w:tc>
          <w:tcPr>
            <w:tcW w:w="1270" w:type="dxa"/>
            <w:shd w:val="clear" w:color="auto" w:fill="auto"/>
          </w:tcPr>
          <w:p w14:paraId="5E612A0E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5097363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4793A447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2F201C19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7DE2BFA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7EE02C75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01</w:t>
            </w:r>
          </w:p>
        </w:tc>
        <w:tc>
          <w:tcPr>
            <w:tcW w:w="506" w:type="dxa"/>
            <w:vMerge w:val="restart"/>
            <w:shd w:val="clear" w:color="auto" w:fill="auto"/>
          </w:tcPr>
          <w:p w14:paraId="791671D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2958" w:type="dxa"/>
            <w:vMerge w:val="restart"/>
            <w:shd w:val="clear" w:color="auto" w:fill="auto"/>
          </w:tcPr>
          <w:p w14:paraId="6D198617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Skatinti ir plėsti teatro tarptautiškumą stiprinančias veiklas</w:t>
            </w:r>
          </w:p>
        </w:tc>
        <w:tc>
          <w:tcPr>
            <w:tcW w:w="1884" w:type="dxa"/>
            <w:shd w:val="clear" w:color="auto" w:fill="auto"/>
          </w:tcPr>
          <w:p w14:paraId="073A037D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Nekrošiūtė,</w:t>
            </w:r>
          </w:p>
          <w:p w14:paraId="57A491E0" w14:textId="77777777" w:rsidR="0063422A" w:rsidRPr="0063422A" w:rsidRDefault="0063422A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G. Kerbedis</w:t>
            </w:r>
          </w:p>
        </w:tc>
        <w:tc>
          <w:tcPr>
            <w:tcW w:w="2468" w:type="dxa"/>
            <w:shd w:val="clear" w:color="auto" w:fill="auto"/>
          </w:tcPr>
          <w:p w14:paraId="5F7D1271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shd w:val="clear" w:color="auto" w:fill="auto"/>
          </w:tcPr>
          <w:p w14:paraId="5C39719C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22C8517A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270" w:type="dxa"/>
            <w:shd w:val="clear" w:color="auto" w:fill="auto"/>
          </w:tcPr>
          <w:p w14:paraId="79EA8D0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14:paraId="36326D30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5A99662E" w14:textId="77777777" w:rsidTr="00FB1610">
        <w:trPr>
          <w:cantSplit/>
          <w:trHeight w:val="515"/>
          <w:jc w:val="center"/>
        </w:trPr>
        <w:tc>
          <w:tcPr>
            <w:tcW w:w="526" w:type="dxa"/>
            <w:vMerge/>
            <w:shd w:val="clear" w:color="auto" w:fill="D9D9D9"/>
          </w:tcPr>
          <w:p w14:paraId="06120978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7D01F39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4EEBE8F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06" w:type="dxa"/>
            <w:vMerge/>
            <w:shd w:val="clear" w:color="auto" w:fill="auto"/>
          </w:tcPr>
          <w:p w14:paraId="4B55FDAA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2958" w:type="dxa"/>
            <w:vMerge/>
            <w:shd w:val="clear" w:color="auto" w:fill="auto"/>
          </w:tcPr>
          <w:p w14:paraId="3CF12EBC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shd w:val="clear" w:color="auto" w:fill="auto"/>
          </w:tcPr>
          <w:p w14:paraId="0B9AC32F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</w:p>
        </w:tc>
        <w:tc>
          <w:tcPr>
            <w:tcW w:w="2468" w:type="dxa"/>
            <w:shd w:val="clear" w:color="auto" w:fill="auto"/>
          </w:tcPr>
          <w:p w14:paraId="4B3E903B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shd w:val="clear" w:color="auto" w:fill="auto"/>
          </w:tcPr>
          <w:p w14:paraId="3A2FFD14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lt-LT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5E0CB358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 xml:space="preserve">0 </w:t>
            </w:r>
          </w:p>
        </w:tc>
        <w:tc>
          <w:tcPr>
            <w:tcW w:w="1270" w:type="dxa"/>
            <w:shd w:val="clear" w:color="auto" w:fill="auto"/>
          </w:tcPr>
          <w:p w14:paraId="284910F6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0</w:t>
            </w:r>
          </w:p>
        </w:tc>
        <w:tc>
          <w:tcPr>
            <w:tcW w:w="1684" w:type="dxa"/>
            <w:shd w:val="clear" w:color="auto" w:fill="auto"/>
          </w:tcPr>
          <w:p w14:paraId="161C669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II–IV ketv.</w:t>
            </w:r>
          </w:p>
        </w:tc>
      </w:tr>
      <w:tr w:rsidR="0063422A" w:rsidRPr="0063422A" w14:paraId="1597EAB0" w14:textId="77777777" w:rsidTr="00FB1610">
        <w:trPr>
          <w:cantSplit/>
          <w:trHeight w:val="515"/>
          <w:jc w:val="center"/>
        </w:trPr>
        <w:tc>
          <w:tcPr>
            <w:tcW w:w="526" w:type="dxa"/>
            <w:shd w:val="clear" w:color="auto" w:fill="D9D9D9"/>
          </w:tcPr>
          <w:p w14:paraId="49F1E80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shd w:val="clear" w:color="auto" w:fill="C5E0B3"/>
          </w:tcPr>
          <w:p w14:paraId="605FFF6E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shd w:val="clear" w:color="auto" w:fill="F7CAAC"/>
          </w:tcPr>
          <w:p w14:paraId="5DD70E7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02</w:t>
            </w:r>
          </w:p>
        </w:tc>
        <w:tc>
          <w:tcPr>
            <w:tcW w:w="3464" w:type="dxa"/>
            <w:gridSpan w:val="2"/>
            <w:shd w:val="clear" w:color="auto" w:fill="F7CAAC"/>
          </w:tcPr>
          <w:p w14:paraId="1E525CC6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Kelti teatro specialistų kvalifikaciją ir vadybinę kompetenciją</w:t>
            </w:r>
          </w:p>
        </w:tc>
        <w:tc>
          <w:tcPr>
            <w:tcW w:w="1884" w:type="dxa"/>
            <w:shd w:val="clear" w:color="auto" w:fill="auto"/>
          </w:tcPr>
          <w:p w14:paraId="58BDC93B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</w:t>
            </w:r>
          </w:p>
        </w:tc>
        <w:tc>
          <w:tcPr>
            <w:tcW w:w="2468" w:type="dxa"/>
            <w:shd w:val="clear" w:color="auto" w:fill="auto"/>
          </w:tcPr>
          <w:p w14:paraId="03DDCA35" w14:textId="77777777" w:rsidR="0063422A" w:rsidRPr="0063422A" w:rsidRDefault="0063422A" w:rsidP="0063422A">
            <w:pPr>
              <w:rPr>
                <w:lang w:eastAsia="lt-LT"/>
              </w:rPr>
            </w:pPr>
            <w:r w:rsidRPr="0063422A"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shd w:val="clear" w:color="auto" w:fill="auto"/>
          </w:tcPr>
          <w:p w14:paraId="6EA30AB3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auto"/>
          </w:tcPr>
          <w:p w14:paraId="7FDE5EBF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14,4</w:t>
            </w:r>
          </w:p>
        </w:tc>
        <w:tc>
          <w:tcPr>
            <w:tcW w:w="1270" w:type="dxa"/>
            <w:shd w:val="clear" w:color="auto" w:fill="auto"/>
          </w:tcPr>
          <w:p w14:paraId="10E5D0FB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30</w:t>
            </w:r>
          </w:p>
        </w:tc>
        <w:tc>
          <w:tcPr>
            <w:tcW w:w="1684" w:type="dxa"/>
            <w:shd w:val="clear" w:color="auto" w:fill="auto"/>
          </w:tcPr>
          <w:p w14:paraId="5B8EEFF1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28804B84" w14:textId="77777777" w:rsidTr="00FB1610">
        <w:trPr>
          <w:cantSplit/>
          <w:trHeight w:val="515"/>
          <w:jc w:val="center"/>
        </w:trPr>
        <w:tc>
          <w:tcPr>
            <w:tcW w:w="526" w:type="dxa"/>
            <w:vMerge w:val="restart"/>
            <w:shd w:val="clear" w:color="auto" w:fill="D9D9D9"/>
          </w:tcPr>
          <w:p w14:paraId="00131844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01</w:t>
            </w:r>
          </w:p>
        </w:tc>
        <w:tc>
          <w:tcPr>
            <w:tcW w:w="533" w:type="dxa"/>
            <w:vMerge w:val="restart"/>
            <w:shd w:val="clear" w:color="auto" w:fill="C5E0B3"/>
          </w:tcPr>
          <w:p w14:paraId="77969043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534" w:type="dxa"/>
            <w:vMerge w:val="restart"/>
            <w:shd w:val="clear" w:color="auto" w:fill="F7CAAC"/>
          </w:tcPr>
          <w:p w14:paraId="662956F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03</w:t>
            </w:r>
          </w:p>
        </w:tc>
        <w:tc>
          <w:tcPr>
            <w:tcW w:w="3464" w:type="dxa"/>
            <w:gridSpan w:val="2"/>
            <w:vMerge w:val="restart"/>
            <w:shd w:val="clear" w:color="auto" w:fill="F7CAAC"/>
          </w:tcPr>
          <w:p w14:paraId="5AF96C16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  <w:r w:rsidRPr="0063422A">
              <w:rPr>
                <w:rFonts w:eastAsia="MS Mincho;MS Gothic"/>
                <w:lang w:eastAsia="zh-CN"/>
              </w:rPr>
              <w:t>Teatro kultūrinių paslaugų ir veiklos skaitmenizavimas</w:t>
            </w:r>
          </w:p>
        </w:tc>
        <w:tc>
          <w:tcPr>
            <w:tcW w:w="1884" w:type="dxa"/>
            <w:shd w:val="clear" w:color="auto" w:fill="auto"/>
          </w:tcPr>
          <w:p w14:paraId="2DB47098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K. Nekrošiūtė,</w:t>
            </w:r>
          </w:p>
          <w:p w14:paraId="7E504092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 xml:space="preserve">G. Kerbedis, </w:t>
            </w:r>
          </w:p>
          <w:p w14:paraId="67CA1A92" w14:textId="77777777" w:rsid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R. Šnyrienė</w:t>
            </w:r>
            <w:r w:rsidR="00C85D68">
              <w:rPr>
                <w:rFonts w:eastAsia="MS Mincho;MS Gothic"/>
                <w:bCs/>
                <w:lang w:eastAsia="zh-CN"/>
              </w:rPr>
              <w:t>,</w:t>
            </w:r>
          </w:p>
          <w:p w14:paraId="4F6A44DB" w14:textId="77777777" w:rsidR="00C85D68" w:rsidRPr="0063422A" w:rsidRDefault="00C85D68" w:rsidP="0063422A">
            <w:pPr>
              <w:snapToGrid w:val="0"/>
              <w:rPr>
                <w:rFonts w:eastAsia="MS Mincho;MS Gothic"/>
                <w:b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A. Deresevičiūtė</w:t>
            </w:r>
          </w:p>
        </w:tc>
        <w:tc>
          <w:tcPr>
            <w:tcW w:w="2468" w:type="dxa"/>
            <w:shd w:val="clear" w:color="auto" w:fill="auto"/>
          </w:tcPr>
          <w:p w14:paraId="3AE05C07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lang w:eastAsia="lt-LT"/>
              </w:rP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shd w:val="clear" w:color="auto" w:fill="auto"/>
          </w:tcPr>
          <w:p w14:paraId="4C37438C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Vnt.</w:t>
            </w:r>
          </w:p>
        </w:tc>
        <w:tc>
          <w:tcPr>
            <w:tcW w:w="1497" w:type="dxa"/>
            <w:shd w:val="clear" w:color="auto" w:fill="auto"/>
          </w:tcPr>
          <w:p w14:paraId="7F2724E0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13</w:t>
            </w:r>
          </w:p>
        </w:tc>
        <w:tc>
          <w:tcPr>
            <w:tcW w:w="1270" w:type="dxa"/>
            <w:shd w:val="clear" w:color="auto" w:fill="auto"/>
          </w:tcPr>
          <w:p w14:paraId="1BBEAF78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13</w:t>
            </w:r>
          </w:p>
        </w:tc>
        <w:tc>
          <w:tcPr>
            <w:tcW w:w="1684" w:type="dxa"/>
            <w:shd w:val="clear" w:color="auto" w:fill="auto"/>
          </w:tcPr>
          <w:p w14:paraId="7D5E5F70" w14:textId="77777777" w:rsidR="0063422A" w:rsidRPr="0063422A" w:rsidRDefault="0063422A" w:rsidP="00C85D68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  <w:tr w:rsidR="0063422A" w:rsidRPr="0063422A" w14:paraId="758452BA" w14:textId="77777777" w:rsidTr="00FB1610">
        <w:trPr>
          <w:cantSplit/>
          <w:trHeight w:val="242"/>
          <w:jc w:val="center"/>
        </w:trPr>
        <w:tc>
          <w:tcPr>
            <w:tcW w:w="526" w:type="dxa"/>
            <w:vMerge/>
            <w:shd w:val="clear" w:color="auto" w:fill="D9D9D9"/>
          </w:tcPr>
          <w:p w14:paraId="5CDDDC4C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33" w:type="dxa"/>
            <w:vMerge/>
            <w:shd w:val="clear" w:color="auto" w:fill="C5E0B3"/>
          </w:tcPr>
          <w:p w14:paraId="4659252D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534" w:type="dxa"/>
            <w:vMerge/>
            <w:shd w:val="clear" w:color="auto" w:fill="F7CAAC"/>
          </w:tcPr>
          <w:p w14:paraId="64F419D2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/>
                <w:lang w:eastAsia="zh-CN"/>
              </w:rPr>
            </w:pPr>
          </w:p>
        </w:tc>
        <w:tc>
          <w:tcPr>
            <w:tcW w:w="3464" w:type="dxa"/>
            <w:gridSpan w:val="2"/>
            <w:vMerge/>
            <w:shd w:val="clear" w:color="auto" w:fill="auto"/>
          </w:tcPr>
          <w:p w14:paraId="038F6B67" w14:textId="77777777" w:rsidR="0063422A" w:rsidRPr="0063422A" w:rsidRDefault="0063422A" w:rsidP="0063422A">
            <w:pPr>
              <w:snapToGrid w:val="0"/>
              <w:rPr>
                <w:rFonts w:eastAsia="MS Mincho;MS Gothic"/>
                <w:lang w:eastAsia="zh-CN"/>
              </w:rPr>
            </w:pPr>
          </w:p>
        </w:tc>
        <w:tc>
          <w:tcPr>
            <w:tcW w:w="1884" w:type="dxa"/>
            <w:shd w:val="clear" w:color="auto" w:fill="auto"/>
          </w:tcPr>
          <w:p w14:paraId="3018074A" w14:textId="77777777" w:rsidR="0063422A" w:rsidRPr="0063422A" w:rsidRDefault="0063422A" w:rsidP="0063422A">
            <w:pPr>
              <w:snapToGrid w:val="0"/>
              <w:rPr>
                <w:rFonts w:eastAsia="MS Mincho;MS Gothic"/>
                <w:bCs/>
                <w:lang w:eastAsia="zh-CN"/>
              </w:rPr>
            </w:pPr>
            <w:r w:rsidRPr="0063422A">
              <w:rPr>
                <w:rFonts w:eastAsia="MS Mincho;MS Gothic"/>
                <w:bCs/>
                <w:lang w:eastAsia="zh-CN"/>
              </w:rPr>
              <w:t>G. Kerbedis</w:t>
            </w:r>
          </w:p>
        </w:tc>
        <w:tc>
          <w:tcPr>
            <w:tcW w:w="2468" w:type="dxa"/>
            <w:shd w:val="clear" w:color="auto" w:fill="auto"/>
          </w:tcPr>
          <w:p w14:paraId="24DC768E" w14:textId="77777777" w:rsidR="0063422A" w:rsidRPr="0063422A" w:rsidRDefault="0063422A" w:rsidP="0063422A">
            <w:pPr>
              <w:rPr>
                <w:rFonts w:eastAsia="MS Mincho"/>
                <w:bCs/>
                <w:lang w:eastAsia="lt-LT"/>
              </w:rPr>
            </w:pPr>
            <w:r w:rsidRPr="0063422A">
              <w:rPr>
                <w:lang w:eastAsia="lt-LT"/>
              </w:rPr>
              <w:t>Peržiūrų skaičiaus pokytis</w:t>
            </w:r>
          </w:p>
        </w:tc>
        <w:tc>
          <w:tcPr>
            <w:tcW w:w="1596" w:type="dxa"/>
            <w:shd w:val="clear" w:color="auto" w:fill="auto"/>
          </w:tcPr>
          <w:p w14:paraId="38BCE2CE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lang w:eastAsia="zh-CN"/>
              </w:rPr>
              <w:t>Proc.</w:t>
            </w:r>
          </w:p>
        </w:tc>
        <w:tc>
          <w:tcPr>
            <w:tcW w:w="1497" w:type="dxa"/>
            <w:shd w:val="clear" w:color="auto" w:fill="auto"/>
          </w:tcPr>
          <w:p w14:paraId="4155BBAC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Neskaičiuota</w:t>
            </w:r>
          </w:p>
        </w:tc>
        <w:tc>
          <w:tcPr>
            <w:tcW w:w="1270" w:type="dxa"/>
            <w:shd w:val="clear" w:color="auto" w:fill="auto"/>
          </w:tcPr>
          <w:p w14:paraId="110D903A" w14:textId="77777777" w:rsidR="0063422A" w:rsidRPr="0063422A" w:rsidRDefault="0063422A" w:rsidP="0063422A">
            <w:pPr>
              <w:jc w:val="center"/>
              <w:rPr>
                <w:bCs/>
                <w:lang w:eastAsia="lt-LT"/>
              </w:rPr>
            </w:pPr>
            <w:r w:rsidRPr="0063422A">
              <w:rPr>
                <w:bCs/>
                <w:lang w:eastAsia="lt-LT"/>
              </w:rPr>
              <w:t>10</w:t>
            </w:r>
          </w:p>
        </w:tc>
        <w:tc>
          <w:tcPr>
            <w:tcW w:w="1684" w:type="dxa"/>
            <w:shd w:val="clear" w:color="auto" w:fill="auto"/>
          </w:tcPr>
          <w:p w14:paraId="5062B346" w14:textId="77777777" w:rsidR="0063422A" w:rsidRPr="0063422A" w:rsidRDefault="0063422A" w:rsidP="0063422A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  <w:r w:rsidRPr="0063422A">
              <w:rPr>
                <w:rFonts w:eastAsia="MS Mincho;MS Gothic"/>
                <w:bCs/>
                <w:lang w:eastAsia="lt-LT"/>
              </w:rPr>
              <w:t>I–IV ketv.</w:t>
            </w:r>
          </w:p>
        </w:tc>
      </w:tr>
    </w:tbl>
    <w:p w14:paraId="7066A2A7" w14:textId="77777777" w:rsidR="0063422A" w:rsidRPr="0063422A" w:rsidRDefault="0063422A" w:rsidP="0063422A">
      <w:pPr>
        <w:rPr>
          <w:lang w:eastAsia="zh-CN"/>
        </w:rPr>
      </w:pPr>
      <w:r w:rsidRPr="0063422A">
        <w:rPr>
          <w:lang w:eastAsia="zh-CN"/>
        </w:rPr>
        <w:br w:type="page"/>
      </w:r>
    </w:p>
    <w:p w14:paraId="2C7ACEE4" w14:textId="77777777" w:rsidR="0063422A" w:rsidRPr="0063422A" w:rsidRDefault="0063422A" w:rsidP="0063422A">
      <w:pPr>
        <w:rPr>
          <w:b/>
          <w:szCs w:val="24"/>
          <w:lang w:eastAsia="zh-CN"/>
        </w:rPr>
      </w:pPr>
      <w:r w:rsidRPr="0063422A">
        <w:rPr>
          <w:b/>
          <w:szCs w:val="24"/>
          <w:lang w:eastAsia="zh-CN"/>
        </w:rPr>
        <w:t>LĖŠŲ POREIKIS IR NUMATOMI FINANSAVIMO ŠALTINIAI</w:t>
      </w:r>
    </w:p>
    <w:p w14:paraId="7E5FBBCB" w14:textId="77777777" w:rsidR="0063422A" w:rsidRPr="0063422A" w:rsidRDefault="0063422A" w:rsidP="0063422A">
      <w:pPr>
        <w:jc w:val="center"/>
        <w:rPr>
          <w:b/>
          <w:szCs w:val="24"/>
          <w:lang w:eastAsia="zh-CN"/>
        </w:rPr>
      </w:pPr>
    </w:p>
    <w:p w14:paraId="39B45913" w14:textId="77777777" w:rsidR="0063422A" w:rsidRPr="0063422A" w:rsidRDefault="0063422A" w:rsidP="0063422A">
      <w:pPr>
        <w:jc w:val="center"/>
        <w:rPr>
          <w:b/>
          <w:bCs/>
          <w:lang w:eastAsia="zh-CN"/>
        </w:rPr>
      </w:pPr>
      <w:r w:rsidRPr="0063422A">
        <w:rPr>
          <w:lang w:eastAsia="zh-CN"/>
        </w:rPr>
        <w:t xml:space="preserve">                                                                                                                              </w:t>
      </w:r>
      <w:r w:rsidRPr="0063422A">
        <w:rPr>
          <w:b/>
          <w:bCs/>
          <w:lang w:eastAsia="zh-CN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63422A" w:rsidRPr="0063422A" w14:paraId="43EE3D92" w14:textId="77777777" w:rsidTr="00E40705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56CA1155" w14:textId="77777777" w:rsidR="0063422A" w:rsidRPr="0063422A" w:rsidRDefault="0063422A" w:rsidP="0063422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107C525" w14:textId="77777777" w:rsidR="0063422A" w:rsidRPr="0063422A" w:rsidRDefault="0063422A" w:rsidP="0063422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 xml:space="preserve">Asignavimai </w:t>
            </w:r>
          </w:p>
          <w:p w14:paraId="4222D90F" w14:textId="77777777" w:rsidR="0063422A" w:rsidRPr="0063422A" w:rsidRDefault="0063422A" w:rsidP="0063422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 xml:space="preserve">2021 metams </w:t>
            </w:r>
          </w:p>
          <w:p w14:paraId="4DEDEC44" w14:textId="77777777" w:rsidR="0063422A" w:rsidRPr="0063422A" w:rsidRDefault="0063422A" w:rsidP="0063422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B8DC20C" w14:textId="77777777" w:rsidR="0063422A" w:rsidRPr="0063422A" w:rsidRDefault="0063422A" w:rsidP="0063422A">
            <w:pPr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 xml:space="preserve">Asignavimai biudžetiniams </w:t>
            </w:r>
          </w:p>
          <w:p w14:paraId="485A1BED" w14:textId="77777777" w:rsidR="0063422A" w:rsidRPr="0063422A" w:rsidRDefault="0063422A" w:rsidP="0063422A">
            <w:pPr>
              <w:jc w:val="center"/>
              <w:rPr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>2022 metams</w:t>
            </w:r>
          </w:p>
        </w:tc>
      </w:tr>
      <w:tr w:rsidR="0063422A" w:rsidRPr="0063422A" w14:paraId="3F56528D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5BCE827" w14:textId="77777777" w:rsidR="0063422A" w:rsidRPr="0063422A" w:rsidRDefault="0063422A" w:rsidP="0063422A">
            <w:pPr>
              <w:rPr>
                <w:b/>
                <w:lang w:eastAsia="zh-CN"/>
              </w:rPr>
            </w:pPr>
            <w:r w:rsidRPr="0063422A">
              <w:rPr>
                <w:b/>
                <w:lang w:eastAsia="zh-CN"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5B22D90A" w14:textId="77777777" w:rsidR="0063422A" w:rsidRPr="0063422A" w:rsidRDefault="0063422A" w:rsidP="0063422A">
            <w:pPr>
              <w:snapToGrid w:val="0"/>
              <w:jc w:val="both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D294D" w14:textId="77777777" w:rsidR="0063422A" w:rsidRPr="0063422A" w:rsidRDefault="0063422A" w:rsidP="0063422A">
            <w:pPr>
              <w:snapToGrid w:val="0"/>
              <w:jc w:val="both"/>
              <w:rPr>
                <w:szCs w:val="24"/>
                <w:lang w:eastAsia="zh-CN"/>
              </w:rPr>
            </w:pPr>
          </w:p>
        </w:tc>
      </w:tr>
      <w:tr w:rsidR="0063422A" w:rsidRPr="0063422A" w14:paraId="6CC1AE59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D46B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70DF9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1399,8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E218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1702,7</w:t>
            </w:r>
          </w:p>
        </w:tc>
      </w:tr>
      <w:tr w:rsidR="0063422A" w:rsidRPr="0063422A" w14:paraId="2D800E29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A8172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54C8A9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1277,8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B17E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1473,6</w:t>
            </w:r>
          </w:p>
        </w:tc>
      </w:tr>
      <w:tr w:rsidR="0063422A" w:rsidRPr="0063422A" w14:paraId="4DF0C354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4ABF724" w14:textId="77777777" w:rsidR="0063422A" w:rsidRPr="0063422A" w:rsidRDefault="0063422A" w:rsidP="0063422A">
            <w:pPr>
              <w:rPr>
                <w:b/>
                <w:lang w:eastAsia="zh-CN"/>
              </w:rPr>
            </w:pPr>
            <w:r w:rsidRPr="0063422A">
              <w:rPr>
                <w:b/>
                <w:lang w:eastAsia="zh-CN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7434D50D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DE3DAC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63422A" w:rsidRPr="0063422A" w14:paraId="2C85C2F1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512C" w14:textId="77777777" w:rsidR="0063422A" w:rsidRPr="0063422A" w:rsidRDefault="0063422A" w:rsidP="0063422A">
            <w:pPr>
              <w:rPr>
                <w:b/>
                <w:lang w:eastAsia="zh-CN"/>
              </w:rPr>
            </w:pPr>
            <w:r w:rsidRPr="0063422A">
              <w:rPr>
                <w:b/>
                <w:lang w:eastAsia="zh-CN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70CECA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63422A">
              <w:rPr>
                <w:b/>
                <w:szCs w:val="24"/>
                <w:lang w:eastAsia="zh-CN"/>
              </w:rPr>
              <w:t>1356,5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9F200" w14:textId="77777777" w:rsidR="0063422A" w:rsidRPr="0063422A" w:rsidRDefault="0063422A" w:rsidP="0063422A">
            <w:pPr>
              <w:snapToGrid w:val="0"/>
              <w:jc w:val="center"/>
              <w:rPr>
                <w:b/>
                <w:bCs/>
                <w:szCs w:val="24"/>
                <w:lang w:eastAsia="zh-CN"/>
              </w:rPr>
            </w:pPr>
            <w:r w:rsidRPr="0063422A">
              <w:rPr>
                <w:b/>
                <w:bCs/>
                <w:szCs w:val="24"/>
                <w:lang w:eastAsia="zh-CN"/>
              </w:rPr>
              <w:t>1677,7</w:t>
            </w:r>
          </w:p>
        </w:tc>
      </w:tr>
      <w:tr w:rsidR="0063422A" w:rsidRPr="0063422A" w14:paraId="0A2A99CD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46255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2.1.1. Savivaldybės biudžeto lėšos (</w:t>
            </w:r>
            <w:r w:rsidRPr="0063422A">
              <w:rPr>
                <w:b/>
                <w:lang w:eastAsia="zh-CN"/>
              </w:rPr>
              <w:t>SB</w:t>
            </w:r>
            <w:r w:rsidRPr="0063422A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8D14FF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1312,5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445F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1582,7</w:t>
            </w:r>
          </w:p>
        </w:tc>
      </w:tr>
      <w:tr w:rsidR="0063422A" w:rsidRPr="0063422A" w14:paraId="45CC9111" w14:textId="77777777" w:rsidTr="00E40705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B042C" w14:textId="77777777" w:rsidR="0063422A" w:rsidRPr="00C85D68" w:rsidRDefault="0063422A" w:rsidP="0063422A">
            <w:pPr>
              <w:rPr>
                <w:lang w:eastAsia="zh-CN"/>
              </w:rPr>
            </w:pPr>
            <w:r w:rsidRPr="00C85D68">
              <w:rPr>
                <w:lang w:eastAsia="zh-CN"/>
              </w:rP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D664" w14:textId="77777777" w:rsidR="0063422A" w:rsidRPr="00C85D68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7BF8" w14:textId="77777777" w:rsidR="0063422A" w:rsidRPr="00C85D68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C85D68">
              <w:rPr>
                <w:szCs w:val="24"/>
                <w:lang w:eastAsia="zh-CN"/>
              </w:rPr>
              <w:t>1,8</w:t>
            </w:r>
          </w:p>
        </w:tc>
      </w:tr>
      <w:tr w:rsidR="0063422A" w:rsidRPr="0063422A" w14:paraId="76587847" w14:textId="77777777" w:rsidTr="00E40705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61DF4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7FF3E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D30D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63422A" w:rsidRPr="0063422A" w14:paraId="1EE50166" w14:textId="77777777" w:rsidTr="00E40705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B44D6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2.1.4. Įstaigų pajamos už paslaugas (</w:t>
            </w:r>
            <w:r w:rsidRPr="0063422A">
              <w:rPr>
                <w:b/>
                <w:lang w:eastAsia="zh-CN"/>
              </w:rPr>
              <w:t>SP</w:t>
            </w:r>
            <w:r w:rsidRPr="0063422A">
              <w:rPr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CA820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20,7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A9A10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93,2</w:t>
            </w:r>
          </w:p>
        </w:tc>
      </w:tr>
      <w:tr w:rsidR="0063422A" w:rsidRPr="0063422A" w14:paraId="142E3F68" w14:textId="77777777" w:rsidTr="00E40705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78A0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>2.1.5. Valstybės biudžeto lėšos (</w:t>
            </w:r>
            <w:r w:rsidRPr="0063422A">
              <w:rPr>
                <w:b/>
                <w:lang w:eastAsia="zh-CN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77269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23,3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E947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63422A" w:rsidRPr="0063422A" w14:paraId="73BD20DA" w14:textId="77777777" w:rsidTr="00E40705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340F0" w14:textId="77777777" w:rsidR="0063422A" w:rsidRPr="0063422A" w:rsidRDefault="0063422A" w:rsidP="0063422A">
            <w:pPr>
              <w:rPr>
                <w:lang w:eastAsia="zh-CN"/>
              </w:rPr>
            </w:pPr>
            <w:r w:rsidRPr="0063422A">
              <w:rPr>
                <w:lang w:eastAsia="zh-CN"/>
              </w:rPr>
              <w:t xml:space="preserve">2.1.6. </w:t>
            </w:r>
            <w:r w:rsidRPr="0063422A">
              <w:rPr>
                <w:szCs w:val="18"/>
                <w:lang w:eastAsia="lt-LT"/>
              </w:rPr>
              <w:t>Paskolos lėšos (</w:t>
            </w:r>
            <w:r w:rsidRPr="0063422A">
              <w:rPr>
                <w:b/>
                <w:bCs/>
                <w:szCs w:val="18"/>
                <w:lang w:eastAsia="lt-LT"/>
              </w:rPr>
              <w:t>P</w:t>
            </w:r>
            <w:r w:rsidRPr="0063422A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F0DF5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3084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</w:p>
        </w:tc>
      </w:tr>
      <w:tr w:rsidR="0063422A" w:rsidRPr="0063422A" w14:paraId="7948057C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306D" w14:textId="77777777" w:rsidR="0063422A" w:rsidRPr="0063422A" w:rsidRDefault="0063422A" w:rsidP="0063422A">
            <w:pPr>
              <w:rPr>
                <w:b/>
                <w:lang w:eastAsia="zh-CN"/>
              </w:rPr>
            </w:pPr>
            <w:r w:rsidRPr="0063422A">
              <w:rPr>
                <w:szCs w:val="18"/>
                <w:lang w:eastAsia="lt-LT"/>
              </w:rPr>
              <w:t>2.1.7. Europos Sąjungos struktūrinių fondų lėšos (</w:t>
            </w:r>
            <w:r w:rsidRPr="0063422A">
              <w:rPr>
                <w:b/>
                <w:bCs/>
                <w:szCs w:val="18"/>
                <w:lang w:eastAsia="lt-LT"/>
              </w:rPr>
              <w:t>ES</w:t>
            </w:r>
            <w:r w:rsidRPr="0063422A"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8885C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0532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</w:p>
        </w:tc>
      </w:tr>
      <w:tr w:rsidR="0063422A" w:rsidRPr="0063422A" w14:paraId="1F8E6A9D" w14:textId="77777777" w:rsidTr="00E40705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75A56" w14:textId="77777777" w:rsidR="0063422A" w:rsidRPr="0063422A" w:rsidRDefault="0063422A" w:rsidP="0063422A">
            <w:pPr>
              <w:rPr>
                <w:b/>
                <w:lang w:eastAsia="zh-CN"/>
              </w:rPr>
            </w:pPr>
            <w:r w:rsidRPr="0063422A">
              <w:rPr>
                <w:b/>
                <w:lang w:eastAsia="zh-CN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6B7C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63422A">
              <w:rPr>
                <w:b/>
                <w:szCs w:val="24"/>
                <w:lang w:eastAsia="zh-CN"/>
              </w:rPr>
              <w:t>43,3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5082" w14:textId="77777777" w:rsidR="0063422A" w:rsidRPr="0063422A" w:rsidRDefault="0063422A" w:rsidP="0063422A">
            <w:pPr>
              <w:snapToGrid w:val="0"/>
              <w:jc w:val="center"/>
              <w:rPr>
                <w:b/>
                <w:szCs w:val="24"/>
                <w:lang w:eastAsia="zh-CN"/>
              </w:rPr>
            </w:pPr>
            <w:r w:rsidRPr="0063422A">
              <w:rPr>
                <w:b/>
                <w:szCs w:val="24"/>
                <w:lang w:eastAsia="zh-CN"/>
              </w:rPr>
              <w:t>25</w:t>
            </w:r>
          </w:p>
        </w:tc>
      </w:tr>
      <w:tr w:rsidR="0063422A" w:rsidRPr="0063422A" w14:paraId="5B5CE9E2" w14:textId="77777777" w:rsidTr="00E40705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CC547" w14:textId="77777777" w:rsidR="0063422A" w:rsidRPr="0063422A" w:rsidRDefault="0063422A" w:rsidP="0063422A">
            <w:pPr>
              <w:rPr>
                <w:bCs/>
                <w:szCs w:val="24"/>
                <w:lang w:eastAsia="lt-LT"/>
              </w:rPr>
            </w:pPr>
            <w:r w:rsidRPr="0063422A"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1021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2,5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CABF0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2,5</w:t>
            </w:r>
          </w:p>
        </w:tc>
      </w:tr>
      <w:tr w:rsidR="0063422A" w:rsidRPr="0063422A" w14:paraId="28A21928" w14:textId="77777777" w:rsidTr="00E40705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58D3" w14:textId="77777777" w:rsidR="0063422A" w:rsidRPr="0063422A" w:rsidRDefault="0063422A" w:rsidP="0063422A">
            <w:pPr>
              <w:rPr>
                <w:bCs/>
                <w:szCs w:val="24"/>
                <w:lang w:eastAsia="lt-LT"/>
              </w:rPr>
            </w:pPr>
            <w:r w:rsidRPr="0063422A"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D4257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4,5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B31C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4,5</w:t>
            </w:r>
          </w:p>
        </w:tc>
      </w:tr>
      <w:tr w:rsidR="0063422A" w:rsidRPr="0063422A" w14:paraId="4BB3E55A" w14:textId="77777777" w:rsidTr="00E40705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E128" w14:textId="77777777" w:rsidR="0063422A" w:rsidRPr="0063422A" w:rsidRDefault="0063422A" w:rsidP="0063422A">
            <w:pPr>
              <w:rPr>
                <w:bCs/>
                <w:szCs w:val="24"/>
                <w:lang w:eastAsia="lt-LT"/>
              </w:rPr>
            </w:pPr>
            <w:r w:rsidRPr="0063422A"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9C43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36,3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A35D" w14:textId="77777777" w:rsidR="0063422A" w:rsidRPr="0063422A" w:rsidRDefault="0063422A" w:rsidP="0063422A">
            <w:pPr>
              <w:snapToGrid w:val="0"/>
              <w:jc w:val="center"/>
              <w:rPr>
                <w:szCs w:val="24"/>
                <w:lang w:eastAsia="zh-CN"/>
              </w:rPr>
            </w:pPr>
            <w:r w:rsidRPr="0063422A">
              <w:rPr>
                <w:szCs w:val="24"/>
                <w:lang w:eastAsia="zh-CN"/>
              </w:rPr>
              <w:t>18</w:t>
            </w:r>
          </w:p>
        </w:tc>
      </w:tr>
    </w:tbl>
    <w:p w14:paraId="4F727ADF" w14:textId="77777777" w:rsidR="00345061" w:rsidRPr="00A562AA" w:rsidRDefault="00345061" w:rsidP="00895637">
      <w:pPr>
        <w:tabs>
          <w:tab w:val="left" w:pos="6663"/>
        </w:tabs>
        <w:jc w:val="both"/>
        <w:rPr>
          <w:szCs w:val="24"/>
        </w:rPr>
      </w:pPr>
    </w:p>
    <w:sectPr w:rsidR="00345061" w:rsidRPr="00A562AA" w:rsidSect="00DB02CE">
      <w:pgSz w:w="16840" w:h="11907" w:orient="landscape" w:code="9"/>
      <w:pgMar w:top="1701" w:right="1134" w:bottom="567" w:left="1134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51B04" w14:textId="77777777" w:rsidR="00E40705" w:rsidRDefault="00E40705">
      <w:r>
        <w:separator/>
      </w:r>
    </w:p>
  </w:endnote>
  <w:endnote w:type="continuationSeparator" w:id="0">
    <w:p w14:paraId="29A1E18C" w14:textId="77777777" w:rsidR="00E40705" w:rsidRDefault="00E4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A432D" w14:textId="77777777" w:rsidR="00E40705" w:rsidRDefault="00E40705" w:rsidP="000B660A">
    <w:pPr>
      <w:tabs>
        <w:tab w:val="left" w:pos="8445"/>
      </w:tabs>
      <w:jc w:val="center"/>
    </w:pPr>
  </w:p>
  <w:p w14:paraId="260FE812" w14:textId="77777777" w:rsidR="00E40705" w:rsidRDefault="00E40705" w:rsidP="000B660A">
    <w:pPr>
      <w:jc w:val="center"/>
    </w:pPr>
  </w:p>
  <w:p w14:paraId="4B46C265" w14:textId="77777777" w:rsidR="00E40705" w:rsidRDefault="00E40705" w:rsidP="000B660A">
    <w:pPr>
      <w:pStyle w:val="Porat"/>
      <w:jc w:val="center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8A447" w14:textId="77777777" w:rsidR="00E40705" w:rsidRDefault="00E40705" w:rsidP="00DD20B8">
    <w:pPr>
      <w:pStyle w:val="Porat"/>
    </w:pPr>
  </w:p>
  <w:p w14:paraId="24E2F8E8" w14:textId="77777777" w:rsidR="00E40705" w:rsidRDefault="00E40705" w:rsidP="00DD20B8">
    <w:pPr>
      <w:pStyle w:val="Porat"/>
    </w:pPr>
  </w:p>
  <w:p w14:paraId="3273B034" w14:textId="77777777" w:rsidR="00E40705" w:rsidRDefault="00E40705" w:rsidP="00DD20B8">
    <w:pPr>
      <w:pStyle w:val="Porat"/>
    </w:pPr>
  </w:p>
  <w:p w14:paraId="1B3B7F27" w14:textId="77777777" w:rsidR="00E40705" w:rsidRDefault="00E40705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C2CFE" w14:textId="77777777" w:rsidR="00E40705" w:rsidRDefault="00E40705">
      <w:r>
        <w:separator/>
      </w:r>
    </w:p>
  </w:footnote>
  <w:footnote w:type="continuationSeparator" w:id="0">
    <w:p w14:paraId="6BEB93FE" w14:textId="77777777" w:rsidR="00E40705" w:rsidRDefault="00E40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9FAA0" w14:textId="77777777" w:rsidR="00E40705" w:rsidRDefault="00E40705">
    <w:pPr>
      <w:pStyle w:val="Antrats"/>
      <w:jc w:val="center"/>
    </w:pPr>
  </w:p>
  <w:p w14:paraId="4FF08EF6" w14:textId="77777777" w:rsidR="00E40705" w:rsidRDefault="00E40705">
    <w:pPr>
      <w:pStyle w:val="Antrats"/>
      <w:jc w:val="center"/>
    </w:pPr>
  </w:p>
  <w:p w14:paraId="5AA94E1B" w14:textId="77777777" w:rsidR="00E40705" w:rsidRDefault="00E4070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359F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71A02"/>
    <w:multiLevelType w:val="hybridMultilevel"/>
    <w:tmpl w:val="4E3A94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7DA"/>
    <w:rsid w:val="00075594"/>
    <w:rsid w:val="00075D5A"/>
    <w:rsid w:val="000811E1"/>
    <w:rsid w:val="000B660A"/>
    <w:rsid w:val="000E5933"/>
    <w:rsid w:val="000E7131"/>
    <w:rsid w:val="00101F07"/>
    <w:rsid w:val="00112736"/>
    <w:rsid w:val="00124B60"/>
    <w:rsid w:val="00132ABE"/>
    <w:rsid w:val="00153B94"/>
    <w:rsid w:val="00157896"/>
    <w:rsid w:val="00165159"/>
    <w:rsid w:val="001B1FE3"/>
    <w:rsid w:val="001C74AF"/>
    <w:rsid w:val="001D1AC1"/>
    <w:rsid w:val="001D3CB6"/>
    <w:rsid w:val="001E4DFD"/>
    <w:rsid w:val="001F7410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541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5061"/>
    <w:rsid w:val="00355495"/>
    <w:rsid w:val="00355EE8"/>
    <w:rsid w:val="00392558"/>
    <w:rsid w:val="0039707D"/>
    <w:rsid w:val="003A3559"/>
    <w:rsid w:val="003D113C"/>
    <w:rsid w:val="003D543A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6295"/>
    <w:rsid w:val="00467D01"/>
    <w:rsid w:val="00480D2E"/>
    <w:rsid w:val="004849ED"/>
    <w:rsid w:val="00490AC9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6A8B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422A"/>
    <w:rsid w:val="00655408"/>
    <w:rsid w:val="00655E6A"/>
    <w:rsid w:val="00662FB1"/>
    <w:rsid w:val="006776F0"/>
    <w:rsid w:val="0068030A"/>
    <w:rsid w:val="006B0BC0"/>
    <w:rsid w:val="006C2D3B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044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4583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7BF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86049"/>
    <w:rsid w:val="00A90AC8"/>
    <w:rsid w:val="00A967EA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86842"/>
    <w:rsid w:val="00B92EBF"/>
    <w:rsid w:val="00BA080E"/>
    <w:rsid w:val="00BA458B"/>
    <w:rsid w:val="00BB0318"/>
    <w:rsid w:val="00BB130F"/>
    <w:rsid w:val="00BB6886"/>
    <w:rsid w:val="00BD5C3A"/>
    <w:rsid w:val="00BE4566"/>
    <w:rsid w:val="00BE5749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D68"/>
    <w:rsid w:val="00C9091E"/>
    <w:rsid w:val="00CC23E4"/>
    <w:rsid w:val="00CC5B6A"/>
    <w:rsid w:val="00CD5CCA"/>
    <w:rsid w:val="00CE1C5C"/>
    <w:rsid w:val="00CF4026"/>
    <w:rsid w:val="00D1359F"/>
    <w:rsid w:val="00D16849"/>
    <w:rsid w:val="00D25AF1"/>
    <w:rsid w:val="00D25F2C"/>
    <w:rsid w:val="00D33742"/>
    <w:rsid w:val="00D625ED"/>
    <w:rsid w:val="00D679FC"/>
    <w:rsid w:val="00DB02CE"/>
    <w:rsid w:val="00DB5818"/>
    <w:rsid w:val="00DC75E0"/>
    <w:rsid w:val="00DD20B8"/>
    <w:rsid w:val="00DE0D95"/>
    <w:rsid w:val="00DE77C9"/>
    <w:rsid w:val="00E00B4D"/>
    <w:rsid w:val="00E21A77"/>
    <w:rsid w:val="00E34BFA"/>
    <w:rsid w:val="00E40705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1610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DAE1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02CE"/>
    <w:pPr>
      <w:ind w:left="720"/>
      <w:contextualSpacing/>
    </w:pPr>
  </w:style>
  <w:style w:type="table" w:styleId="Lentelstinklelis">
    <w:name w:val="Table Grid"/>
    <w:basedOn w:val="prastojilentel"/>
    <w:uiPriority w:val="99"/>
    <w:locked/>
    <w:rsid w:val="00DB02CE"/>
    <w:rPr>
      <w:rFonts w:eastAsia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99"/>
    <w:rsid w:val="0011273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15</Pages>
  <Words>3510</Words>
  <Characters>23891</Characters>
  <Application>Microsoft Office Word</Application>
  <DocSecurity>4</DocSecurity>
  <Lines>199</Lines>
  <Paragraphs>54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2022-03-10T13:20:00Z</dcterms:created>
  <dcterms:modified xsi:type="dcterms:W3CDTF">2022-03-10T13:20:00Z</dcterms:modified>
</cp:coreProperties>
</file>