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8" w14:textId="77777777" w:rsidR="00CD19F9" w:rsidRPr="00CB5422" w:rsidRDefault="00CD19F9" w:rsidP="00CB5422">
      <w:pPr>
        <w:rPr>
          <w:rFonts w:eastAsia="Calibri"/>
        </w:rPr>
      </w:pPr>
      <w:bookmarkStart w:id="0" w:name="_GoBack"/>
      <w:bookmarkEnd w:id="0"/>
    </w:p>
    <w:p w14:paraId="552B34F9" w14:textId="77777777" w:rsidR="001456BA" w:rsidRPr="00CB5422" w:rsidRDefault="001456BA" w:rsidP="00CB5422">
      <w:pPr>
        <w:rPr>
          <w:rFonts w:eastAsia="Calibri"/>
        </w:rPr>
      </w:pPr>
    </w:p>
    <w:p w14:paraId="552B34FA" w14:textId="77777777" w:rsidR="00CD19F9" w:rsidRPr="00CB5422" w:rsidRDefault="00CD19F9" w:rsidP="00CB5422">
      <w:pPr>
        <w:rPr>
          <w:rFonts w:eastAsia="Calibri"/>
        </w:rPr>
      </w:pPr>
      <w:bookmarkStart w:id="1" w:name="_Hlk60319106"/>
      <w:r w:rsidRPr="00CB5422">
        <w:rPr>
          <w:rFonts w:eastAsia="Calibri"/>
        </w:rPr>
        <w:t>PANEVĖŽIO SOCIALINIŲ PASLAUGŲ CENTRE TEIKIAMŲ SOCIALINIŲ PASLAUGŲ SĄRAŠAS</w:t>
      </w:r>
    </w:p>
    <w:bookmarkEnd w:id="1"/>
    <w:p w14:paraId="552B34FB" w14:textId="77777777" w:rsidR="00CD19F9" w:rsidRPr="00CB5422" w:rsidRDefault="00CD19F9" w:rsidP="00CB5422">
      <w:pPr>
        <w:rPr>
          <w:rFonts w:eastAsia="Calibri"/>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3127"/>
        <w:gridCol w:w="5727"/>
        <w:tblGridChange w:id="2">
          <w:tblGrid>
            <w:gridCol w:w="2"/>
            <w:gridCol w:w="665"/>
            <w:gridCol w:w="2"/>
            <w:gridCol w:w="3125"/>
            <w:gridCol w:w="2"/>
            <w:gridCol w:w="5725"/>
            <w:gridCol w:w="2"/>
          </w:tblGrid>
        </w:tblGridChange>
      </w:tblGrid>
      <w:tr w:rsidR="00522148" w:rsidRPr="007E67A7" w14:paraId="552B34FF" w14:textId="77777777" w:rsidTr="007E67A7">
        <w:trPr>
          <w:trHeight w:val="333"/>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CB5422" w:rsidRDefault="00CD19F9" w:rsidP="00CB5422">
            <w:pPr>
              <w:rPr>
                <w:rFonts w:eastAsia="Calibri"/>
              </w:rPr>
            </w:pPr>
            <w:r w:rsidRPr="00CB5422">
              <w:rPr>
                <w:rFonts w:eastAsia="Calibri"/>
              </w:rPr>
              <w:t>Eil. Nr.</w:t>
            </w: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CB5422" w:rsidRDefault="00CD19F9" w:rsidP="00CB5422">
            <w:pPr>
              <w:rPr>
                <w:rFonts w:eastAsia="Calibri"/>
              </w:rPr>
            </w:pPr>
            <w:r w:rsidRPr="00CB5422">
              <w:rPr>
                <w:rFonts w:eastAsia="Calibri"/>
              </w:rPr>
              <w:t xml:space="preserve">Paslaugos pavadinimas </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6B08E9C6" w:rsidR="00CD19F9" w:rsidRPr="00CB5422" w:rsidRDefault="00CD19F9" w:rsidP="00CB5422">
            <w:pPr>
              <w:rPr>
                <w:rFonts w:eastAsia="Calibri"/>
              </w:rPr>
            </w:pPr>
            <w:r w:rsidRPr="00CB5422">
              <w:rPr>
                <w:rFonts w:eastAsia="Calibri"/>
              </w:rPr>
              <w:t>Paslaugos apibūdinimas</w:t>
            </w:r>
            <w:del w:id="3" w:author="Rasa Urb" w:date="2021-12-08T14:59:00Z">
              <w:r w:rsidRPr="00CB5422">
                <w:rPr>
                  <w:rFonts w:eastAsia="Calibri"/>
                </w:rPr>
                <w:delText>, teikimo trukmė</w:delText>
              </w:r>
            </w:del>
          </w:p>
        </w:tc>
      </w:tr>
      <w:tr w:rsidR="00CD19F9" w:rsidRPr="007E67A7" w14:paraId="552B3506" w14:textId="77777777" w:rsidTr="007E67A7">
        <w:trPr>
          <w:ins w:id="4"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77777777" w:rsidR="00CD19F9" w:rsidRPr="00CB5422" w:rsidRDefault="00CD19F9" w:rsidP="00CB5422">
            <w:pPr>
              <w:rPr>
                <w:ins w:id="5"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CB5422" w:rsidRDefault="001F5C79" w:rsidP="00CB5422">
            <w:pPr>
              <w:rPr>
                <w:ins w:id="6" w:author="Rasa Urb" w:date="2021-12-08T14:59:00Z"/>
                <w:rFonts w:eastAsia="Calibri"/>
              </w:rPr>
            </w:pPr>
            <w:ins w:id="7" w:author="Rasa Urb" w:date="2021-12-08T14:59:00Z">
              <w:r w:rsidRPr="00CB5422">
                <w:rPr>
                  <w:rFonts w:eastAsia="Calibri"/>
                </w:rPr>
                <w:t>Informavimas</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CB5422" w:rsidRDefault="001F5C79" w:rsidP="00CB5422">
            <w:pPr>
              <w:rPr>
                <w:ins w:id="8" w:author="Rasa Urb" w:date="2021-12-08T14:59:00Z"/>
                <w:rFonts w:eastAsia="Calibri"/>
              </w:rPr>
            </w:pPr>
            <w:ins w:id="9" w:author="Rasa Urb" w:date="2021-12-08T14:59:00Z">
              <w:r w:rsidRPr="00CB5422">
                <w:t>Reikalingos informacijos apie socialinę pagalbą suteikimas asmeniui (šeimai)</w:t>
              </w:r>
            </w:ins>
          </w:p>
        </w:tc>
      </w:tr>
      <w:tr w:rsidR="001F5C79" w:rsidRPr="007E67A7" w14:paraId="367E92E1" w14:textId="77777777" w:rsidTr="007E67A7">
        <w:trPr>
          <w:ins w:id="10"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77777777" w:rsidR="001F5C79" w:rsidRPr="00CB5422" w:rsidRDefault="001F5C79" w:rsidP="00CB5422">
            <w:pPr>
              <w:rPr>
                <w:ins w:id="11"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CB5422" w:rsidRDefault="001F5C79" w:rsidP="00CB5422">
            <w:pPr>
              <w:rPr>
                <w:ins w:id="12" w:author="Rasa Urb" w:date="2021-12-08T14:59:00Z"/>
                <w:rFonts w:eastAsia="Calibri"/>
              </w:rPr>
            </w:pPr>
            <w:ins w:id="13" w:author="Rasa Urb" w:date="2021-12-08T14:59:00Z">
              <w:r w:rsidRPr="00CB5422">
                <w:t>Konsultavimas</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CB5422" w:rsidRDefault="001F5C79" w:rsidP="00CB5422">
            <w:pPr>
              <w:rPr>
                <w:ins w:id="14" w:author="Rasa Urb" w:date="2021-12-08T14:59:00Z"/>
                <w:rFonts w:eastAsia="Calibri"/>
              </w:rPr>
            </w:pPr>
            <w:ins w:id="15" w:author="Rasa Urb" w:date="2021-12-08T14:59:00Z">
              <w:r w:rsidRPr="00CB5422">
                <w:t>Pagalba, kurią teikiant kartu su asmeniu analizuojama asmens (šeimos) problema ir ieškoma veiksmingų jos sprendimo būdų</w:t>
              </w:r>
            </w:ins>
          </w:p>
        </w:tc>
      </w:tr>
      <w:tr w:rsidR="001F5C79" w:rsidRPr="007E67A7" w14:paraId="7B7BA37A" w14:textId="77777777" w:rsidTr="007E67A7">
        <w:trPr>
          <w:ins w:id="16"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77777777" w:rsidR="001F5C79" w:rsidRPr="00CB5422" w:rsidRDefault="001F5C79" w:rsidP="00CB5422">
            <w:pPr>
              <w:rPr>
                <w:ins w:id="17"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CB5422" w:rsidRDefault="001F5C79" w:rsidP="00CB5422">
            <w:pPr>
              <w:rPr>
                <w:ins w:id="18" w:author="Rasa Urb" w:date="2021-12-08T14:59:00Z"/>
                <w:rFonts w:eastAsia="Calibri"/>
              </w:rPr>
            </w:pPr>
            <w:ins w:id="19" w:author="Rasa Urb" w:date="2021-12-08T14:59:00Z">
              <w:r w:rsidRPr="00CB5422">
                <w:t>Tarpininkavimas ir atstovavimas</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CB5422" w:rsidRDefault="001F5C79" w:rsidP="00CB5422">
            <w:pPr>
              <w:rPr>
                <w:ins w:id="20" w:author="Rasa Urb" w:date="2021-12-08T14:59:00Z"/>
                <w:rFonts w:eastAsia="Calibri"/>
              </w:rPr>
            </w:pPr>
            <w:ins w:id="21" w:author="Rasa Urb" w:date="2021-12-08T14:59:00Z">
              <w:r w:rsidRPr="00CB5422">
                <w:t>Pagalbos asmeniui (šeimai) suteikimas sprendžiant įvairias asmens (šeimos) problemas (teisines, sveikatos, ūkines, buitines), tvarkant dokumentus, mokant mokesčius, užrašant pas specialistus, organizuojant ūkinius darbus ir kt., tarpininkaujant tarp asmens (šeimos) ir jo aplinkos (kitų institucijų, specialistų, asmenų)</w:t>
              </w:r>
            </w:ins>
          </w:p>
        </w:tc>
      </w:tr>
      <w:tr w:rsidR="001F5C79" w:rsidRPr="007E67A7" w14:paraId="702B271B" w14:textId="77777777" w:rsidTr="007E67A7">
        <w:trPr>
          <w:ins w:id="22"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77777777" w:rsidR="001F5C79" w:rsidRPr="00CB5422" w:rsidRDefault="001F5C79" w:rsidP="00CB5422">
            <w:pPr>
              <w:rPr>
                <w:ins w:id="23"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CB5422" w:rsidRDefault="001F5C79" w:rsidP="00CB5422">
            <w:pPr>
              <w:rPr>
                <w:ins w:id="24" w:author="Rasa Urb" w:date="2021-12-08T14:59:00Z"/>
                <w:rFonts w:eastAsia="Calibri"/>
              </w:rPr>
            </w:pPr>
            <w:ins w:id="25" w:author="Rasa Urb" w:date="2021-12-08T14:59:00Z">
              <w:r w:rsidRPr="00CB5422">
                <w:t>Maitinimo organizavimas</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CB5422" w:rsidRDefault="001F5C79" w:rsidP="00CB5422">
            <w:pPr>
              <w:rPr>
                <w:ins w:id="26" w:author="Rasa Urb" w:date="2021-12-08T14:59:00Z"/>
                <w:rFonts w:eastAsia="Calibri"/>
              </w:rPr>
            </w:pPr>
            <w:ins w:id="27" w:author="Rasa Urb" w:date="2021-12-08T14:59:00Z">
              <w:r w:rsidRPr="00CB5422">
                <w:t>Pagalba asmenims (šeimoms), kurie dėl nepakankamo savarankiškumo ar nepakankamų pajamų nepajėgia apsirūpinti maistu patys. Maitinimas organizuojamas organizuojant ir teikiant paramą maistu  </w:t>
              </w:r>
            </w:ins>
          </w:p>
        </w:tc>
      </w:tr>
      <w:tr w:rsidR="001F5C79" w:rsidRPr="007E67A7" w14:paraId="2E66F03A" w14:textId="77777777" w:rsidTr="007E67A7">
        <w:trPr>
          <w:ins w:id="28"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77777777" w:rsidR="001F5C79" w:rsidRPr="00CB5422" w:rsidRDefault="001F5C79" w:rsidP="00CB5422">
            <w:pPr>
              <w:rPr>
                <w:ins w:id="29"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CB5422" w:rsidRDefault="001F5C79" w:rsidP="00CB5422">
            <w:pPr>
              <w:rPr>
                <w:ins w:id="30" w:author="Rasa Urb" w:date="2021-12-08T14:59:00Z"/>
                <w:rFonts w:eastAsia="Calibri"/>
              </w:rPr>
            </w:pPr>
            <w:ins w:id="31" w:author="Rasa Urb" w:date="2021-12-08T14:59:00Z">
              <w:r w:rsidRPr="00CB5422">
                <w:t>Aprūpinimas būtiniausiais drabužiais ir avalyne</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CB5422" w:rsidRDefault="001F5C79" w:rsidP="00CB5422">
            <w:pPr>
              <w:rPr>
                <w:ins w:id="32" w:author="Rasa Urb" w:date="2021-12-08T14:59:00Z"/>
                <w:rFonts w:eastAsia="Calibri"/>
              </w:rPr>
            </w:pPr>
            <w:ins w:id="33" w:author="Rasa Urb" w:date="2021-12-08T14:59:00Z">
              <w:r w:rsidRPr="00CB5422">
                <w:t>Būtiniausių drabužių, avalynės ir kitų reikmenų teikimas</w:t>
              </w:r>
            </w:ins>
          </w:p>
        </w:tc>
      </w:tr>
      <w:tr w:rsidR="001F5C79" w:rsidRPr="007E67A7" w14:paraId="5A64C9FE" w14:textId="77777777" w:rsidTr="007E67A7">
        <w:trPr>
          <w:ins w:id="34"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77777777" w:rsidR="001F5C79" w:rsidRPr="00CB5422" w:rsidRDefault="001F5C79" w:rsidP="00CB5422">
            <w:pPr>
              <w:rPr>
                <w:ins w:id="35"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CB5422" w:rsidRDefault="001F5C79" w:rsidP="00CB5422">
            <w:pPr>
              <w:rPr>
                <w:ins w:id="36" w:author="Rasa Urb" w:date="2021-12-08T14:59:00Z"/>
                <w:rFonts w:eastAsia="Calibri"/>
              </w:rPr>
            </w:pPr>
            <w:ins w:id="37" w:author="Rasa Urb" w:date="2021-12-08T14:59:00Z">
              <w:r w:rsidRPr="00CB5422">
                <w:t>Transporto organizavimas</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CB5422" w:rsidRDefault="001F5C79" w:rsidP="00CB5422">
            <w:pPr>
              <w:rPr>
                <w:ins w:id="38" w:author="Rasa Urb" w:date="2021-12-08T14:59:00Z"/>
                <w:rFonts w:eastAsia="Calibri"/>
              </w:rPr>
            </w:pPr>
            <w:ins w:id="39" w:author="Rasa Urb" w:date="2021-12-08T14:59:00Z">
              <w:r w:rsidRPr="00CB5422">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ins>
          </w:p>
        </w:tc>
      </w:tr>
      <w:tr w:rsidR="001F5C79" w:rsidRPr="007E67A7" w14:paraId="06E0C569" w14:textId="77777777" w:rsidTr="007E67A7">
        <w:trPr>
          <w:ins w:id="40"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77777777" w:rsidR="001F5C79" w:rsidRPr="00CB5422" w:rsidRDefault="001F5C79" w:rsidP="00CB5422">
            <w:pPr>
              <w:rPr>
                <w:ins w:id="41"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CB5422" w:rsidRDefault="001F5C79" w:rsidP="00CB5422">
            <w:pPr>
              <w:rPr>
                <w:ins w:id="42" w:author="Rasa Urb" w:date="2021-12-08T14:59:00Z"/>
                <w:rFonts w:eastAsia="Calibri"/>
              </w:rPr>
            </w:pPr>
            <w:ins w:id="43" w:author="Rasa Urb" w:date="2021-12-08T14:59:00Z">
              <w:r w:rsidRPr="00CB5422">
                <w:t>Sociokultūrinės paslaugos</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CB5422" w:rsidRDefault="001F5C79" w:rsidP="00CB5422">
            <w:pPr>
              <w:rPr>
                <w:ins w:id="44" w:author="Rasa Urb" w:date="2021-12-08T14:59:00Z"/>
                <w:rFonts w:eastAsia="Calibri"/>
              </w:rPr>
            </w:pPr>
            <w:ins w:id="45" w:author="Rasa Urb" w:date="2021-12-08T14:59:00Z">
              <w:r w:rsidRPr="00CB5422">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ins>
          </w:p>
        </w:tc>
      </w:tr>
      <w:tr w:rsidR="001F5C79" w:rsidRPr="007E67A7" w14:paraId="3E33DF39" w14:textId="77777777" w:rsidTr="007E67A7">
        <w:trPr>
          <w:ins w:id="46"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77777777" w:rsidR="001F5C79" w:rsidRPr="00CB5422" w:rsidRDefault="001F5C79" w:rsidP="00CB5422">
            <w:pPr>
              <w:rPr>
                <w:ins w:id="47"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CB5422" w:rsidRDefault="001F5C79" w:rsidP="00CB5422">
            <w:pPr>
              <w:rPr>
                <w:ins w:id="48" w:author="Rasa Urb" w:date="2021-12-08T14:59:00Z"/>
                <w:rFonts w:eastAsia="Calibri"/>
              </w:rPr>
            </w:pPr>
            <w:ins w:id="49" w:author="Rasa Urb" w:date="2021-12-08T14:59:00Z">
              <w:r w:rsidRPr="00CB5422">
                <w:t>Asmeninės higienos ir priežiūros paslaugų organizavimas</w:t>
              </w:r>
            </w:ins>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CB5422" w:rsidRDefault="001F5C79" w:rsidP="00CB5422">
            <w:pPr>
              <w:rPr>
                <w:ins w:id="50" w:author="Rasa Urb" w:date="2021-12-08T14:59:00Z"/>
                <w:rFonts w:eastAsia="Calibri"/>
              </w:rPr>
            </w:pPr>
            <w:ins w:id="51" w:author="Rasa Urb" w:date="2021-12-08T14:59:00Z">
              <w:r w:rsidRPr="00CB5422">
                <w:t>Pagalba asmenims (šeimoms), kurie (-ios) dėl nepakankamų pajamų negali pasirūpinti savo higiena (pirties (dušo) ir (ar) skalbimo paslaugų organizavimas ir kt.)</w:t>
              </w:r>
            </w:ins>
          </w:p>
        </w:tc>
      </w:tr>
      <w:tr w:rsidR="00522148" w:rsidRPr="007E67A7" w14:paraId="5DE92B6B"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BC13F91" w14:textId="77777777" w:rsidR="001F5C79" w:rsidRPr="00CB5422" w:rsidRDefault="001F5C79"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07FE7" w14:textId="4FFD41FF" w:rsidR="001F5C79" w:rsidRPr="00CB5422" w:rsidRDefault="00CD19F9" w:rsidP="00CB5422">
            <w:pPr>
              <w:rPr>
                <w:rFonts w:eastAsia="Calibri"/>
              </w:rPr>
            </w:pPr>
            <w:del w:id="52" w:author="Rasa Urb" w:date="2021-12-08T14:59:00Z">
              <w:r w:rsidRPr="00CB5422">
                <w:rPr>
                  <w:rFonts w:eastAsia="Calibri"/>
                </w:rPr>
                <w:delText>Bendrosios</w:delText>
              </w:r>
            </w:del>
            <w:ins w:id="53" w:author="Rasa Urb" w:date="2021-12-08T14:59:00Z">
              <w:r w:rsidR="001F5C79" w:rsidRPr="00CB5422">
                <w:t>Kitos bendrosios socialinės</w:t>
              </w:r>
            </w:ins>
            <w:r w:rsidR="001F5C79" w:rsidRPr="00CB5422">
              <w:t xml:space="preserve"> paslaugos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70AC86" w14:textId="77777777" w:rsidR="00CD19F9" w:rsidRPr="00CB5422" w:rsidRDefault="00CD19F9" w:rsidP="00CB5422">
            <w:pPr>
              <w:rPr>
                <w:del w:id="54" w:author="Rasa Urb" w:date="2021-12-08T14:59:00Z"/>
                <w:rFonts w:eastAsia="Calibri"/>
              </w:rPr>
            </w:pPr>
            <w:del w:id="55" w:author="Rasa Urb" w:date="2021-12-08T14:59:00Z">
              <w:r w:rsidRPr="00CB5422">
                <w:rPr>
                  <w:rFonts w:eastAsia="Calibri"/>
                </w:rPr>
                <w:delText>Bendrosios paslaugos yra atskiros, be nuolatinės specialistų priežiūros teikiamos paslaugos, kurių teikimo tikslas – ugdyti ar kompensuoti asmens (šeimos) gebėjimus savarankiškai rūpintis asmeniniu (šeimos) gyvenimu ir dalyvauti visuomenės gyvenime. Panevėžio socialinių paslaugų centras (toliau – Centras) teikia šias bendrąsias paslaugas: informavimą, konsultavimą, tarpininkavimą ir atstovavimą, sociokultūrinių paslaugų (vaikų dienos centro vaikams ir kitiems įstaigos paslaugų gavėjams)</w:delText>
              </w:r>
              <w:bookmarkStart w:id="56" w:name="part_13d9188ef7034b3f86eb703260841046"/>
              <w:bookmarkEnd w:id="56"/>
              <w:r w:rsidRPr="00CB5422">
                <w:rPr>
                  <w:rFonts w:eastAsia="Calibri"/>
                </w:rPr>
                <w:delText xml:space="preserve"> teikimą, aprūpinimo būtiniausiais drabužiais ir avalyne organizavimą, maitinimo organizavimą (prašymų priėmimą)</w:delText>
              </w:r>
              <w:bookmarkStart w:id="57" w:name="part_c20c1ee44bed4b428be29113667d20a6"/>
              <w:bookmarkStart w:id="58" w:name="part_a96bcbbb149d4c62834502e79da1a1a9"/>
              <w:bookmarkEnd w:id="57"/>
              <w:bookmarkEnd w:id="58"/>
              <w:r w:rsidRPr="00CB5422">
                <w:rPr>
                  <w:rFonts w:eastAsia="Calibri"/>
                </w:rPr>
                <w:delText>, transporto organizavimą, asmeninės higienos ir priežiūros paslaugų organizavimą ir kitas bendrąsias socialines paslaugas,</w:delText>
              </w:r>
            </w:del>
            <w:ins w:id="59" w:author="Rasa Urb" w:date="2021-12-08T14:59:00Z">
              <w:r w:rsidR="001F5C79" w:rsidRPr="00CB5422">
                <w:t>Socialinės paslaugos, organizuojamos</w:t>
              </w:r>
            </w:ins>
            <w:r w:rsidR="001F5C79" w:rsidRPr="00CB5422">
              <w:t xml:space="preserve"> atsižvelgiant į specifinius savivaldybės gyventojų poreikius, pvz.: maisto produktų nupirkimas, palydėjimas į įvairias įstaigas ir kt. Prie kitų bendrųjų socialinių paslaugų gali būti priskiriamos ir kai kurios pagalbos į namus paslaugos</w:t>
            </w:r>
            <w:del w:id="60" w:author="Rasa Urb" w:date="2021-12-08T14:59:00Z">
              <w:r w:rsidRPr="00CB5422">
                <w:rPr>
                  <w:rFonts w:eastAsia="Calibri"/>
                </w:rPr>
                <w:delText>.</w:delText>
              </w:r>
            </w:del>
          </w:p>
          <w:p w14:paraId="18978233" w14:textId="77777777" w:rsidR="00CD19F9" w:rsidRPr="00CB5422" w:rsidRDefault="00CD19F9" w:rsidP="00CB5422">
            <w:pPr>
              <w:rPr>
                <w:del w:id="61" w:author="Rasa Urb" w:date="2021-12-08T14:59:00Z"/>
                <w:rFonts w:eastAsia="Calibri"/>
              </w:rPr>
            </w:pPr>
          </w:p>
          <w:p w14:paraId="076A9920" w14:textId="77777777" w:rsidR="00CD19F9" w:rsidRPr="00CB5422" w:rsidRDefault="00CD19F9" w:rsidP="00CB5422">
            <w:pPr>
              <w:rPr>
                <w:del w:id="62" w:author="Rasa Urb" w:date="2021-12-08T14:59:00Z"/>
                <w:rFonts w:eastAsia="Calibri"/>
              </w:rPr>
            </w:pPr>
            <w:del w:id="63" w:author="Rasa Urb" w:date="2021-12-08T14:59:00Z">
              <w:r w:rsidRPr="00CB5422">
                <w:rPr>
                  <w:rFonts w:eastAsia="Calibri"/>
                </w:rPr>
                <w:delText>Paslaugos teikiamos pagal poreikį darbo dienomis dienos metu.</w:delText>
              </w:r>
            </w:del>
          </w:p>
          <w:p w14:paraId="3127C624" w14:textId="1F8115C0" w:rsidR="001F5C79" w:rsidRPr="00CB5422" w:rsidRDefault="00CD19F9" w:rsidP="00CB5422">
            <w:del w:id="64" w:author="Rasa Urb" w:date="2021-12-08T14:59:00Z">
              <w:r w:rsidRPr="00CB5422">
                <w:rPr>
                  <w:rFonts w:eastAsia="Calibri"/>
                </w:rPr>
                <w:delText>Asmeninės higienos ir priežiūros paslaugos teikiamos pagal Centro direktoriaus nustatytą darbo laiką</w:delText>
              </w:r>
            </w:del>
          </w:p>
        </w:tc>
      </w:tr>
      <w:tr w:rsidR="00C42646" w:rsidRPr="007E67A7" w14:paraId="0B3B50B8" w14:textId="77777777" w:rsidTr="007E67A7">
        <w:trPr>
          <w:ins w:id="65"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77777777" w:rsidR="00C42646" w:rsidRPr="00CB5422" w:rsidRDefault="00C42646" w:rsidP="00CB5422">
            <w:pPr>
              <w:rPr>
                <w:ins w:id="66"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CB5422" w:rsidRDefault="00C42646" w:rsidP="00CB5422">
            <w:pPr>
              <w:rPr>
                <w:ins w:id="67" w:author="Rasa Urb" w:date="2021-12-08T14:59:00Z"/>
              </w:rPr>
            </w:pPr>
            <w:moveToRangeStart w:id="68" w:author="Rasa Urb" w:date="2021-12-08T14:59:00Z" w:name="move89867977"/>
            <w:moveTo w:id="69" w:author="Rasa Urb" w:date="2021-12-08T14:59:00Z">
              <w:r w:rsidRPr="00CB5422">
                <w:t>Pagalba į namus</w:t>
              </w:r>
            </w:moveTo>
            <w:moveToRangeEnd w:id="68"/>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CB5422" w:rsidRDefault="00C42646" w:rsidP="00CB5422">
            <w:pPr>
              <w:rPr>
                <w:ins w:id="70" w:author="Rasa Urb" w:date="2021-12-08T14:59:00Z"/>
              </w:rPr>
            </w:pPr>
            <w:ins w:id="71" w:author="Rasa Urb" w:date="2021-12-08T14:59:00Z">
              <w:r w:rsidRPr="00CB5422">
                <w:t>Asmens namuose teikiamos paslaugos, padedančios asmeniui (šeimai) tvarkytis buityje, rūpintis asmeniniu gyvenimu ir dalyvauti visuomenės gyvenime</w:t>
              </w:r>
            </w:ins>
          </w:p>
        </w:tc>
      </w:tr>
      <w:tr w:rsidR="00C42646" w:rsidRPr="007E67A7" w14:paraId="30248BBF" w14:textId="77777777" w:rsidTr="007E67A7">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72" w:author="Rasa Urb" w:date="2021-12-08T14:59:00Z">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PrChange w:id="73" w:author="Rasa Urb" w:date="2021-12-08T14:59:00Z">
            <w:trPr>
              <w:gridAfter w:val="0"/>
            </w:trPr>
          </w:trPrChange>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74" w:author="Rasa Urb" w:date="2021-12-08T14:59:00Z">
              <w:tcPr>
                <w:tcW w:w="6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1AAF83B9" w14:textId="77777777" w:rsidR="00C42646" w:rsidRPr="00CB5422" w:rsidRDefault="00C42646"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75" w:author="Rasa Urb" w:date="2021-12-08T14:59:00Z">
              <w:tcPr>
                <w:tcW w:w="31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5A5D20D4" w14:textId="362C3846" w:rsidR="00C42646" w:rsidRPr="00CB5422" w:rsidRDefault="00C42646" w:rsidP="00CB5422">
            <w:ins w:id="76" w:author="Rasa Urb" w:date="2021-12-08T14:59:00Z">
              <w:r w:rsidRPr="00CB5422">
                <w:t>Socialinių įgūdžių ugdymas, palaikymas ir (ar) atkūrimas</w:t>
              </w:r>
            </w:ins>
            <w:moveFromRangeStart w:id="77" w:author="Rasa Urb" w:date="2021-12-08T14:59:00Z" w:name="move89867978"/>
            <w:moveFrom w:id="78" w:author="Rasa Urb" w:date="2021-12-08T14:59:00Z">
              <w:r w:rsidR="00CD19F9" w:rsidRPr="00CB5422">
                <w:rPr>
                  <w:rFonts w:eastAsia="Calibri"/>
                </w:rPr>
                <w:t>Psichosocialinė pagalba</w:t>
              </w:r>
            </w:moveFrom>
            <w:moveFromRangeEnd w:id="77"/>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Change w:id="79" w:author="Rasa Urb" w:date="2021-12-08T14:59:00Z">
              <w:tcPr>
                <w:tcW w:w="57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5D63D491" w14:textId="77777777" w:rsidR="00CD19F9" w:rsidRPr="00CB5422" w:rsidRDefault="00C42646" w:rsidP="00CB5422">
            <w:pPr>
              <w:rPr>
                <w:del w:id="80" w:author="Rasa Urb" w:date="2021-12-08T14:59:00Z"/>
                <w:rFonts w:eastAsia="Calibri"/>
              </w:rPr>
            </w:pPr>
            <w:moveToRangeStart w:id="81" w:author="Rasa Urb" w:date="2021-12-08T14:59:00Z" w:name="move89867979"/>
            <w:moveTo w:id="82" w:author="Rasa Urb" w:date="2021-12-08T14:59:00Z">
              <w:r w:rsidRPr="00CB5422">
                <w:t xml:space="preserve">Paslaugos, teikiamos asmenims (šeimoms), siekiant stiprinti jų bendravimo gebėjimus (ieškant pagalbos, prisitaikant prie naujų situacijų, dalyvaujant visuomenės gyvenime, užmezgant ir palaikant ryšius su artimaisiais ir pan.) ir (ar) organizuojant jų darbinį </w:t>
              </w:r>
              <w:r w:rsidRPr="00CB5422">
                <w:lastRenderedPageBreak/>
                <w:t>užimtumą</w:t>
              </w:r>
            </w:moveTo>
            <w:moveFromRangeStart w:id="83" w:author="Rasa Urb" w:date="2021-12-08T14:59:00Z" w:name="move89867980"/>
            <w:moveToRangeEnd w:id="81"/>
            <w:moveFrom w:id="84" w:author="Rasa Urb" w:date="2021-12-08T14:59:00Z">
              <w:r w:rsidR="00CD19F9" w:rsidRPr="00CB5422">
                <w:rPr>
                  <w:rFonts w:eastAsia="Calibri"/>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moveFrom>
            <w:moveFromRangeEnd w:id="83"/>
          </w:p>
          <w:p w14:paraId="59DEB00B" w14:textId="77777777" w:rsidR="00CD19F9" w:rsidRPr="00CB5422" w:rsidRDefault="00CD19F9" w:rsidP="00CB5422">
            <w:pPr>
              <w:rPr>
                <w:del w:id="85" w:author="Rasa Urb" w:date="2021-12-08T14:59:00Z"/>
                <w:rFonts w:eastAsia="Calibri"/>
              </w:rPr>
            </w:pPr>
          </w:p>
          <w:p w14:paraId="41C14FF0" w14:textId="4F146904" w:rsidR="00C42646" w:rsidRPr="00CB5422" w:rsidRDefault="00CD19F9" w:rsidP="00CB5422">
            <w:del w:id="86" w:author="Rasa Urb" w:date="2021-12-08T14:59:00Z">
              <w:r w:rsidRPr="00CB5422">
                <w:rPr>
                  <w:rFonts w:eastAsia="Calibri"/>
                </w:rPr>
                <w:delText>Paslaugos teikiamos pagal poreikį darbo dienomis</w:delText>
              </w:r>
            </w:del>
          </w:p>
        </w:tc>
      </w:tr>
      <w:tr w:rsidR="00C42646" w:rsidRPr="007E67A7" w14:paraId="6C1FBC7B" w14:textId="77777777" w:rsidTr="007E67A7">
        <w:trPr>
          <w:ins w:id="87"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77777777" w:rsidR="00C42646" w:rsidRPr="00CB5422" w:rsidRDefault="00C42646" w:rsidP="00CB5422">
            <w:pPr>
              <w:rPr>
                <w:ins w:id="88"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CB5422" w:rsidRDefault="00C42646" w:rsidP="00CB5422">
            <w:pPr>
              <w:rPr>
                <w:ins w:id="89" w:author="Rasa Urb" w:date="2021-12-08T14:59:00Z"/>
              </w:rPr>
            </w:pPr>
            <w:ins w:id="90" w:author="Rasa Urb" w:date="2021-12-08T14:59:00Z">
              <w:r w:rsidRPr="00CB5422">
                <w:t>Apgyvendinimas savarankiško gyvenimo namuose</w:t>
              </w:r>
            </w:ins>
          </w:p>
          <w:p w14:paraId="0F5A6757" w14:textId="77777777" w:rsidR="00C42646" w:rsidRPr="00CB5422" w:rsidRDefault="00C42646" w:rsidP="00CB5422">
            <w:pPr>
              <w:rPr>
                <w:ins w:id="91" w:author="Rasa Urb" w:date="2021-12-08T14:59:00Z"/>
              </w:rPr>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CB5422" w:rsidRDefault="00C42646" w:rsidP="00CB5422">
            <w:pPr>
              <w:rPr>
                <w:ins w:id="92" w:author="Rasa Urb" w:date="2021-12-08T14:59:00Z"/>
              </w:rPr>
            </w:pPr>
            <w:ins w:id="93" w:author="Rasa Urb" w:date="2021-12-08T14:59:00Z">
              <w:r w:rsidRPr="00CB5422">
                <w:t>Namų aplinkos sąlygų sukūrimas ir reikalingų paslaugų suteikimas asmenims (šeimoms), kuriems nereikia nuolatinės, intensyvios priežiūros, sudarant jiems sąlygas savarankiškai tvarkytis asmeninį (šeimos) gyvenimą</w:t>
              </w:r>
            </w:ins>
          </w:p>
        </w:tc>
      </w:tr>
      <w:tr w:rsidR="00522148" w:rsidRPr="007E67A7" w14:paraId="670CC781"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77777777" w:rsidR="00C42646" w:rsidRPr="00CB5422" w:rsidRDefault="00C42646">
            <w:pPr>
              <w:rPr>
                <w:rFonts w:eastAsia="Calibri"/>
              </w:rPr>
              <w:pPrChange w:id="94" w:author="Rasa Urb" w:date="2021-12-08T14:59:00Z">
                <w:pPr>
                  <w:numPr>
                    <w:numId w:val="6"/>
                  </w:numPr>
                  <w:ind w:left="360" w:hanging="360"/>
                  <w:jc w:val="both"/>
                </w:pPr>
              </w:pPrChange>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CB5422" w:rsidRDefault="00C42646" w:rsidP="00CB5422">
            <w:pPr>
              <w:rPr>
                <w:ins w:id="95" w:author="Rasa Urb" w:date="2021-12-08T14:59:00Z"/>
              </w:rPr>
            </w:pPr>
            <w:r w:rsidRPr="00CB5422">
              <w:t>Laikinas apnakvindinimas</w:t>
            </w:r>
          </w:p>
          <w:p w14:paraId="53DCF6CA" w14:textId="77777777" w:rsidR="00C42646" w:rsidRPr="00CB5422" w:rsidRDefault="00C42646">
            <w:pPr>
              <w:rPr>
                <w:rPrChange w:id="96" w:author="Rasa Urb" w:date="2021-12-08T14:59:00Z">
                  <w:rPr>
                    <w:sz w:val="24"/>
                  </w:rPr>
                </w:rPrChange>
              </w:rPr>
              <w:pPrChange w:id="97" w:author="Rasa Urb" w:date="2021-12-08T14:59:00Z">
                <w:pPr>
                  <w:spacing w:before="100" w:beforeAutospacing="1" w:after="100" w:afterAutospacing="1"/>
                </w:pPr>
              </w:pPrChange>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85BD82" w14:textId="77777777" w:rsidR="00CD19F9" w:rsidRPr="00CB5422" w:rsidRDefault="00C42646" w:rsidP="00CB5422">
            <w:pPr>
              <w:rPr>
                <w:del w:id="98" w:author="Rasa Urb" w:date="2021-12-08T14:59:00Z"/>
              </w:rPr>
            </w:pPr>
            <w:r w:rsidRPr="00CB5422">
              <w:t>Nakvynės ir būtinųjų paslaugų (asmens higienos, buitinių) suteikimas asmenims, kurie yra benamiai</w:t>
            </w:r>
            <w:ins w:id="99" w:author="Rasa Urb" w:date="2021-12-08T14:59:00Z">
              <w:r w:rsidRPr="00CB5422">
                <w:t>, smurtautojai</w:t>
              </w:r>
            </w:ins>
            <w:r w:rsidRPr="00CB5422">
              <w:t xml:space="preserve">, piktnaudžiauja alkoholiu, narkotinėmis, psichotropinėmis ar toksinėmis medžiagomis, esant krizinei situacijai </w:t>
            </w:r>
            <w:del w:id="100" w:author="Rasa Urb" w:date="2021-12-08T14:59:00Z">
              <w:r w:rsidR="00CD19F9" w:rsidRPr="00CB5422">
                <w:delText>ar</w:delText>
              </w:r>
            </w:del>
            <w:ins w:id="101" w:author="Rasa Urb" w:date="2021-12-08T14:59:00Z">
              <w:r w:rsidRPr="00CB5422">
                <w:t>ir</w:t>
              </w:r>
            </w:ins>
            <w:r w:rsidRPr="00CB5422">
              <w:t xml:space="preserve"> pan., </w:t>
            </w:r>
            <w:del w:id="102" w:author="Rasa Urb" w:date="2021-12-08T14:59:00Z">
              <w:r w:rsidR="00CD19F9" w:rsidRPr="00CB5422">
                <w:delText>kai</w:delText>
              </w:r>
            </w:del>
            <w:ins w:id="103" w:author="Rasa Urb" w:date="2021-12-08T14:59:00Z">
              <w:r w:rsidRPr="00CB5422">
                <w:t>jei,</w:t>
              </w:r>
            </w:ins>
            <w:r w:rsidRPr="00CB5422">
              <w:t xml:space="preserve"> nesuteikus šių paslaugų</w:t>
            </w:r>
            <w:del w:id="104" w:author="Rasa Urb" w:date="2021-12-08T14:59:00Z">
              <w:r w:rsidR="00CD19F9" w:rsidRPr="00CB5422">
                <w:delText xml:space="preserve"> iškyla</w:delText>
              </w:r>
            </w:del>
            <w:ins w:id="105" w:author="Rasa Urb" w:date="2021-12-08T14:59:00Z">
              <w:r w:rsidRPr="00CB5422">
                <w:t>, kyla</w:t>
              </w:r>
            </w:ins>
            <w:r w:rsidRPr="00CB5422">
              <w:t xml:space="preserve"> grėsmė </w:t>
            </w:r>
            <w:del w:id="106" w:author="Rasa Urb" w:date="2021-12-08T14:59:00Z">
              <w:r w:rsidR="00CD19F9" w:rsidRPr="00CB5422">
                <w:delText>asmens</w:delText>
              </w:r>
            </w:del>
            <w:ins w:id="107" w:author="Rasa Urb" w:date="2021-12-08T14:59:00Z">
              <w:r w:rsidRPr="00CB5422">
                <w:t>jų</w:t>
              </w:r>
            </w:ins>
            <w:r w:rsidRPr="00CB5422">
              <w:t xml:space="preserve"> sveikatai ar gyvybei</w:t>
            </w:r>
            <w:del w:id="108" w:author="Rasa Urb" w:date="2021-12-08T14:59:00Z">
              <w:r w:rsidR="00CD19F9" w:rsidRPr="00CB5422">
                <w:delText>.</w:delText>
              </w:r>
            </w:del>
          </w:p>
          <w:p w14:paraId="4FC3EFFA" w14:textId="77777777" w:rsidR="00CD19F9" w:rsidRPr="00CB5422" w:rsidRDefault="00CD19F9" w:rsidP="00CB5422">
            <w:pPr>
              <w:rPr>
                <w:del w:id="109" w:author="Rasa Urb" w:date="2021-12-08T14:59:00Z"/>
              </w:rPr>
            </w:pPr>
          </w:p>
          <w:p w14:paraId="5EF48E87" w14:textId="2ADA3C2A" w:rsidR="00C42646" w:rsidRPr="00CB5422" w:rsidRDefault="00CD19F9" w:rsidP="00CB5422">
            <w:del w:id="110" w:author="Rasa Urb" w:date="2021-12-08T14:59:00Z">
              <w:r w:rsidRPr="00CB5422">
                <w:rPr>
                  <w:rFonts w:eastAsia="Calibri"/>
                </w:rPr>
                <w:delText xml:space="preserve">Paslaugos teikiamos </w:delText>
              </w:r>
              <w:r w:rsidRPr="00CB5422">
                <w:delText>nepertraukiamai iki 7 parų</w:delText>
              </w:r>
            </w:del>
          </w:p>
        </w:tc>
      </w:tr>
      <w:tr w:rsidR="00C42646" w:rsidRPr="007E67A7" w14:paraId="54659D22" w14:textId="77777777" w:rsidTr="007E67A7">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111" w:author="Rasa Urb" w:date="2021-12-08T14:59:00Z">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PrChange w:id="112" w:author="Rasa Urb" w:date="2021-12-08T14:59:00Z">
            <w:trPr>
              <w:gridAfter w:val="0"/>
            </w:trPr>
          </w:trPrChange>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113" w:author="Rasa Urb" w:date="2021-12-08T14:59:00Z">
              <w:tcPr>
                <w:tcW w:w="6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75305DB0" w14:textId="77777777" w:rsidR="00C42646" w:rsidRPr="00CB5422" w:rsidRDefault="00C42646">
            <w:pPr>
              <w:rPr>
                <w:rFonts w:eastAsia="Calibri"/>
              </w:rPr>
              <w:pPrChange w:id="114" w:author="Rasa Urb" w:date="2021-12-08T14:59:00Z">
                <w:pPr>
                  <w:numPr>
                    <w:numId w:val="6"/>
                  </w:numPr>
                  <w:ind w:left="360" w:hanging="360"/>
                  <w:jc w:val="both"/>
                </w:pPr>
              </w:pPrChange>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115" w:author="Rasa Urb" w:date="2021-12-08T14:59:00Z">
              <w:tcPr>
                <w:tcW w:w="31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7FB8C792" w14:textId="1142D1C8" w:rsidR="00C42646" w:rsidRPr="00CB5422" w:rsidRDefault="00C42646" w:rsidP="00CB5422">
            <w:pPr>
              <w:rPr>
                <w:ins w:id="116" w:author="Rasa Urb" w:date="2021-12-08T14:59:00Z"/>
              </w:rPr>
            </w:pPr>
            <w:moveToRangeStart w:id="117" w:author="Rasa Urb" w:date="2021-12-08T14:59:00Z" w:name="move89867981"/>
            <w:moveTo w:id="118" w:author="Rasa Urb" w:date="2021-12-08T14:59:00Z">
              <w:r w:rsidRPr="00CB5422">
                <w:t>Intensyvi krizių įveikimo pagalba</w:t>
              </w:r>
            </w:moveTo>
            <w:moveToRangeEnd w:id="117"/>
            <w:del w:id="119" w:author="Rasa Urb" w:date="2021-12-08T14:59:00Z">
              <w:r w:rsidR="00CD19F9" w:rsidRPr="00CB5422">
                <w:delText>Apgyvendinimas Nakvynės namuose</w:delText>
              </w:r>
            </w:del>
          </w:p>
          <w:p w14:paraId="5B8729BD" w14:textId="77777777" w:rsidR="00C42646" w:rsidRPr="00CB5422" w:rsidRDefault="00C42646">
            <w:pPr>
              <w:pPrChange w:id="120" w:author="Rasa Urb" w:date="2021-12-08T14:59:00Z">
                <w:pPr>
                  <w:spacing w:before="100" w:beforeAutospacing="1"/>
                  <w:jc w:val="both"/>
                </w:pPr>
              </w:pPrChange>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Change w:id="121" w:author="Rasa Urb" w:date="2021-12-08T14:59:00Z">
              <w:tcPr>
                <w:tcW w:w="57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02684656" w14:textId="77777777" w:rsidR="00CD19F9" w:rsidRPr="00CB5422" w:rsidRDefault="00CD19F9" w:rsidP="00CB5422">
            <w:pPr>
              <w:rPr>
                <w:del w:id="122" w:author="Rasa Urb" w:date="2021-12-08T14:59:00Z"/>
              </w:rPr>
            </w:pPr>
            <w:del w:id="123" w:author="Rasa Urb" w:date="2021-12-08T14:59:00Z">
              <w:r w:rsidRPr="00CB5422">
                <w:delText>Laikinas nakvynės, socialinių</w:delText>
              </w:r>
            </w:del>
            <w:ins w:id="124" w:author="Rasa Urb" w:date="2021-12-08T14:59:00Z">
              <w:r w:rsidR="00C42646" w:rsidRPr="00CB5422">
                <w:t>Socialinių</w:t>
              </w:r>
            </w:ins>
            <w:r w:rsidR="00C42646" w:rsidRPr="00CB5422">
              <w:t xml:space="preserve"> įgūdžių ugdymo, palaikymo ir</w:t>
            </w:r>
            <w:del w:id="125" w:author="Rasa Urb" w:date="2021-12-08T14:59:00Z">
              <w:r w:rsidRPr="00CB5422">
                <w:delText xml:space="preserve"> </w:delText>
              </w:r>
            </w:del>
            <w:ins w:id="126" w:author="Rasa Urb" w:date="2021-12-08T14:59:00Z">
              <w:r w:rsidR="00C42646" w:rsidRPr="00CB5422">
                <w:t> </w:t>
              </w:r>
            </w:ins>
            <w:r w:rsidR="00C42646" w:rsidRPr="00CB5422">
              <w:t xml:space="preserve">(ar) atkūrimo, </w:t>
            </w:r>
            <w:ins w:id="127" w:author="Rasa Urb" w:date="2021-12-08T14:59:00Z">
              <w:r w:rsidR="00C42646" w:rsidRPr="00CB5422">
                <w:t xml:space="preserve">pagalbos, </w:t>
              </w:r>
            </w:ins>
            <w:r w:rsidR="00C42646" w:rsidRPr="00CB5422">
              <w:t xml:space="preserve">kitų būtinųjų paslaugų (asmens higienos, buitinių ir kt.) suteikimas </w:t>
            </w:r>
            <w:del w:id="128" w:author="Rasa Urb" w:date="2021-12-08T14:59:00Z">
              <w:r w:rsidRPr="00CB5422">
                <w:delText xml:space="preserve">asmenims, neturintiems gyvenamosios vietos </w:delText>
              </w:r>
            </w:del>
            <w:ins w:id="129" w:author="Rasa Urb" w:date="2021-12-08T14:59:00Z">
              <w:r w:rsidR="00C42646" w:rsidRPr="00CB5422">
                <w:t>ir (</w:t>
              </w:r>
            </w:ins>
            <w:r w:rsidR="00C42646" w:rsidRPr="00CB5422">
              <w:t>ar</w:t>
            </w:r>
            <w:del w:id="130" w:author="Rasa Urb" w:date="2021-12-08T14:59:00Z">
              <w:r w:rsidRPr="00CB5422">
                <w:delText xml:space="preserve"> dėl kitų priežasčių negalintiems ja naudotis,</w:delText>
              </w:r>
            </w:del>
            <w:ins w:id="131" w:author="Rasa Urb" w:date="2021-12-08T14:59:00Z">
              <w:r w:rsidR="00C42646" w:rsidRPr="00CB5422">
                <w:t>) organizavimas asmeniui (šeimai),</w:t>
              </w:r>
            </w:ins>
            <w:r w:rsidR="00C42646" w:rsidRPr="00CB5422">
              <w:t xml:space="preserve"> siekiant atkurti </w:t>
            </w:r>
            <w:ins w:id="132" w:author="Rasa Urb" w:date="2021-12-08T14:59:00Z">
              <w:r w:rsidR="00C42646" w:rsidRPr="00CB5422">
                <w:t xml:space="preserve">jo (jos) </w:t>
              </w:r>
            </w:ins>
            <w:r w:rsidR="00C42646" w:rsidRPr="00CB5422">
              <w:t>savarankiškumą, prarastus socialinius ryšius ir padėti integruotis į visuomenę</w:t>
            </w:r>
            <w:del w:id="133" w:author="Rasa Urb" w:date="2021-12-08T14:59:00Z">
              <w:r w:rsidRPr="00CB5422">
                <w:delText>.</w:delText>
              </w:r>
            </w:del>
          </w:p>
          <w:p w14:paraId="755F02FE" w14:textId="77777777" w:rsidR="00CD19F9" w:rsidRPr="00CB5422" w:rsidRDefault="00CD19F9" w:rsidP="00CB5422">
            <w:pPr>
              <w:rPr>
                <w:del w:id="134" w:author="Rasa Urb" w:date="2021-12-08T14:59:00Z"/>
              </w:rPr>
            </w:pPr>
          </w:p>
          <w:p w14:paraId="6B591ACA" w14:textId="58DFACDC" w:rsidR="00C42646" w:rsidRPr="00CB5422" w:rsidRDefault="00CD19F9" w:rsidP="00CB5422">
            <w:del w:id="135" w:author="Rasa Urb" w:date="2021-12-08T14:59:00Z">
              <w:r w:rsidRPr="00CB5422">
                <w:rPr>
                  <w:rFonts w:eastAsia="Calibri"/>
                </w:rPr>
                <w:delText xml:space="preserve">Paslaugos teikiamos </w:delText>
              </w:r>
              <w:r w:rsidRPr="00CB5422">
                <w:delText>iki 12 mėn.</w:delText>
              </w:r>
            </w:del>
            <w:ins w:id="136" w:author="Rasa Urb" w:date="2021-12-08T14:59:00Z">
              <w:r w:rsidR="00C42646" w:rsidRPr="00CB5422">
                <w:t>, laikino apgyvendinimo, jei asmuo (šeima) dėl patirto smurto, prievartos, nustatyto vaiko apsaugos poreikio</w:t>
              </w:r>
            </w:ins>
            <w:r w:rsidR="00C42646" w:rsidRPr="00CB5422">
              <w:t xml:space="preserve"> ar </w:t>
            </w:r>
            <w:del w:id="137" w:author="Rasa Urb" w:date="2021-12-08T14:59:00Z">
              <w:r w:rsidRPr="00CB5422">
                <w:delText>ilgiau</w:delText>
              </w:r>
            </w:del>
            <w:ins w:id="138" w:author="Rasa Urb" w:date="2021-12-08T14:59:00Z">
              <w:r w:rsidR="00C42646" w:rsidRPr="00CB5422">
                <w:t>kitų priežasčių negali naudotis savo gyvenamąja vieta</w:t>
              </w:r>
            </w:ins>
          </w:p>
        </w:tc>
      </w:tr>
      <w:tr w:rsidR="00CD19F9" w:rsidRPr="007E67A7" w14:paraId="552B350C" w14:textId="77777777" w:rsidTr="007E67A7">
        <w:trPr>
          <w:ins w:id="139"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77777777" w:rsidR="00CD19F9" w:rsidRPr="00CB5422" w:rsidRDefault="00CD19F9" w:rsidP="00CB5422">
            <w:pPr>
              <w:rPr>
                <w:ins w:id="140"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CB5422" w:rsidRDefault="00CD19F9" w:rsidP="00CB5422">
            <w:pPr>
              <w:rPr>
                <w:ins w:id="141" w:author="Rasa Urb" w:date="2021-12-08T14:59:00Z"/>
                <w:rFonts w:eastAsia="Calibri"/>
              </w:rPr>
            </w:pPr>
            <w:moveToRangeStart w:id="142" w:author="Rasa Urb" w:date="2021-12-08T14:59:00Z" w:name="move89867978"/>
            <w:moveTo w:id="143" w:author="Rasa Urb" w:date="2021-12-08T14:59:00Z">
              <w:r w:rsidRPr="00CB5422">
                <w:rPr>
                  <w:rFonts w:eastAsia="Calibri"/>
                </w:rPr>
                <w:t>Psichosocialinė pagalba</w:t>
              </w:r>
            </w:moveTo>
            <w:moveToRangeEnd w:id="142"/>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CB5422" w:rsidRDefault="00CD19F9" w:rsidP="00CB5422">
            <w:pPr>
              <w:rPr>
                <w:ins w:id="144" w:author="Rasa Urb" w:date="2021-12-08T14:59:00Z"/>
                <w:rFonts w:eastAsia="Calibri"/>
              </w:rPr>
            </w:pPr>
            <w:moveToRangeStart w:id="145" w:author="Rasa Urb" w:date="2021-12-08T14:59:00Z" w:name="move89867980"/>
            <w:moveTo w:id="146" w:author="Rasa Urb" w:date="2021-12-08T14:59:00Z">
              <w:r w:rsidRPr="00CB5422">
                <w:rPr>
                  <w:rFonts w:eastAsia="Calibri"/>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moveTo>
            <w:moveToRangeEnd w:id="145"/>
          </w:p>
        </w:tc>
      </w:tr>
      <w:tr w:rsidR="00CD19F9" w:rsidRPr="007E67A7" w14:paraId="552B3518" w14:textId="77777777" w:rsidTr="007E67A7">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147" w:author="Rasa Urb" w:date="2021-12-08T14:59:00Z">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PrChange w:id="148" w:author="Rasa Urb" w:date="2021-12-08T14:59:00Z">
            <w:trPr>
              <w:gridAfter w:val="0"/>
            </w:trPr>
          </w:trPrChange>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149" w:author="Rasa Urb" w:date="2021-12-08T14:59:00Z">
              <w:tcPr>
                <w:tcW w:w="6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552B3513" w14:textId="77777777" w:rsidR="00CD19F9" w:rsidRPr="00CB5422" w:rsidRDefault="00CD19F9"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150" w:author="Rasa Urb" w:date="2021-12-08T14:59:00Z">
              <w:tcPr>
                <w:tcW w:w="31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552B3514" w14:textId="17F756D4" w:rsidR="00CD19F9" w:rsidRPr="00CB5422" w:rsidRDefault="00CD19F9">
            <w:pPr>
              <w:rPr>
                <w:rPrChange w:id="151" w:author="Rasa Urb" w:date="2021-12-08T14:59:00Z">
                  <w:rPr>
                    <w:sz w:val="24"/>
                  </w:rPr>
                </w:rPrChange>
              </w:rPr>
              <w:pPrChange w:id="152" w:author="Rasa Urb" w:date="2021-12-08T14:59:00Z">
                <w:pPr>
                  <w:jc w:val="both"/>
                </w:pPr>
              </w:pPrChange>
            </w:pPr>
            <w:ins w:id="153" w:author="Rasa Urb" w:date="2021-12-08T14:59:00Z">
              <w:r w:rsidRPr="00CB5422">
                <w:t xml:space="preserve">Apgyvendinimas </w:t>
              </w:r>
              <w:r w:rsidR="00EF4860" w:rsidRPr="00CB5422">
                <w:t>n</w:t>
              </w:r>
              <w:r w:rsidRPr="00CB5422">
                <w:t>akvynės namuose</w:t>
              </w:r>
            </w:ins>
            <w:moveFromRangeStart w:id="154" w:author="Rasa Urb" w:date="2021-12-08T14:59:00Z" w:name="move89867981"/>
            <w:moveFrom w:id="155" w:author="Rasa Urb" w:date="2021-12-08T14:59:00Z">
              <w:r w:rsidR="00C42646" w:rsidRPr="00CB5422">
                <w:t>Intensyvi krizių įveikimo pagalba</w:t>
              </w:r>
            </w:moveFrom>
            <w:moveFromRangeEnd w:id="154"/>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156" w:author="Rasa Urb" w:date="2021-12-08T14:59:00Z">
              <w:tcPr>
                <w:tcW w:w="57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39217719" w14:textId="77777777" w:rsidR="00CD19F9" w:rsidRPr="00CB5422" w:rsidRDefault="00CD19F9" w:rsidP="00CB5422">
            <w:pPr>
              <w:rPr>
                <w:del w:id="157" w:author="Rasa Urb" w:date="2021-12-08T14:59:00Z"/>
              </w:rPr>
            </w:pPr>
            <w:del w:id="158" w:author="Rasa Urb" w:date="2021-12-08T14:59:00Z">
              <w:r w:rsidRPr="00CB5422">
                <w:delText>Socialinių</w:delText>
              </w:r>
            </w:del>
            <w:ins w:id="159" w:author="Rasa Urb" w:date="2021-12-08T14:59:00Z">
              <w:r w:rsidRPr="00CB5422">
                <w:t>Laikinas nakvynės, socialinių</w:t>
              </w:r>
            </w:ins>
            <w:r w:rsidRPr="00CB5422">
              <w:t xml:space="preserve"> įgūdžių ugdymo, palaikymo ir</w:t>
            </w:r>
            <w:del w:id="160" w:author="Rasa Urb" w:date="2021-12-08T14:59:00Z">
              <w:r w:rsidRPr="00CB5422">
                <w:delText> </w:delText>
              </w:r>
            </w:del>
            <w:ins w:id="161" w:author="Rasa Urb" w:date="2021-12-08T14:59:00Z">
              <w:r w:rsidRPr="00CB5422">
                <w:t xml:space="preserve"> </w:t>
              </w:r>
            </w:ins>
            <w:r w:rsidRPr="00CB5422">
              <w:t xml:space="preserve">(ar) atkūrimo, </w:t>
            </w:r>
            <w:del w:id="162" w:author="Rasa Urb" w:date="2021-12-08T14:59:00Z">
              <w:r w:rsidRPr="00CB5422">
                <w:delText xml:space="preserve">pagalbos, </w:delText>
              </w:r>
            </w:del>
            <w:r w:rsidRPr="00CB5422">
              <w:t xml:space="preserve">kitų būtinųjų paslaugų (asmens higienos, buitinių ir kt.) suteikimas </w:t>
            </w:r>
            <w:del w:id="163" w:author="Rasa Urb" w:date="2021-12-08T14:59:00Z">
              <w:r w:rsidRPr="00CB5422">
                <w:delText>ir (</w:delText>
              </w:r>
            </w:del>
            <w:ins w:id="164" w:author="Rasa Urb" w:date="2021-12-08T14:59:00Z">
              <w:r w:rsidRPr="00CB5422">
                <w:t xml:space="preserve">asmenims, neturintiems gyvenamosios vietos </w:t>
              </w:r>
            </w:ins>
            <w:r w:rsidRPr="00CB5422">
              <w:t>ar</w:t>
            </w:r>
            <w:del w:id="165" w:author="Rasa Urb" w:date="2021-12-08T14:59:00Z">
              <w:r w:rsidRPr="00CB5422">
                <w:delText>) organizavimas asmeniui (šeimai),</w:delText>
              </w:r>
            </w:del>
            <w:ins w:id="166" w:author="Rasa Urb" w:date="2021-12-08T14:59:00Z">
              <w:r w:rsidRPr="00CB5422">
                <w:t xml:space="preserve"> dėl kitų priežasčių negalintiems ja naudotis,</w:t>
              </w:r>
            </w:ins>
            <w:r w:rsidRPr="00CB5422">
              <w:t xml:space="preserve"> siekiant atkurti </w:t>
            </w:r>
            <w:del w:id="167" w:author="Rasa Urb" w:date="2021-12-08T14:59:00Z">
              <w:r w:rsidRPr="00CB5422">
                <w:delText xml:space="preserve">jo (jos) </w:delText>
              </w:r>
            </w:del>
            <w:r w:rsidRPr="00CB5422">
              <w:t>savarankiškumą, prarastus socialinius ryšius ir padėti integruotis į visuomenę</w:t>
            </w:r>
            <w:del w:id="168" w:author="Rasa Urb" w:date="2021-12-08T14:59:00Z">
              <w:r w:rsidRPr="00CB5422">
                <w:delText>; laikino apgyvendinimo paslaugos, jei asmuo (šeima) dėl patirto smurto, prievartos, nustatyto vaiko apsaugos poreikio ar kitų priežasčių negali naudotis savo gyvenamąja vieta.</w:delText>
              </w:r>
            </w:del>
          </w:p>
          <w:p w14:paraId="53E2D199" w14:textId="77777777" w:rsidR="00CD19F9" w:rsidRPr="00CB5422" w:rsidRDefault="00CD19F9" w:rsidP="00CB5422">
            <w:pPr>
              <w:rPr>
                <w:del w:id="169" w:author="Rasa Urb" w:date="2021-12-08T14:59:00Z"/>
              </w:rPr>
            </w:pPr>
          </w:p>
          <w:p w14:paraId="552B3517" w14:textId="3F8FBA6A" w:rsidR="00CD19F9" w:rsidRPr="00CB5422" w:rsidRDefault="00CD19F9" w:rsidP="00CB5422">
            <w:del w:id="170" w:author="Rasa Urb" w:date="2021-12-08T14:59:00Z">
              <w:r w:rsidRPr="00CB5422">
                <w:rPr>
                  <w:rFonts w:eastAsia="Calibri"/>
                </w:rPr>
                <w:delText xml:space="preserve">Paslaugos teikiamos </w:delText>
              </w:r>
              <w:r w:rsidRPr="00CB5422">
                <w:delText>pagal poreikį</w:delText>
              </w:r>
            </w:del>
          </w:p>
        </w:tc>
      </w:tr>
      <w:tr w:rsidR="005A7021" w:rsidRPr="007E67A7" w14:paraId="01FA231E" w14:textId="77777777" w:rsidTr="007E67A7">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171" w:author="Rasa Urb" w:date="2021-12-08T14:59:00Z">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PrChange w:id="172" w:author="Rasa Urb" w:date="2021-12-08T14:59:00Z">
            <w:trPr>
              <w:gridAfter w:val="0"/>
            </w:trPr>
          </w:trPrChange>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173" w:author="Rasa Urb" w:date="2021-12-08T14:59:00Z">
              <w:tcPr>
                <w:tcW w:w="6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6D92E385" w14:textId="77777777" w:rsidR="005A7021" w:rsidRPr="00CB5422" w:rsidRDefault="005A7021"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174" w:author="Rasa Urb" w:date="2021-12-08T14:59:00Z">
              <w:tcPr>
                <w:tcW w:w="31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372F4620" w14:textId="07EF5A90" w:rsidR="005A7021" w:rsidRPr="00CB5422" w:rsidRDefault="005A7021" w:rsidP="00CB5422">
            <w:ins w:id="175" w:author="Rasa Urb" w:date="2021-12-08T14:59:00Z">
              <w:r w:rsidRPr="00CB5422">
                <w:t>Laikinas atokvėpis</w:t>
              </w:r>
            </w:ins>
            <w:moveFromRangeStart w:id="176" w:author="Rasa Urb" w:date="2021-12-08T14:59:00Z" w:name="move89867977"/>
            <w:moveFrom w:id="177" w:author="Rasa Urb" w:date="2021-12-08T14:59:00Z">
              <w:r w:rsidR="00C42646" w:rsidRPr="00CB5422">
                <w:t>Pagalba į namus</w:t>
              </w:r>
            </w:moveFrom>
            <w:moveFromRangeEnd w:id="176"/>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178" w:author="Rasa Urb" w:date="2021-12-08T14:59:00Z">
              <w:tcPr>
                <w:tcW w:w="57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047208ED" w14:textId="77777777" w:rsidR="00CD19F9" w:rsidRPr="00CB5422" w:rsidRDefault="00CD19F9" w:rsidP="00CB5422">
            <w:pPr>
              <w:rPr>
                <w:del w:id="179" w:author="Rasa Urb" w:date="2021-12-08T14:59:00Z"/>
              </w:rPr>
            </w:pPr>
            <w:del w:id="180" w:author="Rasa Urb" w:date="2021-12-08T14:59:00Z">
              <w:r w:rsidRPr="00CB5422">
                <w:delText>Asmens namuose teikiamos paslaugos, padedančios: asmeniui (šeimai) tvarkytis buityje, rūpintis asmeniniu gyvenimu ir dalyvauti visuomenės gyvenime; šeimos nariams, prižiūrintiems asmenis su negalia, senyvo amžiaus asmenis, turėti laikiną atokvėpį.</w:delText>
              </w:r>
            </w:del>
          </w:p>
          <w:p w14:paraId="25CD31EF" w14:textId="77777777" w:rsidR="00CD19F9" w:rsidRPr="00CB5422" w:rsidRDefault="00CD19F9" w:rsidP="00CB5422">
            <w:pPr>
              <w:rPr>
                <w:del w:id="181" w:author="Rasa Urb" w:date="2021-12-08T14:59:00Z"/>
              </w:rPr>
            </w:pPr>
          </w:p>
          <w:p w14:paraId="4C015C64" w14:textId="77777777" w:rsidR="00CD19F9" w:rsidRPr="00CB5422" w:rsidRDefault="00CD19F9" w:rsidP="00CB5422">
            <w:pPr>
              <w:rPr>
                <w:del w:id="182" w:author="Rasa Urb" w:date="2021-12-08T14:59:00Z"/>
              </w:rPr>
            </w:pPr>
            <w:del w:id="183" w:author="Rasa Urb" w:date="2021-12-08T14:59:00Z">
              <w:r w:rsidRPr="00CB5422">
                <w:delText>Paslaugos teikiamos pagal poreikį darbo dienomis dienos metu iki 10 val. per savaitę.</w:delText>
              </w:r>
            </w:del>
          </w:p>
          <w:p w14:paraId="2BA2072D" w14:textId="6B423580" w:rsidR="00757A13" w:rsidRPr="00CB5422" w:rsidRDefault="00CD19F9" w:rsidP="00CB5422">
            <w:del w:id="184" w:author="Rasa Urb" w:date="2021-12-08T14:59:00Z">
              <w:r w:rsidRPr="00CB5422">
                <w:delText>Jei teikiama laikino atokvėpio paslauga, paslauga teikiama pagal poreikį ir susitarimą tarp paslaugos teikėjo ir asmens, bet ne ilgiau nei 208 val. per metus</w:delText>
              </w:r>
            </w:del>
            <w:ins w:id="185" w:author="Rasa Urb" w:date="2021-12-08T14:59:00Z">
              <w:r w:rsidR="005A7021" w:rsidRPr="00CB5422">
                <w:t>Socialinės priežiūros paslaugos</w:t>
              </w:r>
              <w:r w:rsidR="00951073" w:rsidRPr="00CB5422">
                <w:t xml:space="preserve"> </w:t>
              </w:r>
              <w:r w:rsidR="00757A13" w:rsidRPr="00CB5422">
                <w:t>arba  dienos socialinės globos paslaugos asmens namuose</w:t>
              </w:r>
              <w:r w:rsidR="0049607C" w:rsidRPr="00CB5422">
                <w:t>,</w:t>
              </w:r>
              <w:r w:rsidR="005A7021" w:rsidRPr="00CB5422">
                <w:t xml:space="preserve">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w:t>
              </w:r>
              <w:r w:rsidR="005A7021" w:rsidRPr="00CB5422">
                <w:lastRenderedPageBreak/>
                <w:t>(rūpinimą) ir (ar) slaugą, suteikiant jiems galimybę kompensuoti šeimos interesus ir poreikius, pailsėti nuo nuolatinės namuose auginamo, prižiūrimo ir (ar) globojamo (rūpinamo) kartu gyvenančio laikino atokvėpio paslaugos gavėjo  priežiūros ir (ar) slaugos</w:t>
              </w:r>
            </w:ins>
          </w:p>
        </w:tc>
      </w:tr>
      <w:tr w:rsidR="00CD19F9" w:rsidRPr="007E67A7" w14:paraId="552B351E" w14:textId="77777777" w:rsidTr="007E67A7">
        <w:trPr>
          <w:ins w:id="186"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77777777" w:rsidR="00CD19F9" w:rsidRPr="00CB5422" w:rsidRDefault="00CD19F9" w:rsidP="00CB5422">
            <w:pPr>
              <w:rPr>
                <w:ins w:id="187"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CB5422" w:rsidRDefault="005A7021" w:rsidP="00CB5422">
            <w:pPr>
              <w:rPr>
                <w:ins w:id="188" w:author="Rasa Urb" w:date="2021-12-08T14:59:00Z"/>
              </w:rPr>
            </w:pPr>
            <w:moveToRangeStart w:id="189" w:author="Rasa Urb" w:date="2021-12-08T14:59:00Z" w:name="move89867982"/>
            <w:moveTo w:id="190" w:author="Rasa Urb" w:date="2021-12-08T14:59:00Z">
              <w:r w:rsidRPr="00CB5422">
                <w:t>Pagalba globėjams (rūpintojams), budintiems globotojams, įtėviams ir šeimynų dalyviams ar besirengiantiems jais tapti</w:t>
              </w:r>
            </w:moveTo>
            <w:moveToRangeEnd w:id="189"/>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CB5422" w:rsidRDefault="005A7021" w:rsidP="00CB5422">
            <w:pPr>
              <w:rPr>
                <w:ins w:id="191" w:author="Rasa Urb" w:date="2021-12-08T14:59:00Z"/>
              </w:rPr>
            </w:pPr>
            <w:ins w:id="192" w:author="Rasa Urb" w:date="2021-12-08T14:59:00Z">
              <w:r w:rsidRPr="00CB5422">
                <w:t>Atrankos, konsultavimo, mokymų, pagalbos ir paslaugų organizavimas, teikimas, suteikiant žinių ir kompetencijų, reikalingų auginant globojamus (rūpinamus), prižiūrimus ir įvaikintus vaikus</w:t>
              </w:r>
            </w:ins>
          </w:p>
        </w:tc>
      </w:tr>
      <w:tr w:rsidR="00EF4860" w:rsidRPr="007E67A7" w14:paraId="469414BD" w14:textId="77777777" w:rsidTr="007E67A7">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193" w:author="Rasa Urb" w:date="2021-12-08T14:59:00Z">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PrChange w:id="194" w:author="Rasa Urb" w:date="2021-12-08T14:59:00Z">
            <w:trPr>
              <w:gridAfter w:val="0"/>
            </w:trPr>
          </w:trPrChange>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195" w:author="Rasa Urb" w:date="2021-12-08T14:59:00Z">
              <w:tcPr>
                <w:tcW w:w="6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7B6905BA" w14:textId="77777777" w:rsidR="00EF4860" w:rsidRPr="00CB5422" w:rsidRDefault="00EF4860"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196" w:author="Rasa Urb" w:date="2021-12-08T14:59:00Z">
              <w:tcPr>
                <w:tcW w:w="31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070DB486" w14:textId="14D32ADD" w:rsidR="00EF4860" w:rsidRPr="00CB5422" w:rsidRDefault="00EF4860" w:rsidP="00CB5422">
            <w:r w:rsidRPr="00CB5422">
              <w:t>Apgyvendinimas apsaugotame būste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197" w:author="Rasa Urb" w:date="2021-12-08T14:59:00Z">
              <w:tcPr>
                <w:tcW w:w="57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604D5830" w14:textId="77777777" w:rsidR="00CD19F9" w:rsidRPr="00CB5422" w:rsidRDefault="00EF4860" w:rsidP="00CB5422">
            <w:pPr>
              <w:rPr>
                <w:del w:id="198" w:author="Rasa Urb" w:date="2021-12-08T14:59:00Z"/>
              </w:rPr>
            </w:pPr>
            <w:r w:rsidRPr="00CB5422">
              <w:t>Asmens (šeimos) apgyvendinimas ir pagalbos suteikimas namų aplinkoje, reikalingų paslaugų organizavimas bendruomenėje, siekiant kompensuoti, atkurti, ugdyti, palaikyti ir plėtoti asmens</w:t>
            </w:r>
            <w:del w:id="199" w:author="Rasa Urb" w:date="2021-12-08T14:59:00Z">
              <w:r w:rsidR="00CD19F9" w:rsidRPr="00CB5422">
                <w:delText xml:space="preserve"> </w:delText>
              </w:r>
            </w:del>
            <w:ins w:id="200" w:author="Rasa Urb" w:date="2021-12-08T14:59:00Z">
              <w:r w:rsidRPr="00CB5422">
                <w:t> </w:t>
              </w:r>
            </w:ins>
            <w:r w:rsidRPr="00CB5422">
              <w:t>(šeimos) socialinius ir savarankiško gyvenimo įgūdžius</w:t>
            </w:r>
            <w:del w:id="201" w:author="Rasa Urb" w:date="2021-12-08T14:59:00Z">
              <w:r w:rsidR="00CD19F9" w:rsidRPr="00CB5422">
                <w:delText xml:space="preserve">. </w:delText>
              </w:r>
            </w:del>
          </w:p>
          <w:p w14:paraId="123D0C0C" w14:textId="77777777" w:rsidR="00CD19F9" w:rsidRPr="00CB5422" w:rsidRDefault="00CD19F9" w:rsidP="00CB5422">
            <w:pPr>
              <w:rPr>
                <w:del w:id="202" w:author="Rasa Urb" w:date="2021-12-08T14:59:00Z"/>
              </w:rPr>
            </w:pPr>
          </w:p>
          <w:p w14:paraId="33D32736" w14:textId="4B03DD55" w:rsidR="00EF4860" w:rsidRPr="00CB5422" w:rsidRDefault="00CD19F9" w:rsidP="00CB5422">
            <w:del w:id="203" w:author="Rasa Urb" w:date="2021-12-08T14:59:00Z">
              <w:r w:rsidRPr="00CB5422">
                <w:rPr>
                  <w:rFonts w:eastAsia="Calibri"/>
                </w:rPr>
                <w:delText xml:space="preserve">Paslaugos teikiamos </w:delText>
              </w:r>
              <w:r w:rsidRPr="00CB5422">
                <w:delText>iki 12 mėn. ar ilgiau</w:delText>
              </w:r>
            </w:del>
          </w:p>
        </w:tc>
      </w:tr>
      <w:tr w:rsidR="00CD19F9" w:rsidRPr="007E67A7" w14:paraId="552B3531" w14:textId="77777777" w:rsidTr="007E67A7">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204" w:author="Rasa Urb" w:date="2021-12-08T14:59:00Z">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PrChange w:id="205" w:author="Rasa Urb" w:date="2021-12-08T14:59:00Z">
            <w:trPr>
              <w:gridAfter w:val="0"/>
            </w:trPr>
          </w:trPrChange>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206" w:author="Rasa Urb" w:date="2021-12-08T14:59:00Z">
              <w:tcPr>
                <w:tcW w:w="6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552B352C" w14:textId="77777777" w:rsidR="00CD19F9" w:rsidRPr="00CB5422" w:rsidRDefault="00CD19F9"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07" w:author="Rasa Urb" w:date="2021-12-08T14:59:00Z">
              <w:tcPr>
                <w:tcW w:w="31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552B352D" w14:textId="77777777" w:rsidR="00CD19F9" w:rsidRPr="00CB5422" w:rsidRDefault="00CD19F9" w:rsidP="00CB5422">
            <w:r w:rsidRPr="00CB5422">
              <w:t>Vaikų dienos socialinė priežiūra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08" w:author="Rasa Urb" w:date="2021-12-08T14:59:00Z">
              <w:tcPr>
                <w:tcW w:w="57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4C57FAE9" w14:textId="77777777" w:rsidR="00CD19F9" w:rsidRPr="00CB5422" w:rsidRDefault="00CD19F9" w:rsidP="00CB5422">
            <w:pPr>
              <w:rPr>
                <w:del w:id="209" w:author="Rasa Urb" w:date="2021-12-08T14:59:00Z"/>
              </w:rPr>
            </w:pPr>
            <w:r w:rsidRPr="00CB5422">
              <w:t>Dienos socialinės priežiūros paslaugos, kuriomis siekiama ugdyti vaiko</w:t>
            </w:r>
            <w:del w:id="210" w:author="Rasa Urb" w:date="2021-12-08T14:59:00Z">
              <w:r w:rsidRPr="00CB5422">
                <w:delText xml:space="preserve"> ir</w:delText>
              </w:r>
            </w:del>
            <w:ins w:id="211" w:author="Rasa Urb" w:date="2021-12-08T14:59:00Z">
              <w:r w:rsidR="00F623BD" w:rsidRPr="00CB5422">
                <w:t>,</w:t>
              </w:r>
            </w:ins>
            <w:r w:rsidRPr="00CB5422">
              <w:t xml:space="preserve"> jo šeimos narių socialinius </w:t>
            </w:r>
            <w:del w:id="212" w:author="Rasa Urb" w:date="2021-12-08T14:59:00Z">
              <w:r w:rsidRPr="00CB5422">
                <w:delText>bei</w:delText>
              </w:r>
            </w:del>
            <w:ins w:id="213" w:author="Rasa Urb" w:date="2021-12-08T14:59:00Z">
              <w:r w:rsidR="00F623BD" w:rsidRPr="00CB5422">
                <w:t>ir</w:t>
              </w:r>
            </w:ins>
            <w:r w:rsidRPr="00CB5422">
              <w:t xml:space="preserve"> gyvenimo įgūdžius</w:t>
            </w:r>
            <w:del w:id="214" w:author="Rasa Urb" w:date="2021-12-08T14:59:00Z">
              <w:r w:rsidRPr="00CB5422">
                <w:delText>.</w:delText>
              </w:r>
            </w:del>
          </w:p>
          <w:p w14:paraId="664195A8" w14:textId="77777777" w:rsidR="00CD19F9" w:rsidRPr="00CB5422" w:rsidRDefault="00CD19F9" w:rsidP="00CB5422">
            <w:pPr>
              <w:rPr>
                <w:del w:id="215" w:author="Rasa Urb" w:date="2021-12-08T14:59:00Z"/>
              </w:rPr>
            </w:pPr>
          </w:p>
          <w:p w14:paraId="552B3530" w14:textId="7D174623" w:rsidR="00CD19F9" w:rsidRPr="00CB5422" w:rsidRDefault="00CD19F9" w:rsidP="00CB5422">
            <w:del w:id="216" w:author="Rasa Urb" w:date="2021-12-08T14:59:00Z">
              <w:r w:rsidRPr="00CB5422">
                <w:rPr>
                  <w:rFonts w:eastAsia="Calibri"/>
                </w:rPr>
                <w:delText xml:space="preserve">Paslaugos teikiamos </w:delText>
              </w:r>
              <w:r w:rsidRPr="00CB5422">
                <w:delText>darbo dienomis, ne trumpiau kaip 4 val. per dieną</w:delText>
              </w:r>
            </w:del>
          </w:p>
        </w:tc>
      </w:tr>
      <w:tr w:rsidR="00CD19F9" w:rsidRPr="007E67A7" w14:paraId="552B3537" w14:textId="77777777" w:rsidTr="007E67A7">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Change w:id="217" w:author="Rasa Urb" w:date="2021-12-08T14:59:00Z">
            <w:tblPrEx>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PrChange w:id="218" w:author="Rasa Urb" w:date="2021-12-08T14:59:00Z">
            <w:trPr>
              <w:gridAfter w:val="0"/>
            </w:trPr>
          </w:trPrChange>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219" w:author="Rasa Urb" w:date="2021-12-08T14:59:00Z">
              <w:tcPr>
                <w:tcW w:w="6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552B3532" w14:textId="77777777" w:rsidR="00CD19F9" w:rsidRPr="00CB5422" w:rsidRDefault="00CD19F9"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20" w:author="Rasa Urb" w:date="2021-12-08T14:59:00Z">
              <w:tcPr>
                <w:tcW w:w="31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53E64E35" w14:textId="00EAB371" w:rsidR="00990CAF" w:rsidRPr="00CB5422" w:rsidRDefault="00CD19F9" w:rsidP="00CB5422">
            <w:pPr>
              <w:rPr>
                <w:ins w:id="221" w:author="Rasa Urb" w:date="2021-12-08T14:59:00Z"/>
              </w:rPr>
            </w:pPr>
            <w:del w:id="222" w:author="Rasa Urb" w:date="2021-12-08T14:59:00Z">
              <w:r w:rsidRPr="00CB5422">
                <w:rPr>
                  <w:rFonts w:eastAsia="Calibri"/>
                </w:rPr>
                <w:delText>Socialinių įgūdžių ugdymas ir palaikymas</w:delText>
              </w:r>
            </w:del>
            <w:ins w:id="223" w:author="Rasa Urb" w:date="2021-12-08T14:59:00Z">
              <w:r w:rsidR="00990CAF" w:rsidRPr="00CB5422">
                <w:t>Palydėjimo paslauga jaunuoliams</w:t>
              </w:r>
            </w:ins>
          </w:p>
          <w:p w14:paraId="552B3533" w14:textId="539F252E" w:rsidR="00CD19F9" w:rsidRPr="00CB5422" w:rsidRDefault="00CD19F9" w:rsidP="00CB5422">
            <w:pPr>
              <w:rPr>
                <w:rFonts w:eastAsia="Calibri"/>
              </w:rPr>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24" w:author="Rasa Urb" w:date="2021-12-08T14:59:00Z">
              <w:tcPr>
                <w:tcW w:w="57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64088C9D" w14:textId="77777777" w:rsidR="00CD19F9" w:rsidRPr="00CB5422" w:rsidRDefault="00990CAF" w:rsidP="00CB5422">
            <w:pPr>
              <w:rPr>
                <w:del w:id="225" w:author="Rasa Urb" w:date="2021-12-08T14:59:00Z"/>
              </w:rPr>
            </w:pPr>
            <w:ins w:id="226" w:author="Rasa Urb" w:date="2021-12-08T14:59:00Z">
              <w:r w:rsidRPr="00CB5422">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ins>
            <w:moveFromRangeStart w:id="227" w:author="Rasa Urb" w:date="2021-12-08T14:59:00Z" w:name="move89867979"/>
            <w:moveFrom w:id="228" w:author="Rasa Urb" w:date="2021-12-08T14:59:00Z">
              <w:r w:rsidR="00C42646" w:rsidRPr="00CB5422">
                <w:t>Paslaugos, teikiamos asmenims (šeimoms), siekiant stiprinti jų bendravimo gebėjimus (ieškant pagalbos, prisitaikant prie naujų situacijų, dalyvaujant visuomenės gyvenime, užmezgant ir palaikant ryšius su artimaisiais ir pan.) ir (ar) organizuojant jų darbinį užimtumą</w:t>
              </w:r>
            </w:moveFrom>
            <w:moveFromRangeEnd w:id="227"/>
            <w:del w:id="229" w:author="Rasa Urb" w:date="2021-12-08T14:59:00Z">
              <w:r w:rsidR="00CD19F9" w:rsidRPr="00CB5422">
                <w:delText>.</w:delText>
              </w:r>
            </w:del>
          </w:p>
          <w:p w14:paraId="37075514" w14:textId="77777777" w:rsidR="00CD19F9" w:rsidRPr="00CB5422" w:rsidRDefault="00CD19F9" w:rsidP="00CB5422">
            <w:pPr>
              <w:rPr>
                <w:del w:id="230" w:author="Rasa Urb" w:date="2021-12-08T14:59:00Z"/>
              </w:rPr>
            </w:pPr>
          </w:p>
          <w:p w14:paraId="552B3536" w14:textId="2F57A547" w:rsidR="00CD19F9" w:rsidRPr="00CB5422" w:rsidRDefault="00CD19F9" w:rsidP="00CB5422">
            <w:del w:id="231" w:author="Rasa Urb" w:date="2021-12-08T14:59:00Z">
              <w:r w:rsidRPr="00CB5422">
                <w:delText>Paslaugos teikiamos pagal poreikį darbo dienomis</w:delText>
              </w:r>
            </w:del>
          </w:p>
        </w:tc>
      </w:tr>
    </w:tbl>
    <w:tbl>
      <w:tblPr>
        <w:tblW w:w="9521" w:type="dxa"/>
        <w:tblInd w:w="-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3127"/>
        <w:gridCol w:w="5727"/>
      </w:tblGrid>
      <w:tr w:rsidR="00CD19F9" w:rsidRPr="00CD19F9" w14:paraId="1E1879F2" w14:textId="77777777" w:rsidTr="00EB12FD">
        <w:trPr>
          <w:del w:id="232" w:author="Rasa Urb" w:date="2021-12-08T14:59:00Z"/>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6C536F" w14:textId="77777777" w:rsidR="00CD19F9" w:rsidRPr="00CB5422" w:rsidRDefault="00CD19F9" w:rsidP="00CB5422">
            <w:pPr>
              <w:rPr>
                <w:del w:id="233" w:author="Rasa Urb" w:date="2021-12-08T14:59:00Z"/>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C99D77" w14:textId="77777777" w:rsidR="00CD19F9" w:rsidRPr="00CB5422" w:rsidRDefault="00CD19F9" w:rsidP="00CB5422">
            <w:pPr>
              <w:rPr>
                <w:del w:id="234" w:author="Rasa Urb" w:date="2021-12-08T14:59:00Z"/>
              </w:rPr>
            </w:pPr>
            <w:moveFromRangeStart w:id="235" w:author="Rasa Urb" w:date="2021-12-08T14:59:00Z" w:name="move89867982"/>
            <w:moveFrom w:id="236" w:author="Rasa Urb" w:date="2021-12-08T14:59:00Z">
              <w:r w:rsidRPr="00CB5422">
                <w:t>Pagalba globėjams (rūpintojams), budintiems globotojams, įtėviams ir šeimynų dalyviams ar besirengiantiems jais tapti</w:t>
              </w:r>
            </w:moveFrom>
            <w:moveFromRangeEnd w:id="235"/>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AADDC2" w14:textId="77777777" w:rsidR="00CD19F9" w:rsidRPr="00CB5422" w:rsidRDefault="00CD19F9" w:rsidP="00CB5422">
            <w:pPr>
              <w:rPr>
                <w:del w:id="237" w:author="Rasa Urb" w:date="2021-12-08T14:59:00Z"/>
              </w:rPr>
            </w:pPr>
            <w:del w:id="238" w:author="Rasa Urb" w:date="2021-12-08T14:59:00Z">
              <w:r w:rsidRPr="00CB5422">
                <w:delText>Atrankos, konsultavimo, mokymų, pagalbos ir paslaugų organizavimo, teikimo paslaugos, suteikiant žinių ir kompetencijų, reikalingų auginant globojamus (rūpinamus), prižiūrimus ir įvaikintus vaikus.</w:delText>
              </w:r>
            </w:del>
          </w:p>
          <w:p w14:paraId="390A3B29" w14:textId="77777777" w:rsidR="00CD19F9" w:rsidRPr="00CB5422" w:rsidRDefault="00CD19F9" w:rsidP="00CB5422">
            <w:pPr>
              <w:rPr>
                <w:del w:id="239" w:author="Rasa Urb" w:date="2021-12-08T14:59:00Z"/>
              </w:rPr>
            </w:pPr>
          </w:p>
          <w:p w14:paraId="588C6C02" w14:textId="77777777" w:rsidR="00CD19F9" w:rsidRPr="00CB5422" w:rsidRDefault="00CD19F9" w:rsidP="00CB5422">
            <w:pPr>
              <w:rPr>
                <w:del w:id="240" w:author="Rasa Urb" w:date="2021-12-08T14:59:00Z"/>
                <w:rFonts w:eastAsia="Calibri"/>
              </w:rPr>
            </w:pPr>
            <w:del w:id="241" w:author="Rasa Urb" w:date="2021-12-08T14:59:00Z">
              <w:r w:rsidRPr="00CB5422">
                <w:rPr>
                  <w:rFonts w:eastAsia="Calibri"/>
                </w:rPr>
                <w:delText>Paslaugos teikiamos pagal poreikį darbo dienomis ir taip, k</w:delText>
              </w:r>
              <w:r w:rsidRPr="00CB5422">
                <w:delText>aip nurodyta Globos centro veiklos ir vaiko budinčio globotojo vykdomos priežiūros organizavimo ir kokybės priežiūros tvarkos apraše, patvirtintame Lietuvos Respublikos socialinės apsaugos ir darbo ministro 2018 m. sausio 19 d. įsakymu Nr. A1-28 „Dėl Globos centro veiklos ir vaiko budinčio globotojo vykdomos priežiūros organizavimo ir kokybės priežiūros tvarkos aprašo patvirtinimo“</w:delText>
              </w:r>
            </w:del>
          </w:p>
        </w:tc>
      </w:tr>
    </w:tbl>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242" w:author="Rasa Urb" w:date="2021-12-08T14:59:00Z">
          <w:tblPr>
            <w:tblW w:w="9521" w:type="dxa"/>
            <w:tblInd w:w="-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667"/>
        <w:gridCol w:w="3127"/>
        <w:gridCol w:w="5727"/>
        <w:tblGridChange w:id="243">
          <w:tblGrid>
            <w:gridCol w:w="667"/>
            <w:gridCol w:w="3127"/>
            <w:gridCol w:w="5727"/>
          </w:tblGrid>
        </w:tblGridChange>
      </w:tblGrid>
      <w:tr w:rsidR="00CD19F9" w:rsidRPr="007E67A7" w14:paraId="552B3545"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244" w:author="Rasa Urb" w:date="2021-12-08T14:59:00Z">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552B353E" w14:textId="77777777" w:rsidR="00CD19F9" w:rsidRPr="00CB5422" w:rsidRDefault="00CD19F9"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45" w:author="Rasa Urb" w:date="2021-12-08T14:59:00Z">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552B353F" w14:textId="77777777" w:rsidR="00CD19F9" w:rsidRPr="00CB5422" w:rsidRDefault="00CD19F9" w:rsidP="00CB5422">
            <w:r w:rsidRPr="00CB5422">
              <w:t>Dienos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46" w:author="Rasa Urb" w:date="2021-12-08T14:59:00Z">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2C0AFE00" w14:textId="77777777" w:rsidR="00CD19F9" w:rsidRPr="00CB5422" w:rsidRDefault="00CD19F9" w:rsidP="00CB5422">
            <w:pPr>
              <w:rPr>
                <w:del w:id="247" w:author="Rasa Urb" w:date="2021-12-08T14:59:00Z"/>
              </w:rPr>
            </w:pPr>
            <w:r w:rsidRPr="00CB5422">
              <w:t>Visuma paslaugų, kuriomis asmeniui teikiama kompleksinė nuolatinės specialistų priežiūros reikalaujanti pagalba dienos metu</w:t>
            </w:r>
            <w:del w:id="248" w:author="Rasa Urb" w:date="2021-12-08T14:59:00Z">
              <w:r w:rsidRPr="00CB5422">
                <w:delText>.</w:delText>
              </w:r>
            </w:del>
          </w:p>
          <w:p w14:paraId="3CBF0B9C" w14:textId="77777777" w:rsidR="00CD19F9" w:rsidRPr="00CB5422" w:rsidRDefault="00CD19F9" w:rsidP="00CB5422">
            <w:pPr>
              <w:rPr>
                <w:del w:id="249" w:author="Rasa Urb" w:date="2021-12-08T14:59:00Z"/>
              </w:rPr>
            </w:pPr>
          </w:p>
          <w:p w14:paraId="082D2FB3" w14:textId="77777777" w:rsidR="00CD19F9" w:rsidRPr="00CB5422" w:rsidRDefault="00CD19F9" w:rsidP="00CB5422">
            <w:pPr>
              <w:rPr>
                <w:del w:id="250" w:author="Rasa Urb" w:date="2021-12-08T14:59:00Z"/>
              </w:rPr>
            </w:pPr>
            <w:del w:id="251" w:author="Rasa Urb" w:date="2021-12-08T14:59:00Z">
              <w:r w:rsidRPr="00CB5422">
                <w:delText>Paslaugos teikiamos:</w:delText>
              </w:r>
            </w:del>
          </w:p>
          <w:p w14:paraId="2E813C0E" w14:textId="77777777" w:rsidR="00CD19F9" w:rsidRPr="00CB5422" w:rsidRDefault="00CD19F9" w:rsidP="00CB5422">
            <w:pPr>
              <w:rPr>
                <w:del w:id="252" w:author="Rasa Urb" w:date="2021-12-08T14:59:00Z"/>
              </w:rPr>
            </w:pPr>
            <w:del w:id="253" w:author="Rasa Urb" w:date="2021-12-08T14:59:00Z">
              <w:r w:rsidRPr="00CB5422">
                <w:delText>nuo 3 val. per dieną iki 5 dienų per savaitę</w:delText>
              </w:r>
            </w:del>
            <w:r w:rsidR="00990CAF" w:rsidRPr="00CB5422">
              <w:t xml:space="preserve"> institucijoje</w:t>
            </w:r>
            <w:del w:id="254" w:author="Rasa Urb" w:date="2021-12-08T14:59:00Z">
              <w:r w:rsidRPr="00CB5422">
                <w:delText xml:space="preserve">; </w:delText>
              </w:r>
            </w:del>
          </w:p>
          <w:p w14:paraId="552B3544" w14:textId="54F5C24F" w:rsidR="00CD19F9" w:rsidRPr="00CB5422" w:rsidRDefault="00CD19F9" w:rsidP="00CB5422">
            <w:del w:id="255" w:author="Rasa Urb" w:date="2021-12-08T14:59:00Z">
              <w:r w:rsidRPr="00CB5422">
                <w:delText>nuo 2 iki 10 val. per parą, iki 7 kartų per savaitę</w:delText>
              </w:r>
            </w:del>
            <w:ins w:id="256" w:author="Rasa Urb" w:date="2021-12-08T14:59:00Z">
              <w:r w:rsidR="00990CAF" w:rsidRPr="00CB5422">
                <w:t xml:space="preserve"> ir </w:t>
              </w:r>
              <w:r w:rsidR="00757A13" w:rsidRPr="00CB5422">
                <w:t>(ar)</w:t>
              </w:r>
            </w:ins>
            <w:r w:rsidR="00757A13" w:rsidRPr="00CB5422">
              <w:t xml:space="preserve"> </w:t>
            </w:r>
            <w:r w:rsidR="00990CAF" w:rsidRPr="00CB5422">
              <w:t>asmens namuose</w:t>
            </w:r>
            <w:del w:id="257" w:author="Rasa Urb" w:date="2021-12-08T14:59:00Z">
              <w:r w:rsidRPr="00CB5422">
                <w:delText xml:space="preserve"> (integrali pagalba asmens namuose)</w:delText>
              </w:r>
            </w:del>
          </w:p>
        </w:tc>
      </w:tr>
      <w:tr w:rsidR="00CD19F9" w:rsidRPr="007E67A7" w14:paraId="552B354E"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258" w:author="Rasa Urb" w:date="2021-12-08T14:59:00Z">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552B3546" w14:textId="77777777" w:rsidR="00CD19F9" w:rsidRPr="00CB5422" w:rsidRDefault="00CD19F9" w:rsidP="00CB5422">
            <w:pPr>
              <w:rPr>
                <w:rFonts w:eastAsia="Calibri"/>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59" w:author="Rasa Urb" w:date="2021-12-08T14:59:00Z">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552B3547" w14:textId="77777777" w:rsidR="00CD19F9" w:rsidRPr="00CB5422" w:rsidRDefault="00CD19F9" w:rsidP="00CB5422">
            <w:r w:rsidRPr="00CB5422">
              <w:t>Trumpalaikė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Change w:id="260" w:author="Rasa Urb" w:date="2021-12-08T14:59:00Z">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tcPrChange>
          </w:tcPr>
          <w:p w14:paraId="0068C1CF" w14:textId="77777777" w:rsidR="00CD19F9" w:rsidRPr="00CB5422" w:rsidRDefault="00CD19F9" w:rsidP="00CB5422">
            <w:pPr>
              <w:rPr>
                <w:del w:id="261" w:author="Rasa Urb" w:date="2021-12-08T14:59:00Z"/>
              </w:rPr>
            </w:pPr>
            <w:r w:rsidRPr="00CB5422">
              <w:t>Visuma paslaugų, kuriomis asmeniui teikiama kompleksinė nuolatinės specialistų priežiūros reikalaujanti pagalba vaikams, laikinai netekusiems tėvų globos, nepilnametėms motinoms, šeimos nariams, globėjams, rūpintojams, dėl tam tikrų priežasčių (ligos, komandiruotės, atostogų, šeimos ar darbo įsipareigojimų ir kt.) laikinai ar darbo savaitę negalintiems prižiūrėti asmenų, kuriems reikalinga nuolatinė priežiūra; laikino atokvėpio paslaugos ar tęstinės socialinės paslaugos darbo savaitę (paromis</w:t>
            </w:r>
            <w:del w:id="262" w:author="Rasa Urb" w:date="2021-12-08T14:59:00Z">
              <w:r w:rsidRPr="00CB5422">
                <w:delText>);</w:delText>
              </w:r>
            </w:del>
            <w:ins w:id="263" w:author="Rasa Urb" w:date="2021-12-08T14:59:00Z">
              <w:r w:rsidRPr="00CB5422">
                <w:t>)</w:t>
              </w:r>
              <w:r w:rsidR="00990CAF" w:rsidRPr="00CB5422">
                <w:t>,</w:t>
              </w:r>
            </w:ins>
            <w:r w:rsidRPr="00CB5422">
              <w:t xml:space="preserve"> taip pat pagalba socialinę riziką patiriantiems suaugusiems asmenims ir socialinę riziką patiriantiems vaikams, siekiant juos integruoti į visuomenę</w:t>
            </w:r>
            <w:del w:id="264" w:author="Rasa Urb" w:date="2021-12-08T14:59:00Z">
              <w:r w:rsidRPr="00CB5422">
                <w:delText>.</w:delText>
              </w:r>
            </w:del>
          </w:p>
          <w:p w14:paraId="4DDFD560" w14:textId="77777777" w:rsidR="00CD19F9" w:rsidRPr="00CB5422" w:rsidRDefault="00CD19F9" w:rsidP="00CB5422">
            <w:pPr>
              <w:rPr>
                <w:del w:id="265" w:author="Rasa Urb" w:date="2021-12-08T14:59:00Z"/>
              </w:rPr>
            </w:pPr>
          </w:p>
          <w:p w14:paraId="1F09A00A" w14:textId="77777777" w:rsidR="00CD19F9" w:rsidRPr="00CB5422" w:rsidRDefault="00CD19F9" w:rsidP="00CB5422">
            <w:pPr>
              <w:rPr>
                <w:del w:id="266" w:author="Rasa Urb" w:date="2021-12-08T14:59:00Z"/>
                <w:rFonts w:eastAsia="Calibri"/>
              </w:rPr>
            </w:pPr>
            <w:del w:id="267" w:author="Rasa Urb" w:date="2021-12-08T14:59:00Z">
              <w:r w:rsidRPr="00CB5422">
                <w:rPr>
                  <w:rFonts w:eastAsia="Calibri"/>
                </w:rPr>
                <w:delText>Paslaugos teikiamos:</w:delText>
              </w:r>
            </w:del>
          </w:p>
          <w:p w14:paraId="4F4D7187" w14:textId="77777777" w:rsidR="00CD19F9" w:rsidRPr="00CB5422" w:rsidRDefault="00CD19F9" w:rsidP="00CB5422">
            <w:pPr>
              <w:rPr>
                <w:del w:id="268" w:author="Rasa Urb" w:date="2021-12-08T14:59:00Z"/>
              </w:rPr>
            </w:pPr>
            <w:del w:id="269" w:author="Rasa Urb" w:date="2021-12-08T14:59:00Z">
              <w:r w:rsidRPr="00CB5422">
                <w:delText>vaikams, laikinai likusiems be tėvų globos, iki kol vaikui pasibaigs laikinoji globa, bet ne ilgiau nei 18 mėn.;</w:delText>
              </w:r>
            </w:del>
          </w:p>
          <w:p w14:paraId="69093656" w14:textId="77777777" w:rsidR="00CD19F9" w:rsidRPr="00CB5422" w:rsidRDefault="00CD19F9" w:rsidP="00CB5422">
            <w:pPr>
              <w:rPr>
                <w:del w:id="270" w:author="Rasa Urb" w:date="2021-12-08T14:59:00Z"/>
              </w:rPr>
            </w:pPr>
            <w:del w:id="271" w:author="Rasa Urb" w:date="2021-12-08T14:59:00Z">
              <w:r w:rsidRPr="00CB5422">
                <w:delText>socialinę riziką patiriantiems vaikams, iki kol vaikas bus grąžintas į šeimą, bet ne ilgiau nei 6 mėn.;</w:delText>
              </w:r>
            </w:del>
          </w:p>
          <w:p w14:paraId="552B354D" w14:textId="21766978" w:rsidR="00CD19F9" w:rsidRPr="00CB5422" w:rsidRDefault="00CD19F9">
            <w:pPr>
              <w:pPrChange w:id="272" w:author="Rasa Urb" w:date="2021-12-08T14:59:00Z">
                <w:pPr>
                  <w:jc w:val="both"/>
                </w:pPr>
              </w:pPrChange>
            </w:pPr>
            <w:del w:id="273" w:author="Rasa Urb" w:date="2021-12-08T14:59:00Z">
              <w:r w:rsidRPr="00CB5422">
                <w:delText>suaugusiems asmenims su negalia, senyvo amžiaus asmenims, ne trumpiau kaip 8 val. per parą, iki 1 mėn. asmens namuose, ne trumpiau kaip 12 val. per parą, iki 6 mėn. per metus arba iki 5 parų per savaitę neterminuotai institucijoje</w:delText>
              </w:r>
            </w:del>
          </w:p>
        </w:tc>
      </w:tr>
      <w:tr w:rsidR="00522148" w:rsidRPr="007E67A7" w14:paraId="552B3556" w14:textId="77777777" w:rsidTr="007E67A7">
        <w:tc>
          <w:tcPr>
            <w:tcW w:w="6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77777777" w:rsidR="00CD19F9" w:rsidRPr="00CB5422" w:rsidRDefault="00CD19F9" w:rsidP="00CB5422">
            <w:pPr>
              <w:rPr>
                <w:rFonts w:eastAsia="Calibri"/>
              </w:rPr>
            </w:pPr>
          </w:p>
        </w:tc>
        <w:tc>
          <w:tcPr>
            <w:tcW w:w="31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CB5422" w:rsidRDefault="00CD19F9" w:rsidP="00CB5422">
            <w:pPr>
              <w:rPr>
                <w:rFonts w:eastAsia="Calibri"/>
              </w:rPr>
            </w:pPr>
            <w:r w:rsidRPr="00CB5422">
              <w:rPr>
                <w:rFonts w:eastAsia="Calibri"/>
              </w:rPr>
              <w:t>Ilgalaikė socialinė globa</w:t>
            </w:r>
          </w:p>
        </w:tc>
        <w:tc>
          <w:tcPr>
            <w:tcW w:w="57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F7AFC5F" w14:textId="77777777" w:rsidR="00CD19F9" w:rsidRPr="00CB5422" w:rsidRDefault="00CD19F9" w:rsidP="00CB5422">
            <w:pPr>
              <w:rPr>
                <w:del w:id="274" w:author="Rasa Urb" w:date="2021-12-08T14:59:00Z"/>
              </w:rPr>
            </w:pPr>
            <w:del w:id="275" w:author="Rasa Urb" w:date="2021-12-08T14:59:00Z">
              <w:r w:rsidRPr="00CB5422">
                <w:delText>Visuma paslaugų</w:delText>
              </w:r>
            </w:del>
            <w:ins w:id="276" w:author="Rasa Urb" w:date="2021-12-08T14:59:00Z">
              <w:r w:rsidR="007E67A7" w:rsidRPr="00CB5422">
                <w:t xml:space="preserve">Bendruomeniniuose vaikų globos namuose teikiama </w:t>
              </w:r>
              <w:r w:rsidR="00951073" w:rsidRPr="00CB5422">
                <w:t>v</w:t>
              </w:r>
              <w:r w:rsidRPr="00CB5422">
                <w:t>isuma paslaugų</w:t>
              </w:r>
              <w:r w:rsidR="007E67A7" w:rsidRPr="00CB5422">
                <w:t xml:space="preserve"> be tėvų globos likusiems vaikams, kuriems nustatyta nuolatinė globa</w:t>
              </w:r>
            </w:ins>
            <w:r w:rsidR="007E67A7" w:rsidRPr="00CB5422">
              <w:t xml:space="preserve">, kuriomis </w:t>
            </w:r>
            <w:r w:rsidRPr="00CB5422">
              <w:t>visiškai nesavarankiškam asmeniui teikiama kompleksinė, nuolatinės specialistų priežiūros reikalaujanti pagalba</w:t>
            </w:r>
          </w:p>
          <w:p w14:paraId="7C3091F0" w14:textId="77777777" w:rsidR="00CD19F9" w:rsidRPr="00CB5422" w:rsidRDefault="00CD19F9" w:rsidP="00CB5422">
            <w:pPr>
              <w:rPr>
                <w:del w:id="277" w:author="Rasa Urb" w:date="2021-12-08T14:59:00Z"/>
              </w:rPr>
            </w:pPr>
          </w:p>
          <w:p w14:paraId="6E5BA4B0" w14:textId="77777777" w:rsidR="00CD19F9" w:rsidRPr="00CB5422" w:rsidRDefault="00CD19F9" w:rsidP="00CB5422">
            <w:pPr>
              <w:rPr>
                <w:del w:id="278" w:author="Rasa Urb" w:date="2021-12-08T14:59:00Z"/>
              </w:rPr>
            </w:pPr>
            <w:del w:id="279" w:author="Rasa Urb" w:date="2021-12-08T14:59:00Z">
              <w:r w:rsidRPr="00CB5422">
                <w:delText>Paslaugos teikiamos pagal poreikį visą parą.</w:delText>
              </w:r>
            </w:del>
          </w:p>
          <w:p w14:paraId="4CC9E18F" w14:textId="77777777" w:rsidR="00CD19F9" w:rsidRPr="00CB5422" w:rsidRDefault="00CD19F9" w:rsidP="00CB5422">
            <w:pPr>
              <w:rPr>
                <w:del w:id="280" w:author="Rasa Urb" w:date="2021-12-08T14:59:00Z"/>
              </w:rPr>
            </w:pPr>
            <w:del w:id="281" w:author="Rasa Urb" w:date="2021-12-08T14:59:00Z">
              <w:r w:rsidRPr="00CB5422">
                <w:delText>Be tėvų globos likusiems vaikams, kuriems nustatyta nuolatinė globa, iki kol vaikui pasibaigs nuolatinė globa.</w:delText>
              </w:r>
            </w:del>
          </w:p>
          <w:p w14:paraId="552B3555" w14:textId="77DEFAE5" w:rsidR="00CD19F9" w:rsidRPr="00CB5422" w:rsidRDefault="00CD19F9" w:rsidP="00CB5422">
            <w:del w:id="282" w:author="Rasa Urb" w:date="2021-12-08T14:59:00Z">
              <w:r w:rsidRPr="00CB5422">
                <w:delText>Suaugusiems asmenims su negalia, senyvo amžiaus asmenims daugiau nei 6 mėn. per metus, neterminuotai</w:delText>
              </w:r>
            </w:del>
          </w:p>
        </w:tc>
      </w:tr>
    </w:tbl>
    <w:p w14:paraId="552B3557" w14:textId="3E556F43" w:rsidR="0071491A" w:rsidRPr="00CB5422" w:rsidRDefault="00C42646" w:rsidP="00CB5422">
      <w:ins w:id="283" w:author="Rasa Urb" w:date="2021-12-08T14:59:00Z">
        <w:r w:rsidRPr="00CB5422">
          <w:br/>
        </w:r>
      </w:ins>
    </w:p>
    <w:sectPr w:rsidR="0071491A" w:rsidRPr="00CB5422" w:rsidSect="001456BA">
      <w:headerReference w:type="even" r:id="rId8"/>
      <w:headerReference w:type="default" r:id="rId9"/>
      <w:footerReference w:type="even" r:id="rId10"/>
      <w:footerReference w:type="default" r:id="rId11"/>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4EA33" w14:textId="77777777" w:rsidR="00616CA5" w:rsidRDefault="00616CA5">
      <w:r>
        <w:separator/>
      </w:r>
    </w:p>
  </w:endnote>
  <w:endnote w:type="continuationSeparator" w:id="0">
    <w:p w14:paraId="35A66A19" w14:textId="77777777" w:rsidR="00616CA5" w:rsidRDefault="00616CA5">
      <w:r>
        <w:continuationSeparator/>
      </w:r>
    </w:p>
  </w:endnote>
  <w:endnote w:type="continuationNotice" w:id="1">
    <w:p w14:paraId="7609600E" w14:textId="77777777" w:rsidR="00616CA5" w:rsidRDefault="00616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Pr="00CB5422" w:rsidRDefault="00594B53" w:rsidP="00CB5422">
    <w:pPr>
      <w:pStyle w:val="Porat"/>
      <w:rPr>
        <w:rStyle w:val="Puslapionumeris"/>
      </w:rPr>
    </w:pPr>
    <w:r w:rsidRPr="00CB5422">
      <w:rPr>
        <w:rStyle w:val="Puslapionumeris"/>
      </w:rPr>
      <w:fldChar w:fldCharType="begin"/>
    </w:r>
    <w:r w:rsidRPr="00CB5422">
      <w:rPr>
        <w:rStyle w:val="Puslapionumeris"/>
      </w:rPr>
      <w:instrText xml:space="preserve">PAGE  </w:instrText>
    </w:r>
    <w:r w:rsidRPr="00CB5422">
      <w:rPr>
        <w:rStyle w:val="Puslapionumeris"/>
      </w:rPr>
      <w:fldChar w:fldCharType="separate"/>
    </w:r>
    <w:r w:rsidRPr="00CB5422">
      <w:rPr>
        <w:rStyle w:val="Puslapionumeris"/>
      </w:rPr>
      <w:t>2</w:t>
    </w:r>
    <w:r w:rsidRPr="00CB5422">
      <w:rPr>
        <w:rStyle w:val="Puslapionumeris"/>
      </w:rPr>
      <w:fldChar w:fldCharType="end"/>
    </w:r>
  </w:p>
  <w:p w14:paraId="552B3563" w14:textId="77777777" w:rsidR="00594B53" w:rsidRDefault="00594B53" w:rsidP="00CB5422">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7E678" w14:textId="77777777" w:rsidR="00522148" w:rsidRDefault="0052214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8B560" w14:textId="77777777" w:rsidR="00616CA5" w:rsidRDefault="00616CA5">
      <w:r>
        <w:separator/>
      </w:r>
    </w:p>
  </w:footnote>
  <w:footnote w:type="continuationSeparator" w:id="0">
    <w:p w14:paraId="5AE87848" w14:textId="77777777" w:rsidR="00616CA5" w:rsidRDefault="00616CA5">
      <w:r>
        <w:continuationSeparator/>
      </w:r>
    </w:p>
  </w:footnote>
  <w:footnote w:type="continuationNotice" w:id="1">
    <w:p w14:paraId="023B47B9" w14:textId="77777777" w:rsidR="00616CA5" w:rsidRDefault="00616C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Pr="00CB5422" w:rsidRDefault="00594B53" w:rsidP="00CB5422">
    <w:pPr>
      <w:pStyle w:val="Antrats"/>
      <w:rPr>
        <w:rStyle w:val="Puslapionumeris"/>
      </w:rPr>
    </w:pPr>
    <w:r w:rsidRPr="00CB5422">
      <w:rPr>
        <w:rStyle w:val="Puslapionumeris"/>
      </w:rPr>
      <w:fldChar w:fldCharType="begin"/>
    </w:r>
    <w:r w:rsidRPr="00CB5422">
      <w:rPr>
        <w:rStyle w:val="Puslapionumeris"/>
      </w:rPr>
      <w:instrText xml:space="preserve">PAGE  </w:instrText>
    </w:r>
    <w:r w:rsidRPr="00CB5422">
      <w:rPr>
        <w:rStyle w:val="Puslapionumeris"/>
      </w:rPr>
      <w:fldChar w:fldCharType="end"/>
    </w:r>
  </w:p>
  <w:p w14:paraId="552B355F" w14:textId="77777777" w:rsidR="00594B53" w:rsidRDefault="00594B53" w:rsidP="00CB542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CB5422" w:rsidRDefault="00594B53" w:rsidP="00CB5422">
    <w:pPr>
      <w:pStyle w:val="Antrats"/>
      <w:rPr>
        <w:rStyle w:val="Puslapionumeris"/>
      </w:rPr>
    </w:pPr>
    <w:r w:rsidRPr="00CB5422">
      <w:rPr>
        <w:rStyle w:val="Puslapionumeris"/>
      </w:rPr>
      <w:fldChar w:fldCharType="begin"/>
    </w:r>
    <w:r w:rsidRPr="00CB5422">
      <w:rPr>
        <w:rStyle w:val="Puslapionumeris"/>
      </w:rPr>
      <w:instrText xml:space="preserve">PAGE  </w:instrText>
    </w:r>
    <w:r w:rsidRPr="00CB5422">
      <w:rPr>
        <w:rStyle w:val="Puslapionumeris"/>
      </w:rPr>
      <w:fldChar w:fldCharType="separate"/>
    </w:r>
    <w:r w:rsidR="004A34D6">
      <w:rPr>
        <w:rStyle w:val="Puslapionumeris"/>
        <w:noProof/>
      </w:rPr>
      <w:t>2</w:t>
    </w:r>
    <w:r w:rsidRPr="00CB5422">
      <w:rPr>
        <w:rStyle w:val="Puslapionumeris"/>
      </w:rPr>
      <w:fldChar w:fldCharType="end"/>
    </w:r>
  </w:p>
  <w:p w14:paraId="552B3561" w14:textId="77777777" w:rsidR="00594B53" w:rsidRDefault="00594B53" w:rsidP="00CB54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C486D7F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sa Urb">
    <w15:presenceInfo w15:providerId="Windows Live" w15:userId="432e7d775243b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5C79"/>
    <w:rsid w:val="0023715C"/>
    <w:rsid w:val="002559A0"/>
    <w:rsid w:val="002561EB"/>
    <w:rsid w:val="0026209B"/>
    <w:rsid w:val="00262FA3"/>
    <w:rsid w:val="002746EB"/>
    <w:rsid w:val="002760B2"/>
    <w:rsid w:val="00293BD8"/>
    <w:rsid w:val="0029570D"/>
    <w:rsid w:val="002A5E78"/>
    <w:rsid w:val="002B4DD7"/>
    <w:rsid w:val="002B55C9"/>
    <w:rsid w:val="002E5522"/>
    <w:rsid w:val="002E7FE5"/>
    <w:rsid w:val="002F224F"/>
    <w:rsid w:val="00345730"/>
    <w:rsid w:val="00351901"/>
    <w:rsid w:val="0035336F"/>
    <w:rsid w:val="00361569"/>
    <w:rsid w:val="00383690"/>
    <w:rsid w:val="00386E86"/>
    <w:rsid w:val="00394C04"/>
    <w:rsid w:val="003A0FAD"/>
    <w:rsid w:val="003B42DF"/>
    <w:rsid w:val="003D301E"/>
    <w:rsid w:val="00421366"/>
    <w:rsid w:val="00434264"/>
    <w:rsid w:val="00440005"/>
    <w:rsid w:val="00454BD3"/>
    <w:rsid w:val="00473FBA"/>
    <w:rsid w:val="004861BD"/>
    <w:rsid w:val="00491E60"/>
    <w:rsid w:val="0049607C"/>
    <w:rsid w:val="004A34D6"/>
    <w:rsid w:val="004D2595"/>
    <w:rsid w:val="004E5E91"/>
    <w:rsid w:val="004E6DD0"/>
    <w:rsid w:val="004F3791"/>
    <w:rsid w:val="004F3CF7"/>
    <w:rsid w:val="0050648E"/>
    <w:rsid w:val="00511D53"/>
    <w:rsid w:val="00521C86"/>
    <w:rsid w:val="00522148"/>
    <w:rsid w:val="0053670C"/>
    <w:rsid w:val="00542423"/>
    <w:rsid w:val="005551FB"/>
    <w:rsid w:val="00560955"/>
    <w:rsid w:val="00561874"/>
    <w:rsid w:val="00576A0D"/>
    <w:rsid w:val="00586591"/>
    <w:rsid w:val="00594B53"/>
    <w:rsid w:val="005963DB"/>
    <w:rsid w:val="005A7021"/>
    <w:rsid w:val="005B54D0"/>
    <w:rsid w:val="005B7C68"/>
    <w:rsid w:val="005C1787"/>
    <w:rsid w:val="005C7684"/>
    <w:rsid w:val="005D5B4A"/>
    <w:rsid w:val="005E16CA"/>
    <w:rsid w:val="005F7405"/>
    <w:rsid w:val="006053D1"/>
    <w:rsid w:val="006137A3"/>
    <w:rsid w:val="00616CA5"/>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349E7"/>
    <w:rsid w:val="00840CED"/>
    <w:rsid w:val="008627FA"/>
    <w:rsid w:val="00864F40"/>
    <w:rsid w:val="00871E72"/>
    <w:rsid w:val="008A22C1"/>
    <w:rsid w:val="008B2B37"/>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1C78"/>
    <w:rsid w:val="00A2666F"/>
    <w:rsid w:val="00A36B22"/>
    <w:rsid w:val="00A43024"/>
    <w:rsid w:val="00A5265C"/>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A3A"/>
    <w:rsid w:val="00B86DA1"/>
    <w:rsid w:val="00B935F7"/>
    <w:rsid w:val="00BC5E34"/>
    <w:rsid w:val="00BD33E1"/>
    <w:rsid w:val="00BD3C94"/>
    <w:rsid w:val="00C11B9A"/>
    <w:rsid w:val="00C16EAE"/>
    <w:rsid w:val="00C410AF"/>
    <w:rsid w:val="00C42646"/>
    <w:rsid w:val="00C5744C"/>
    <w:rsid w:val="00C60AE9"/>
    <w:rsid w:val="00C6410A"/>
    <w:rsid w:val="00C64E0B"/>
    <w:rsid w:val="00C94E3C"/>
    <w:rsid w:val="00CB3C99"/>
    <w:rsid w:val="00CB5422"/>
    <w:rsid w:val="00CB5E35"/>
    <w:rsid w:val="00CD19F9"/>
    <w:rsid w:val="00CF6FAB"/>
    <w:rsid w:val="00D108DF"/>
    <w:rsid w:val="00D229B9"/>
    <w:rsid w:val="00D23BCC"/>
    <w:rsid w:val="00D243B5"/>
    <w:rsid w:val="00D25DE9"/>
    <w:rsid w:val="00D34E99"/>
    <w:rsid w:val="00D52817"/>
    <w:rsid w:val="00D53A21"/>
    <w:rsid w:val="00D60AE9"/>
    <w:rsid w:val="00D60E37"/>
    <w:rsid w:val="00D6321D"/>
    <w:rsid w:val="00D6385E"/>
    <w:rsid w:val="00D71179"/>
    <w:rsid w:val="00D80C40"/>
    <w:rsid w:val="00DB32ED"/>
    <w:rsid w:val="00DC55A5"/>
    <w:rsid w:val="00DF00E1"/>
    <w:rsid w:val="00DF17F9"/>
    <w:rsid w:val="00E0362A"/>
    <w:rsid w:val="00E05BB6"/>
    <w:rsid w:val="00E14444"/>
    <w:rsid w:val="00E21184"/>
    <w:rsid w:val="00E327B5"/>
    <w:rsid w:val="00E33EF5"/>
    <w:rsid w:val="00E4217D"/>
    <w:rsid w:val="00E7411B"/>
    <w:rsid w:val="00E87722"/>
    <w:rsid w:val="00EA55D6"/>
    <w:rsid w:val="00EC1FC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518E7"/>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491A"/>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98A54-09C2-4A79-9CA1-478FDAC0B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2</Pages>
  <Words>855</Words>
  <Characters>11085</Characters>
  <Application>Microsoft Office Word</Application>
  <DocSecurity>4</DocSecurity>
  <Lines>92</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Daiva Breivienė</cp:lastModifiedBy>
  <cp:revision>2</cp:revision>
  <cp:lastPrinted>2017-09-28T12:13:00Z</cp:lastPrinted>
  <dcterms:created xsi:type="dcterms:W3CDTF">2021-12-13T09:22:00Z</dcterms:created>
  <dcterms:modified xsi:type="dcterms:W3CDTF">2021-12-13T09:22:00Z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