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180C6307" w:rsidR="0025217D" w:rsidRPr="00297456" w:rsidRDefault="0025217D" w:rsidP="0025217D">
      <w:pPr>
        <w:pStyle w:val="Antrat1"/>
        <w:rPr>
          <w:szCs w:val="24"/>
        </w:rPr>
      </w:pPr>
      <w:r w:rsidRPr="00297456">
        <w:rPr>
          <w:szCs w:val="24"/>
        </w:rPr>
        <w:t xml:space="preserve">DĖL LEIDIMO VYKDYTI VIEŠĄJĮ PIRKIMĄ „PANEVĖŽIO </w:t>
      </w:r>
      <w:r w:rsidR="00BC15D4" w:rsidRPr="00297456">
        <w:rPr>
          <w:szCs w:val="24"/>
        </w:rPr>
        <w:t xml:space="preserve">MIESTO </w:t>
      </w:r>
      <w:r w:rsidR="00F23F86" w:rsidRPr="00297456">
        <w:rPr>
          <w:szCs w:val="24"/>
        </w:rPr>
        <w:t>KAZIO NARUŠEVIČIAUS</w:t>
      </w:r>
      <w:r w:rsidR="00BC15D4" w:rsidRPr="00297456">
        <w:rPr>
          <w:szCs w:val="24"/>
        </w:rPr>
        <w:t xml:space="preserve"> </w:t>
      </w:r>
      <w:r w:rsidR="00F23F86" w:rsidRPr="00297456">
        <w:rPr>
          <w:szCs w:val="24"/>
        </w:rPr>
        <w:t xml:space="preserve">GATVĖS DALIES (NUO KAZIO NARUŠEVIČIAUS G. 16 IKI PANEVĖŽIO MIESTO RIBOS) </w:t>
      </w:r>
      <w:r w:rsidR="00BC15D4" w:rsidRPr="00297456">
        <w:rPr>
          <w:szCs w:val="24"/>
        </w:rPr>
        <w:t xml:space="preserve">KAPITALINIO REMONTO DARBAI“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2021 m. birželio 17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TSP-243</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38BF10A0" w:rsidR="00B83CC1" w:rsidRPr="00297456" w:rsidRDefault="00B83CC1" w:rsidP="00056530">
      <w:pPr>
        <w:numPr>
          <w:ilvl w:val="0"/>
          <w:numId w:val="1"/>
        </w:numPr>
        <w:tabs>
          <w:tab w:val="left" w:pos="851"/>
          <w:tab w:val="left" w:pos="1134"/>
        </w:tabs>
        <w:spacing w:line="360" w:lineRule="auto"/>
        <w:ind w:left="0" w:firstLine="851"/>
        <w:jc w:val="both"/>
      </w:pPr>
      <w:r w:rsidRPr="00297456">
        <w:t xml:space="preserve">Leisti vykdyti viešąjį pirkimą </w:t>
      </w:r>
      <w:r w:rsidR="00AE22BE" w:rsidRPr="00297456">
        <w:t>„</w:t>
      </w:r>
      <w:r w:rsidR="003D4680" w:rsidRPr="00297456">
        <w:rPr>
          <w:szCs w:val="24"/>
        </w:rPr>
        <w:t xml:space="preserve">Panevėžio </w:t>
      </w:r>
      <w:r w:rsidR="00BC15D4" w:rsidRPr="00297456">
        <w:rPr>
          <w:szCs w:val="24"/>
        </w:rPr>
        <w:t xml:space="preserve">miesto </w:t>
      </w:r>
      <w:r w:rsidR="00F23F86" w:rsidRPr="00297456">
        <w:rPr>
          <w:szCs w:val="24"/>
        </w:rPr>
        <w:t>Kazio Naruševičiaus</w:t>
      </w:r>
      <w:r w:rsidR="00BC15D4" w:rsidRPr="00297456">
        <w:rPr>
          <w:szCs w:val="24"/>
        </w:rPr>
        <w:t xml:space="preserve"> gatvės dalies (nuo </w:t>
      </w:r>
      <w:r w:rsidR="00F23F86" w:rsidRPr="00297456">
        <w:rPr>
          <w:szCs w:val="24"/>
        </w:rPr>
        <w:t>Kazio Naruševičiaus gatvės 16</w:t>
      </w:r>
      <w:r w:rsidR="00BC15D4" w:rsidRPr="00297456">
        <w:rPr>
          <w:szCs w:val="24"/>
        </w:rPr>
        <w:t xml:space="preserve"> iki </w:t>
      </w:r>
      <w:r w:rsidR="00056530" w:rsidRPr="00297456">
        <w:rPr>
          <w:szCs w:val="24"/>
        </w:rPr>
        <w:t xml:space="preserve">Panevėžio </w:t>
      </w:r>
      <w:r w:rsidR="00BC15D4" w:rsidRPr="00297456">
        <w:rPr>
          <w:szCs w:val="24"/>
        </w:rPr>
        <w:t>miesto ribos) kapitalinis remontas“</w:t>
      </w:r>
      <w:r w:rsidR="00BC15D4" w:rsidRPr="00297456">
        <w:t xml:space="preserve">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1138EF8A"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BC15D4" w:rsidRPr="00297456">
        <w:t>1</w:t>
      </w:r>
      <w:r w:rsidRPr="00297456">
        <w:t>–202</w:t>
      </w:r>
      <w:r w:rsidR="00F23F86" w:rsidRPr="00297456">
        <w:t>3</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E6D7E" w14:textId="77777777" w:rsidR="00EB675D" w:rsidRDefault="00EB675D">
      <w:r>
        <w:separator/>
      </w:r>
    </w:p>
  </w:endnote>
  <w:endnote w:type="continuationSeparator" w:id="0">
    <w:p w14:paraId="15F0868E" w14:textId="77777777" w:rsidR="00EB675D" w:rsidRDefault="00EB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D7EC3" w14:textId="77777777" w:rsidR="00EB675D" w:rsidRDefault="00EB675D">
      <w:r>
        <w:separator/>
      </w:r>
    </w:p>
  </w:footnote>
  <w:footnote w:type="continuationSeparator" w:id="0">
    <w:p w14:paraId="7FA9019C" w14:textId="77777777" w:rsidR="00EB675D" w:rsidRDefault="00EB6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D113C"/>
    <w:rsid w:val="003D4680"/>
    <w:rsid w:val="003D6535"/>
    <w:rsid w:val="003E58F0"/>
    <w:rsid w:val="003F3684"/>
    <w:rsid w:val="003F462A"/>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C41AC"/>
    <w:rsid w:val="005C605B"/>
    <w:rsid w:val="005F163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28E0"/>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458B"/>
    <w:rsid w:val="00BB0318"/>
    <w:rsid w:val="00BB130F"/>
    <w:rsid w:val="00BB6886"/>
    <w:rsid w:val="00BC15D4"/>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8A849-1BB8-4545-8815-E8BF1B9F3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252</Words>
  <Characters>1738</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2021-06-17T09:09:00Z</dcterms:created>
  <dcterms:modified xsi:type="dcterms:W3CDTF">2021-06-17T09:09:00Z</dcterms:modified>
</cp:coreProperties>
</file>