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DD72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E2DD73A" wp14:editId="5E2DD73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D721" w14:textId="77777777" w:rsidR="005C41AC" w:rsidRPr="005C41AC" w:rsidRDefault="005C41AC" w:rsidP="005C41AC">
      <w:pPr>
        <w:jc w:val="center"/>
        <w:rPr>
          <w:szCs w:val="24"/>
        </w:rPr>
      </w:pPr>
    </w:p>
    <w:p w14:paraId="5E2DD72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E2DD723" w14:textId="77777777" w:rsidR="005C41AC" w:rsidRPr="005C41AC" w:rsidRDefault="005C41AC" w:rsidP="00571BF3">
      <w:pPr>
        <w:keepNext/>
        <w:jc w:val="center"/>
        <w:outlineLvl w:val="1"/>
      </w:pPr>
    </w:p>
    <w:p w14:paraId="5E2DD724" w14:textId="77777777" w:rsidR="005C41AC" w:rsidRPr="005C41AC" w:rsidRDefault="005C41AC" w:rsidP="00571BF3">
      <w:pPr>
        <w:keepNext/>
        <w:jc w:val="center"/>
        <w:outlineLvl w:val="1"/>
      </w:pPr>
    </w:p>
    <w:p w14:paraId="5E2DD72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2DD726" w14:textId="77777777" w:rsidR="0062551B" w:rsidRPr="00A562AA" w:rsidRDefault="006127B2" w:rsidP="005F44E3">
      <w:pPr>
        <w:pStyle w:val="Antrat1"/>
      </w:pPr>
      <w:r>
        <w:t>DĖL</w:t>
      </w:r>
      <w:r w:rsidR="00AC1F10">
        <w:t xml:space="preserve"> PANEVĖŽIO MIESTO SAVIVALDYBĖS TARYBOS 2021 M. VASARIO 18 D. SPRENDIMO NR. 1-32 „DĖL PANEVĖŽIO MIESTO SAVIVALDYBĖS 2021 METŲ BIUDŽETO PATVIRTINIMO“ PAKEITIMO</w:t>
      </w:r>
    </w:p>
    <w:p w14:paraId="5E2DD727" w14:textId="77777777" w:rsidR="0062551B" w:rsidRDefault="0062551B" w:rsidP="003E58F0">
      <w:pPr>
        <w:jc w:val="center"/>
      </w:pPr>
    </w:p>
    <w:p w14:paraId="5E2DD72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TSP-152</w:t>
      </w:r>
      <w:r>
        <w:fldChar w:fldCharType="end"/>
      </w:r>
      <w:bookmarkEnd w:id="2"/>
    </w:p>
    <w:p w14:paraId="5E2DD72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E2DD72A" w14:textId="77777777" w:rsidR="0062551B" w:rsidRDefault="0062551B" w:rsidP="00571BF3">
      <w:pPr>
        <w:jc w:val="both"/>
      </w:pPr>
    </w:p>
    <w:p w14:paraId="5E2DD72B" w14:textId="77777777" w:rsidR="0062551B" w:rsidRPr="00A562AA" w:rsidRDefault="0062551B" w:rsidP="005C41AC">
      <w:pPr>
        <w:ind w:firstLine="851"/>
        <w:jc w:val="both"/>
      </w:pPr>
    </w:p>
    <w:p w14:paraId="5E2DD72C" w14:textId="77777777" w:rsidR="00AC1F10" w:rsidRDefault="0062551B" w:rsidP="00AC1F1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AC1F10">
        <w:rPr>
          <w:szCs w:val="24"/>
        </w:rPr>
        <w:t xml:space="preserve"> </w:t>
      </w:r>
      <w:r w:rsidR="00AC1F10" w:rsidRPr="0082354B">
        <w:rPr>
          <w:szCs w:val="24"/>
        </w:rPr>
        <w:t>Lietuvos Respublikos vietos savivaldos įstatymo 16 straipsnio 2 dalies 15</w:t>
      </w:r>
      <w:r w:rsidR="00AC1F10">
        <w:rPr>
          <w:szCs w:val="24"/>
        </w:rPr>
        <w:t xml:space="preserve"> punktu ir 18 straipsnio 1 dalimi, Panevėžio miesto savivaldybės taryba</w:t>
      </w:r>
      <w:r w:rsidR="00AC1F10">
        <w:t xml:space="preserve"> n u s p r e n d ž i a:</w:t>
      </w:r>
    </w:p>
    <w:p w14:paraId="5E2DD72D" w14:textId="77777777" w:rsidR="00AC1F10" w:rsidRDefault="00AC1F10" w:rsidP="00AC1F1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</w:t>
      </w:r>
      <w:r w:rsidRPr="0082354B">
        <w:rPr>
          <w:szCs w:val="24"/>
        </w:rPr>
        <w:t xml:space="preserve">Pakeisti Panevėžio </w:t>
      </w:r>
      <w:r>
        <w:rPr>
          <w:szCs w:val="24"/>
        </w:rPr>
        <w:t>miesto savivaldybės tarybos 2021</w:t>
      </w:r>
      <w:r w:rsidRPr="0082354B">
        <w:rPr>
          <w:szCs w:val="24"/>
        </w:rPr>
        <w:t xml:space="preserve"> m. vasario </w:t>
      </w:r>
      <w:r>
        <w:rPr>
          <w:szCs w:val="24"/>
        </w:rPr>
        <w:t>18</w:t>
      </w:r>
      <w:r w:rsidRPr="0082354B">
        <w:rPr>
          <w:szCs w:val="24"/>
        </w:rPr>
        <w:t xml:space="preserve"> d. sprendimą </w:t>
      </w:r>
      <w:r>
        <w:rPr>
          <w:szCs w:val="24"/>
        </w:rPr>
        <w:br/>
        <w:t>Nr. 1-3</w:t>
      </w:r>
      <w:r w:rsidRPr="0082354B">
        <w:rPr>
          <w:szCs w:val="24"/>
        </w:rPr>
        <w:t>2</w:t>
      </w:r>
      <w:r>
        <w:rPr>
          <w:szCs w:val="24"/>
        </w:rPr>
        <w:t xml:space="preserve"> „Dėl Panevėžio miesto </w:t>
      </w:r>
      <w:r w:rsidRPr="0082354B">
        <w:rPr>
          <w:szCs w:val="24"/>
        </w:rPr>
        <w:t xml:space="preserve">savivaldybės </w:t>
      </w:r>
      <w:r>
        <w:rPr>
          <w:szCs w:val="24"/>
        </w:rPr>
        <w:t>2021 metų biudžeto patvirtinimo“ taip:</w:t>
      </w:r>
    </w:p>
    <w:p w14:paraId="5E2DD72E" w14:textId="77777777" w:rsidR="00AC1F10" w:rsidRDefault="00AC1F10" w:rsidP="00AC1F1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1.1. pakeisti 1 punktą ir jį išdėstyti taip: </w:t>
      </w:r>
    </w:p>
    <w:p w14:paraId="5E2DD72F" w14:textId="77777777" w:rsidR="00AC1F10" w:rsidRPr="00640CF2" w:rsidRDefault="00AC1F10" w:rsidP="00AC1F1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„1. Patvirtinti Panevėžio miesto savivaldybės (toliau – Savivaldybė) 2021 metų biudžeto prognozuojamas pajamas </w:t>
      </w:r>
      <w:r w:rsidRPr="00640CF2">
        <w:rPr>
          <w:szCs w:val="24"/>
        </w:rPr>
        <w:t>–</w:t>
      </w:r>
      <w:r>
        <w:rPr>
          <w:szCs w:val="24"/>
        </w:rPr>
        <w:t xml:space="preserve"> 115886,0 </w:t>
      </w:r>
      <w:r w:rsidRPr="00640CF2">
        <w:rPr>
          <w:szCs w:val="24"/>
        </w:rPr>
        <w:t xml:space="preserve">tūkst. Eur, iš jų </w:t>
      </w:r>
      <w:r>
        <w:rPr>
          <w:szCs w:val="24"/>
        </w:rPr>
        <w:t>58084,4</w:t>
      </w:r>
      <w:r w:rsidRPr="00640CF2">
        <w:rPr>
          <w:szCs w:val="24"/>
        </w:rPr>
        <w:t xml:space="preserve"> tūkst. Eur dotacijas (1 priedas).“;</w:t>
      </w:r>
    </w:p>
    <w:p w14:paraId="5E2DD730" w14:textId="77777777" w:rsidR="00AC1F10" w:rsidRPr="00640CF2" w:rsidRDefault="00AC1F10" w:rsidP="00AC1F10">
      <w:pPr>
        <w:spacing w:line="360" w:lineRule="auto"/>
        <w:ind w:firstLine="840"/>
        <w:jc w:val="both"/>
        <w:rPr>
          <w:szCs w:val="24"/>
        </w:rPr>
      </w:pPr>
      <w:r w:rsidRPr="00640CF2">
        <w:rPr>
          <w:szCs w:val="24"/>
        </w:rPr>
        <w:t>1.2. pakeisti 2 punktą ir jį išdėstyti taip:</w:t>
      </w:r>
    </w:p>
    <w:p w14:paraId="5E2DD731" w14:textId="4935E22C" w:rsidR="00AC1F10" w:rsidRDefault="00AC1F10" w:rsidP="00AC1F10">
      <w:pPr>
        <w:spacing w:line="360" w:lineRule="auto"/>
        <w:ind w:firstLine="840"/>
        <w:jc w:val="both"/>
        <w:rPr>
          <w:szCs w:val="24"/>
        </w:rPr>
      </w:pPr>
      <w:r w:rsidRPr="00640CF2">
        <w:rPr>
          <w:szCs w:val="24"/>
        </w:rPr>
        <w:t xml:space="preserve">„2. </w:t>
      </w:r>
      <w:r>
        <w:t xml:space="preserve">Patvirtinti Savivaldybės biudžeto išlaidas – 120662,5 tūkst. Eur, iš jų: 28803,4 tūkst. Eur – ugdymo reikmėms finansuoti, 4808,8 tūkst. Eur – valstybinėms (valstybės perduotoms savivaldybėms) funkcijoms atlikti, 2025,0 tūkst. Eur – mokykloms (klasėms), skirtoms šalies (regiono) mokiniams, turintiems specialiųjų ugdymosi poreikių, ir kitoms Savivaldybei perduotoms įstaigoms išlaikyti, 1173,0 tūkst. Eur – valstybės lėšos kapitalo investicijoms finansuoti, 2422,1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D72EF7">
        <w:rPr>
          <w:szCs w:val="24"/>
        </w:rPr>
        <w:t xml:space="preserve">313,2 tūkst. Eur – </w:t>
      </w:r>
      <w:r w:rsidRPr="00D72EF7">
        <w:rPr>
          <w:color w:val="000000" w:themeColor="text1"/>
          <w:szCs w:val="24"/>
          <w:lang w:eastAsia="lt-LT"/>
        </w:rPr>
        <w:t>skaitmeninio ugdymo plėtrai,</w:t>
      </w:r>
      <w:r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128,6 tūkst. Eur – S</w:t>
      </w:r>
      <w:r w:rsidRPr="00ED7F28">
        <w:t>avivaldyb</w:t>
      </w:r>
      <w:r>
        <w:t>ės</w:t>
      </w:r>
      <w:r w:rsidRPr="00ED7F28">
        <w:t xml:space="preserve"> patirtoms materialinių išteklių teikimo, siekiant šalinti COVID-19 ligos padarinius ir valdyti jos plitimą esant valstybės lygio ekstremaliajai situacijai, išlaidoms kompensuoti</w:t>
      </w:r>
      <w:r>
        <w:t xml:space="preserve">, 41,7 tūkst. Eur – dėl COVID-19 pandemijos patirtiems mokymosi praradimams </w:t>
      </w:r>
      <w:r w:rsidRPr="00816A78">
        <w:t xml:space="preserve">kompensuoti, 13,4 tūkst. Eur – mokinių, pasirinkusių laikyti brandos egzaminus 2021 </w:t>
      </w:r>
      <w:r w:rsidRPr="00816A78">
        <w:lastRenderedPageBreak/>
        <w:t>metais ir dėl COVID-19 pandemijos patyrusių mokymosi praradimų, konsultacijoms</w:t>
      </w:r>
      <w:r w:rsidR="00291A04" w:rsidRPr="00816A78">
        <w:t xml:space="preserve"> finansuoti</w:t>
      </w:r>
      <w:r w:rsidRPr="00816A78">
        <w:t>, 111,4 tūkst. Eur – įsteig</w:t>
      </w:r>
      <w:r w:rsidR="00DF6192" w:rsidRPr="00816A78">
        <w:t>t</w:t>
      </w:r>
      <w:r w:rsidRPr="00816A78">
        <w:t>i naujoms mokytojų padėjėjų pareigybėms 2021 metais, 16,0 tūkst. Eur – įstaigų patirt</w:t>
      </w:r>
      <w:r w:rsidR="00DF6192" w:rsidRPr="00816A78">
        <w:t>oms</w:t>
      </w:r>
      <w:r w:rsidRPr="00816A78">
        <w:t xml:space="preserve"> išlaid</w:t>
      </w:r>
      <w:r w:rsidR="00DF6192" w:rsidRPr="00816A78">
        <w:t>oms</w:t>
      </w:r>
      <w:r w:rsidRPr="00816A78">
        <w:t xml:space="preserve"> už skiepijimo nuo COVID-19 ligos paslaugas kompensuoti,</w:t>
      </w:r>
      <w:r>
        <w:t xml:space="preserve"> 57801,6 tūkst. Eur – Savivaldybės savarankiškosioms funkcijoms vykdyti kartu su biudžetinių įstaigų pajamomis, skirtomis programoms finansuoti, 4776,5 tūkst. Eur – bankų paskolų lėšos investicijų projektams finansuoti. Biudžeto asignavimai sudaro 116827,9 tūkst. Eur (2 priedas).“;</w:t>
      </w:r>
    </w:p>
    <w:p w14:paraId="5E2DD732" w14:textId="77777777" w:rsidR="00AC1F10" w:rsidRDefault="00291A04" w:rsidP="00AC1F10">
      <w:pPr>
        <w:spacing w:line="360" w:lineRule="auto"/>
        <w:ind w:firstLine="840"/>
        <w:jc w:val="both"/>
      </w:pPr>
      <w:r>
        <w:t>1.3</w:t>
      </w:r>
      <w:r w:rsidR="00AC1F10" w:rsidRPr="00640CF2">
        <w:t>. pakeisti 1, 2, 4 priedus ir juos išdėstyti nauja redakcija (pridedama).</w:t>
      </w:r>
    </w:p>
    <w:p w14:paraId="3A210824" w14:textId="55B0DFEE" w:rsidR="009569DF" w:rsidRDefault="00AC1F10" w:rsidP="00AC1F10">
      <w:pPr>
        <w:spacing w:line="360" w:lineRule="auto"/>
        <w:ind w:firstLine="840"/>
        <w:jc w:val="both"/>
      </w:pPr>
      <w:r>
        <w:t>2. Nustatyti, kad sprendimas</w:t>
      </w:r>
      <w:r w:rsidR="009569DF">
        <w:t>:</w:t>
      </w:r>
    </w:p>
    <w:p w14:paraId="5E2DD733" w14:textId="0F65F691" w:rsidR="00AC1F10" w:rsidRDefault="009569DF" w:rsidP="00AC1F10">
      <w:pPr>
        <w:spacing w:line="360" w:lineRule="auto"/>
        <w:ind w:firstLine="840"/>
        <w:jc w:val="both"/>
      </w:pPr>
      <w:r>
        <w:t xml:space="preserve">2.1. </w:t>
      </w:r>
      <w:r w:rsidR="00AC1F10">
        <w:t>skelbiamas Teisės aktų registre ir Panevėžio miesto savivaldybės interneto svetainėje</w:t>
      </w:r>
      <w:r>
        <w:t>;</w:t>
      </w:r>
    </w:p>
    <w:p w14:paraId="5E2DD734" w14:textId="0932A1C9" w:rsidR="00AC1F10" w:rsidRDefault="009569DF" w:rsidP="00AC1F10">
      <w:pPr>
        <w:spacing w:line="360" w:lineRule="auto"/>
        <w:ind w:firstLine="840"/>
        <w:jc w:val="both"/>
        <w:rPr>
          <w:szCs w:val="24"/>
        </w:rPr>
      </w:pPr>
      <w:r>
        <w:t>2.2.</w:t>
      </w:r>
      <w:r w:rsidR="00AC1F10">
        <w:t xml:space="preserve"> įsigalioja kitą dieną po oficialaus paskelbimo Teisės aktų registre.</w:t>
      </w:r>
    </w:p>
    <w:p w14:paraId="5E2DD736" w14:textId="77777777" w:rsidR="0062551B" w:rsidRDefault="0062551B" w:rsidP="002D0B3C">
      <w:pPr>
        <w:jc w:val="both"/>
        <w:rPr>
          <w:szCs w:val="24"/>
        </w:rPr>
      </w:pPr>
    </w:p>
    <w:p w14:paraId="5E2DD737" w14:textId="77777777" w:rsidR="005C41AC" w:rsidRPr="00A562AA" w:rsidRDefault="005C41AC" w:rsidP="002D0B3C">
      <w:pPr>
        <w:jc w:val="both"/>
        <w:rPr>
          <w:szCs w:val="24"/>
        </w:rPr>
      </w:pPr>
    </w:p>
    <w:p w14:paraId="5E2DD738" w14:textId="77777777" w:rsidR="0062551B" w:rsidRDefault="0062551B" w:rsidP="002D0B3C">
      <w:pPr>
        <w:jc w:val="both"/>
        <w:rPr>
          <w:szCs w:val="24"/>
        </w:rPr>
      </w:pPr>
    </w:p>
    <w:p w14:paraId="5E2DD739" w14:textId="77777777" w:rsidR="001D3CB6" w:rsidRPr="00A562AA" w:rsidRDefault="001D3CB6" w:rsidP="009569DF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DD73E" w14:textId="77777777" w:rsidR="00D612AF" w:rsidRDefault="00D612AF">
      <w:r>
        <w:separator/>
      </w:r>
    </w:p>
  </w:endnote>
  <w:endnote w:type="continuationSeparator" w:id="0">
    <w:p w14:paraId="5E2DD73F" w14:textId="77777777" w:rsidR="00D612AF" w:rsidRDefault="00D6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DD744" w14:textId="77777777" w:rsidR="0062551B" w:rsidRDefault="0062551B" w:rsidP="00BE4566">
    <w:pPr>
      <w:tabs>
        <w:tab w:val="left" w:pos="8445"/>
      </w:tabs>
    </w:pPr>
    <w:r>
      <w:tab/>
    </w:r>
  </w:p>
  <w:p w14:paraId="5E2DD745" w14:textId="77777777" w:rsidR="0062551B" w:rsidRDefault="0062551B"/>
  <w:p w14:paraId="5E2DD74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DD747" w14:textId="77777777" w:rsidR="0062551B" w:rsidRDefault="0062551B" w:rsidP="00DD20B8">
    <w:pPr>
      <w:pStyle w:val="Porat"/>
    </w:pPr>
  </w:p>
  <w:p w14:paraId="5E2DD748" w14:textId="77777777" w:rsidR="0062551B" w:rsidRDefault="0062551B" w:rsidP="00DD20B8">
    <w:pPr>
      <w:pStyle w:val="Porat"/>
    </w:pPr>
  </w:p>
  <w:p w14:paraId="5E2DD749" w14:textId="77777777" w:rsidR="0062551B" w:rsidRDefault="0062551B" w:rsidP="00DD20B8">
    <w:pPr>
      <w:pStyle w:val="Porat"/>
    </w:pPr>
  </w:p>
  <w:p w14:paraId="5E2DD74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DD73C" w14:textId="77777777" w:rsidR="00D612AF" w:rsidRDefault="00D612AF">
      <w:r>
        <w:separator/>
      </w:r>
    </w:p>
  </w:footnote>
  <w:footnote w:type="continuationSeparator" w:id="0">
    <w:p w14:paraId="5E2DD73D" w14:textId="77777777" w:rsidR="00D612AF" w:rsidRDefault="00D6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DD740" w14:textId="77777777" w:rsidR="0062551B" w:rsidRDefault="0062551B">
    <w:pPr>
      <w:pStyle w:val="Antrats"/>
      <w:jc w:val="center"/>
    </w:pPr>
  </w:p>
  <w:p w14:paraId="5E2DD741" w14:textId="77777777" w:rsidR="0062551B" w:rsidRDefault="0062551B">
    <w:pPr>
      <w:pStyle w:val="Antrats"/>
      <w:jc w:val="center"/>
    </w:pPr>
  </w:p>
  <w:p w14:paraId="5E2DD7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2750">
      <w:rPr>
        <w:noProof/>
      </w:rPr>
      <w:t>2</w:t>
    </w:r>
    <w:r>
      <w:rPr>
        <w:noProof/>
      </w:rPr>
      <w:fldChar w:fldCharType="end"/>
    </w:r>
  </w:p>
  <w:p w14:paraId="5E2DD74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2750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1A04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16A78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9DF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1F1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049A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12AF"/>
    <w:rsid w:val="00D625ED"/>
    <w:rsid w:val="00D679FC"/>
    <w:rsid w:val="00DB5818"/>
    <w:rsid w:val="00DC75E0"/>
    <w:rsid w:val="00DD20B8"/>
    <w:rsid w:val="00DE0D95"/>
    <w:rsid w:val="00DF6192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20B0"/>
    <w:rsid w:val="00F74E0F"/>
    <w:rsid w:val="00F83894"/>
    <w:rsid w:val="00F86B18"/>
    <w:rsid w:val="00F9348D"/>
    <w:rsid w:val="00F97C2A"/>
    <w:rsid w:val="00FA5FAE"/>
    <w:rsid w:val="00FB6C36"/>
    <w:rsid w:val="00FC1FBA"/>
    <w:rsid w:val="00FC696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DD72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416</Words>
  <Characters>2919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2021-04-16T06:53:00Z</dcterms:created>
  <dcterms:modified xsi:type="dcterms:W3CDTF">2021-04-16T06:53:00Z</dcterms:modified>
</cp:coreProperties>
</file>