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5B0B4" w14:textId="77777777" w:rsidR="00214716" w:rsidRPr="005C41AC" w:rsidRDefault="00214716" w:rsidP="00214716">
      <w:pPr>
        <w:jc w:val="center"/>
        <w:rPr>
          <w:szCs w:val="24"/>
        </w:rPr>
      </w:pPr>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214716">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214716">
      <w:pPr>
        <w:keepNext/>
        <w:jc w:val="center"/>
        <w:outlineLvl w:val="1"/>
      </w:pPr>
    </w:p>
    <w:p w14:paraId="7DA9DCE5" w14:textId="77777777" w:rsidR="009C07CA" w:rsidRDefault="009C07CA" w:rsidP="009C07CA">
      <w:pPr>
        <w:keepNext/>
        <w:jc w:val="center"/>
        <w:outlineLvl w:val="1"/>
        <w:rPr>
          <w:b/>
        </w:rPr>
      </w:pPr>
      <w:r>
        <w:rPr>
          <w:b/>
        </w:rPr>
        <w:t>SPRENDIMAS</w:t>
      </w:r>
    </w:p>
    <w:p w14:paraId="307116FA" w14:textId="0E2A969B" w:rsidR="009C07CA" w:rsidRDefault="006E206B" w:rsidP="00214716">
      <w:pPr>
        <w:jc w:val="center"/>
        <w:rPr>
          <w:b/>
          <w:bCs/>
          <w:shd w:val="clear" w:color="auto" w:fill="FFFFFF"/>
        </w:rPr>
      </w:pPr>
      <w:r>
        <w:rPr>
          <w:b/>
          <w:bCs/>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b/>
          <w:bCs/>
          <w:shd w:val="clear" w:color="auto" w:fill="FFFFFF"/>
        </w:rPr>
        <w:t>“</w:t>
      </w:r>
      <w:r>
        <w:rPr>
          <w:shd w:val="clear" w:color="auto" w:fill="FFFFFF"/>
        </w:rPr>
        <w:t xml:space="preserve"> </w:t>
      </w:r>
      <w:r>
        <w:rPr>
          <w:b/>
          <w:bCs/>
          <w:shd w:val="clear" w:color="auto" w:fill="FFFFFF"/>
        </w:rPr>
        <w:t>PAKEITIMO</w:t>
      </w:r>
    </w:p>
    <w:p w14:paraId="12E07381" w14:textId="77777777" w:rsidR="006E206B" w:rsidRDefault="006E206B" w:rsidP="00214716">
      <w:pPr>
        <w:jc w:val="center"/>
        <w:rPr>
          <w:b/>
          <w:szCs w:val="24"/>
        </w:rPr>
      </w:pPr>
    </w:p>
    <w:p w14:paraId="4D72B00E" w14:textId="77777777" w:rsidR="00214716" w:rsidRPr="00A562AA" w:rsidRDefault="00214716" w:rsidP="0021471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TSP-39</w:t>
      </w:r>
      <w:r>
        <w:fldChar w:fldCharType="end"/>
      </w:r>
      <w:bookmarkEnd w:id="1"/>
    </w:p>
    <w:p w14:paraId="43D8D823" w14:textId="77777777" w:rsidR="00214716" w:rsidRPr="00A562AA" w:rsidRDefault="00214716" w:rsidP="00214716">
      <w:pPr>
        <w:keepNext/>
        <w:jc w:val="center"/>
        <w:outlineLvl w:val="2"/>
        <w:rPr>
          <w:b/>
        </w:rPr>
      </w:pPr>
      <w:r w:rsidRPr="00A562AA">
        <w:t>Panevėžys</w:t>
      </w:r>
    </w:p>
    <w:p w14:paraId="70E88264" w14:textId="77777777" w:rsidR="00214716" w:rsidRPr="00A562AA" w:rsidRDefault="00214716" w:rsidP="00214716">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1DB3B6A" w14:textId="2BC5A05E" w:rsidR="006E206B" w:rsidRPr="006E206B" w:rsidRDefault="006E206B" w:rsidP="00A773ED">
      <w:pPr>
        <w:pStyle w:val="Sraopastraipa"/>
        <w:numPr>
          <w:ilvl w:val="0"/>
          <w:numId w:val="5"/>
        </w:numPr>
        <w:spacing w:line="360" w:lineRule="auto"/>
        <w:ind w:left="0" w:firstLine="851"/>
        <w:jc w:val="both"/>
        <w:rPr>
          <w:szCs w:val="24"/>
        </w:rPr>
      </w:pPr>
      <w:r>
        <w:t>Pakeisti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w:t>
      </w:r>
      <w:r>
        <w:rPr>
          <w:b/>
          <w:bCs/>
        </w:rPr>
        <w:t xml:space="preserve"> </w:t>
      </w:r>
      <w:r>
        <w:t>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shd w:val="clear" w:color="auto" w:fill="FFFFFF"/>
        </w:rPr>
        <w:t xml:space="preserve">“ (su vėlesniais pakeitimais), ir išdėstyti jį nauja redakcija (pridedama). </w:t>
      </w:r>
    </w:p>
    <w:p w14:paraId="196B1F9C" w14:textId="749A632A"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5C6B9DD1" w14:textId="606D08AD" w:rsidR="006E206B" w:rsidRDefault="00A773ED" w:rsidP="00A773ED">
      <w:pPr>
        <w:tabs>
          <w:tab w:val="left" w:pos="5385"/>
        </w:tabs>
        <w:jc w:val="both"/>
        <w:rPr>
          <w:szCs w:val="24"/>
        </w:rPr>
      </w:pPr>
      <w:r>
        <w:rPr>
          <w:rFonts w:eastAsia="Calibri"/>
          <w:szCs w:val="24"/>
        </w:rPr>
        <w:t>Savivaldybės meras</w:t>
      </w:r>
      <w:r>
        <w:rPr>
          <w:rFonts w:eastAsia="Calibri"/>
          <w:szCs w:val="24"/>
        </w:rPr>
        <w:tab/>
        <w:t xml:space="preserve">                        Rytis Mykolas Račkauskas</w:t>
      </w:r>
      <w:r>
        <w:rPr>
          <w:szCs w:val="24"/>
        </w:rPr>
        <w:t xml:space="preserve">   </w:t>
      </w:r>
    </w:p>
    <w:p w14:paraId="51F2BDE5" w14:textId="77777777" w:rsidR="006E206B" w:rsidRDefault="006E206B">
      <w:pPr>
        <w:rPr>
          <w:szCs w:val="24"/>
        </w:rPr>
      </w:pPr>
      <w:r>
        <w:rPr>
          <w:szCs w:val="24"/>
        </w:rPr>
        <w:br w:type="page"/>
      </w:r>
    </w:p>
    <w:p w14:paraId="54AF340F" w14:textId="77777777" w:rsidR="00A773ED" w:rsidRDefault="00A773ED" w:rsidP="00A773ED">
      <w:pPr>
        <w:tabs>
          <w:tab w:val="left" w:pos="5385"/>
        </w:tabs>
        <w:jc w:val="both"/>
        <w:rPr>
          <w:szCs w:val="24"/>
        </w:rPr>
      </w:pPr>
    </w:p>
    <w:p w14:paraId="2BA24848" w14:textId="292BB78F" w:rsidR="00A773ED" w:rsidRDefault="00A773ED" w:rsidP="009E387E">
      <w:pPr>
        <w:ind w:left="5245"/>
        <w:rPr>
          <w:szCs w:val="24"/>
        </w:rPr>
      </w:pPr>
      <w:r>
        <w:rPr>
          <w:szCs w:val="24"/>
        </w:rPr>
        <w:t>PATVIRTINTA</w:t>
      </w:r>
    </w:p>
    <w:p w14:paraId="6039C0FB" w14:textId="77777777" w:rsidR="009C07CA" w:rsidRPr="00022E93" w:rsidRDefault="009C07CA" w:rsidP="009C07CA">
      <w:pPr>
        <w:ind w:left="5245"/>
        <w:rPr>
          <w:szCs w:val="24"/>
        </w:rPr>
      </w:pPr>
      <w:r w:rsidRPr="00022E93">
        <w:rPr>
          <w:szCs w:val="24"/>
        </w:rPr>
        <w:t>Panevėžio miesto savivaldybės tarybos</w:t>
      </w:r>
    </w:p>
    <w:p w14:paraId="33550A9A" w14:textId="434A5E15" w:rsidR="009E387E" w:rsidRDefault="006E206B" w:rsidP="009C07CA">
      <w:pPr>
        <w:ind w:left="5245"/>
        <w:rPr>
          <w:szCs w:val="24"/>
        </w:rPr>
      </w:pPr>
      <w:r>
        <w:t>2020 m. spalio 29 d. sprendimu Nr. 1-317</w:t>
      </w:r>
      <w:r>
        <w:rPr>
          <w:szCs w:val="24"/>
        </w:rPr>
        <w:t xml:space="preserve"> </w:t>
      </w:r>
      <w:r w:rsidR="008A3B45">
        <w:rPr>
          <w:szCs w:val="24"/>
        </w:rPr>
        <w:t>(</w:t>
      </w:r>
      <w:r w:rsidR="009E387E">
        <w:rPr>
          <w:szCs w:val="24"/>
        </w:rPr>
        <w:t>Panevėžio miesto savivaldybės tarybos</w:t>
      </w:r>
    </w:p>
    <w:p w14:paraId="3B8A78F8" w14:textId="440D4BA3" w:rsidR="009E387E" w:rsidRDefault="008A3B45" w:rsidP="009E387E">
      <w:pPr>
        <w:ind w:left="5245" w:firstLine="2126"/>
        <w:rPr>
          <w:szCs w:val="24"/>
        </w:rPr>
      </w:pPr>
      <w:r>
        <w:rPr>
          <w:szCs w:val="24"/>
        </w:rPr>
        <w:t>sprendimo Nr.</w:t>
      </w:r>
    </w:p>
    <w:p w14:paraId="3994609A" w14:textId="386F00A5" w:rsidR="00A773ED" w:rsidRDefault="008A3B45" w:rsidP="009E387E">
      <w:pPr>
        <w:ind w:left="5245"/>
        <w:rPr>
          <w:szCs w:val="24"/>
        </w:rPr>
      </w:pPr>
      <w:r>
        <w:rPr>
          <w:szCs w:val="24"/>
        </w:rPr>
        <w:t>redakcija)</w:t>
      </w:r>
    </w:p>
    <w:p w14:paraId="1578853F" w14:textId="4B9C8A6B" w:rsidR="007F0A0D" w:rsidRDefault="007F0A0D" w:rsidP="009E387E">
      <w:pPr>
        <w:ind w:left="5245"/>
        <w:rPr>
          <w:szCs w:val="24"/>
        </w:rPr>
      </w:pPr>
    </w:p>
    <w:p w14:paraId="4F76FE1E" w14:textId="22FF972C" w:rsidR="007F0A0D" w:rsidRDefault="007F0A0D" w:rsidP="009E387E">
      <w:pPr>
        <w:ind w:left="5245"/>
        <w:rPr>
          <w:szCs w:val="24"/>
        </w:rPr>
      </w:pPr>
    </w:p>
    <w:p w14:paraId="26F4F150" w14:textId="77777777" w:rsidR="007F0A0D" w:rsidRDefault="007F0A0D" w:rsidP="007F0A0D">
      <w:pPr>
        <w:jc w:val="center"/>
        <w:rPr>
          <w:b/>
          <w:szCs w:val="24"/>
        </w:rPr>
      </w:pPr>
      <w:r w:rsidRPr="009E387E">
        <w:rPr>
          <w:b/>
          <w:szCs w:val="24"/>
        </w:rPr>
        <w:t>DIDŽIAUSIO LEISTINO DARBUOTOJŲ, DIRBANČIŲ PAGAL DARBO</w:t>
      </w:r>
      <w:r>
        <w:rPr>
          <w:b/>
          <w:szCs w:val="24"/>
        </w:rPr>
        <w:t xml:space="preserve"> </w:t>
      </w:r>
      <w:r w:rsidRPr="009E387E">
        <w:rPr>
          <w:b/>
          <w:szCs w:val="24"/>
        </w:rPr>
        <w:t>SUTARTIS PANEVĖŽIO MIESTO SAVIVALDYBĖS IKIMOKYKLINIO, BENDROJO, NEFORMALIOJO VAIKŲ ŠVIETIMO MOKYKLOSE, FORMALŲJĮ ŠVIETIMĄ PAPILDANČIO UGDYMO MOKYKLOSE IR ŠVIETIMO PAGALBOS ĮSTAIGOSE, PAREIGYBIŲ SKAIČIAUS SĄRAŠAS</w:t>
      </w:r>
    </w:p>
    <w:p w14:paraId="42573765" w14:textId="77777777" w:rsidR="007F0A0D" w:rsidRDefault="007F0A0D" w:rsidP="009E387E">
      <w:pPr>
        <w:ind w:left="5245"/>
        <w:rPr>
          <w:szCs w:val="24"/>
        </w:rPr>
      </w:pPr>
    </w:p>
    <w:p w14:paraId="1E18C4F7" w14:textId="77777777" w:rsidR="009E387E" w:rsidRDefault="009E387E" w:rsidP="009E387E">
      <w:pPr>
        <w:ind w:left="4320" w:firstLine="720"/>
        <w:jc w:val="both"/>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9C07CA" w14:paraId="528785F0" w14:textId="77777777" w:rsidTr="00EF350C">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5045ECC3" w14:textId="77777777" w:rsidR="009C07CA" w:rsidRDefault="009C07CA" w:rsidP="00EF350C">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2598E190" w14:textId="77777777" w:rsidR="009C07CA" w:rsidRDefault="009C07CA" w:rsidP="00EF350C">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5121A4A" w14:textId="77777777" w:rsidR="009C07CA" w:rsidRDefault="009C07CA" w:rsidP="00EF350C">
            <w:pPr>
              <w:jc w:val="center"/>
              <w:rPr>
                <w:szCs w:val="24"/>
              </w:rPr>
            </w:pPr>
            <w:r>
              <w:rPr>
                <w:szCs w:val="24"/>
              </w:rPr>
              <w:t>Darbuotojų, dirbančių pagal darbo sutartis, pareigybių skaičius</w:t>
            </w:r>
          </w:p>
        </w:tc>
      </w:tr>
      <w:tr w:rsidR="009C07CA" w14:paraId="33CC0E5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2A282C" w14:textId="77777777" w:rsidR="009C07CA" w:rsidRDefault="009C07CA" w:rsidP="00EF350C">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53ED9C" w14:textId="77777777" w:rsidR="009C07CA" w:rsidRDefault="009C07CA" w:rsidP="00EF350C">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CF5A68" w14:textId="77777777" w:rsidR="009C07CA" w:rsidRDefault="009C07CA" w:rsidP="00EF350C">
            <w:pPr>
              <w:jc w:val="center"/>
              <w:rPr>
                <w:bCs/>
                <w:color w:val="000000"/>
                <w:szCs w:val="24"/>
                <w:lang w:val="en-US"/>
              </w:rPr>
            </w:pPr>
            <w:r>
              <w:rPr>
                <w:bCs/>
                <w:color w:val="000000"/>
                <w:szCs w:val="24"/>
              </w:rPr>
              <w:t>80</w:t>
            </w:r>
          </w:p>
        </w:tc>
      </w:tr>
      <w:tr w:rsidR="009C07CA" w14:paraId="4F6A84AD"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64FE3AC"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E07D0" w14:textId="77777777" w:rsidR="009C07CA" w:rsidRDefault="009C07CA" w:rsidP="00EF350C">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DE9799" w14:textId="77777777" w:rsidR="009C07CA" w:rsidRDefault="009C07CA" w:rsidP="00EF350C">
            <w:pPr>
              <w:jc w:val="center"/>
              <w:rPr>
                <w:bCs/>
                <w:color w:val="000000"/>
                <w:szCs w:val="24"/>
              </w:rPr>
            </w:pPr>
            <w:r>
              <w:rPr>
                <w:bCs/>
                <w:color w:val="000000"/>
                <w:szCs w:val="24"/>
              </w:rPr>
              <w:t>31</w:t>
            </w:r>
          </w:p>
        </w:tc>
      </w:tr>
      <w:tr w:rsidR="009C07CA" w14:paraId="39CE5F61"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70AE4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99914" w14:textId="77777777" w:rsidR="009C07CA" w:rsidRDefault="009C07CA" w:rsidP="00EF350C">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3D26737" w14:textId="77777777" w:rsidR="009C07CA" w:rsidRDefault="009C07CA" w:rsidP="00EF350C">
            <w:pPr>
              <w:jc w:val="center"/>
              <w:rPr>
                <w:bCs/>
                <w:color w:val="000000"/>
                <w:szCs w:val="24"/>
              </w:rPr>
            </w:pPr>
            <w:r>
              <w:rPr>
                <w:bCs/>
                <w:color w:val="000000"/>
                <w:szCs w:val="24"/>
              </w:rPr>
              <w:t>64</w:t>
            </w:r>
          </w:p>
        </w:tc>
      </w:tr>
      <w:tr w:rsidR="009C07CA" w14:paraId="1CA1AC9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D2DE122"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422A77A" w14:textId="77777777" w:rsidR="009C07CA" w:rsidRDefault="009C07CA" w:rsidP="00EF350C">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07FA9CB" w14:textId="77777777" w:rsidR="009C07CA" w:rsidRDefault="009C07CA" w:rsidP="00EF350C">
            <w:pPr>
              <w:jc w:val="center"/>
              <w:rPr>
                <w:bCs/>
                <w:color w:val="000000"/>
                <w:szCs w:val="24"/>
              </w:rPr>
            </w:pPr>
            <w:r>
              <w:rPr>
                <w:bCs/>
                <w:color w:val="000000"/>
                <w:szCs w:val="24"/>
              </w:rPr>
              <w:t>48</w:t>
            </w:r>
          </w:p>
        </w:tc>
      </w:tr>
      <w:tr w:rsidR="009C07CA" w14:paraId="6CA9AF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7AAA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0B65B3" w14:textId="77777777" w:rsidR="009C07CA" w:rsidRDefault="009C07CA" w:rsidP="00EF350C">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493602" w14:textId="77777777" w:rsidR="009C07CA" w:rsidRDefault="009C07CA" w:rsidP="00EF350C">
            <w:pPr>
              <w:jc w:val="center"/>
              <w:rPr>
                <w:bCs/>
                <w:color w:val="000000"/>
                <w:szCs w:val="24"/>
              </w:rPr>
            </w:pPr>
            <w:r>
              <w:rPr>
                <w:bCs/>
                <w:color w:val="000000"/>
                <w:szCs w:val="24"/>
              </w:rPr>
              <w:t>53</w:t>
            </w:r>
          </w:p>
        </w:tc>
      </w:tr>
      <w:tr w:rsidR="009C07CA" w14:paraId="1DA8032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C33D7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11ADB06" w14:textId="77777777" w:rsidR="009C07CA" w:rsidRDefault="009C07CA" w:rsidP="00EF350C">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513D43" w14:textId="77777777" w:rsidR="009C07CA" w:rsidRDefault="009C07CA" w:rsidP="00EF350C">
            <w:pPr>
              <w:jc w:val="center"/>
              <w:rPr>
                <w:bCs/>
                <w:color w:val="000000"/>
                <w:szCs w:val="24"/>
              </w:rPr>
            </w:pPr>
            <w:r>
              <w:rPr>
                <w:bCs/>
                <w:color w:val="000000"/>
                <w:szCs w:val="24"/>
              </w:rPr>
              <w:t>29</w:t>
            </w:r>
          </w:p>
        </w:tc>
      </w:tr>
      <w:tr w:rsidR="009C07CA" w14:paraId="0863D7D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D40B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F86EA5" w14:textId="77777777" w:rsidR="009C07CA" w:rsidRDefault="009C07CA" w:rsidP="00EF350C">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B97253" w14:textId="77777777" w:rsidR="009C07CA" w:rsidRDefault="009C07CA" w:rsidP="00EF350C">
            <w:pPr>
              <w:jc w:val="center"/>
              <w:rPr>
                <w:bCs/>
                <w:szCs w:val="24"/>
              </w:rPr>
            </w:pPr>
            <w:r>
              <w:rPr>
                <w:bCs/>
                <w:szCs w:val="24"/>
              </w:rPr>
              <w:t>29</w:t>
            </w:r>
          </w:p>
        </w:tc>
      </w:tr>
      <w:tr w:rsidR="009C07CA" w14:paraId="4983E5A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95AEB3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FDFCEA" w14:textId="77777777" w:rsidR="009C07CA" w:rsidRDefault="009C07CA" w:rsidP="00EF350C">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DDC5A60" w14:textId="77777777" w:rsidR="009C07CA" w:rsidRDefault="009C07CA" w:rsidP="00EF350C">
            <w:pPr>
              <w:jc w:val="center"/>
              <w:rPr>
                <w:bCs/>
                <w:szCs w:val="24"/>
              </w:rPr>
            </w:pPr>
            <w:r>
              <w:rPr>
                <w:bCs/>
                <w:szCs w:val="24"/>
              </w:rPr>
              <w:t>47</w:t>
            </w:r>
          </w:p>
        </w:tc>
      </w:tr>
      <w:tr w:rsidR="009C07CA" w14:paraId="7270077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40DE3C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3E908CB" w14:textId="77777777" w:rsidR="009C07CA" w:rsidRDefault="009C07CA" w:rsidP="00EF350C">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02F4A4" w14:textId="77777777" w:rsidR="009C07CA" w:rsidRDefault="009C07CA" w:rsidP="00EF350C">
            <w:pPr>
              <w:jc w:val="center"/>
              <w:rPr>
                <w:bCs/>
                <w:szCs w:val="24"/>
              </w:rPr>
            </w:pPr>
            <w:r>
              <w:rPr>
                <w:bCs/>
                <w:szCs w:val="24"/>
              </w:rPr>
              <w:t>47</w:t>
            </w:r>
          </w:p>
        </w:tc>
      </w:tr>
      <w:tr w:rsidR="009C07CA" w14:paraId="0C6B19D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DAB8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EE3581" w14:textId="77777777" w:rsidR="009C07CA" w:rsidRDefault="009C07CA" w:rsidP="00EF350C">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8875F98" w14:textId="77777777" w:rsidR="009C07CA" w:rsidRDefault="009C07CA" w:rsidP="00EF350C">
            <w:pPr>
              <w:jc w:val="center"/>
              <w:rPr>
                <w:bCs/>
                <w:szCs w:val="24"/>
              </w:rPr>
            </w:pPr>
            <w:r>
              <w:rPr>
                <w:bCs/>
                <w:szCs w:val="24"/>
              </w:rPr>
              <w:t>31</w:t>
            </w:r>
          </w:p>
        </w:tc>
      </w:tr>
      <w:tr w:rsidR="009C07CA" w14:paraId="4B3C5DC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3CC36B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5BAE85" w14:textId="77777777" w:rsidR="009C07CA" w:rsidRDefault="009C07CA" w:rsidP="00EF350C">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4430C50" w14:textId="77777777" w:rsidR="009C07CA" w:rsidRDefault="009C07CA" w:rsidP="00EF350C">
            <w:pPr>
              <w:jc w:val="center"/>
              <w:rPr>
                <w:bCs/>
                <w:szCs w:val="24"/>
              </w:rPr>
            </w:pPr>
            <w:r>
              <w:rPr>
                <w:bCs/>
                <w:szCs w:val="24"/>
              </w:rPr>
              <w:t>29</w:t>
            </w:r>
          </w:p>
        </w:tc>
      </w:tr>
      <w:tr w:rsidR="009C07CA" w14:paraId="1002558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E5CFB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D8893" w14:textId="77777777" w:rsidR="009C07CA" w:rsidRDefault="009C07CA" w:rsidP="00EF350C">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4D4FFC" w14:textId="77777777" w:rsidR="009C07CA" w:rsidRDefault="009C07CA" w:rsidP="00EF350C">
            <w:pPr>
              <w:jc w:val="center"/>
              <w:rPr>
                <w:bCs/>
                <w:szCs w:val="24"/>
              </w:rPr>
            </w:pPr>
            <w:r>
              <w:rPr>
                <w:bCs/>
                <w:szCs w:val="24"/>
              </w:rPr>
              <w:t>49</w:t>
            </w:r>
          </w:p>
        </w:tc>
      </w:tr>
      <w:tr w:rsidR="009C07CA" w14:paraId="6FC9D0F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990EB7"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D64C0F" w14:textId="77777777" w:rsidR="009C07CA" w:rsidRDefault="009C07CA" w:rsidP="00EF350C">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30C386" w14:textId="77777777" w:rsidR="009C07CA" w:rsidRDefault="009C07CA" w:rsidP="00EF350C">
            <w:pPr>
              <w:jc w:val="center"/>
              <w:rPr>
                <w:bCs/>
                <w:szCs w:val="24"/>
              </w:rPr>
            </w:pPr>
            <w:r>
              <w:rPr>
                <w:bCs/>
                <w:szCs w:val="24"/>
              </w:rPr>
              <w:t>29</w:t>
            </w:r>
          </w:p>
        </w:tc>
      </w:tr>
      <w:tr w:rsidR="009C07CA" w14:paraId="620E34C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631D3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1641CA5" w14:textId="77777777" w:rsidR="009C07CA" w:rsidRDefault="009C07CA" w:rsidP="00EF350C">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8ABCE18" w14:textId="77777777" w:rsidR="009C07CA" w:rsidRDefault="009C07CA" w:rsidP="00EF350C">
            <w:pPr>
              <w:jc w:val="center"/>
              <w:rPr>
                <w:bCs/>
                <w:szCs w:val="24"/>
              </w:rPr>
            </w:pPr>
            <w:r>
              <w:rPr>
                <w:bCs/>
                <w:szCs w:val="24"/>
              </w:rPr>
              <w:t>38</w:t>
            </w:r>
          </w:p>
        </w:tc>
      </w:tr>
      <w:tr w:rsidR="009C07CA" w14:paraId="58B0FB0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60B89C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B0E505" w14:textId="77777777" w:rsidR="009C07CA" w:rsidRDefault="009C07CA" w:rsidP="00EF350C">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44EA8DE" w14:textId="77777777" w:rsidR="009C07CA" w:rsidRDefault="009C07CA" w:rsidP="00EF350C">
            <w:pPr>
              <w:jc w:val="center"/>
              <w:rPr>
                <w:szCs w:val="24"/>
              </w:rPr>
            </w:pPr>
            <w:r>
              <w:rPr>
                <w:szCs w:val="24"/>
              </w:rPr>
              <w:t>55</w:t>
            </w:r>
          </w:p>
        </w:tc>
      </w:tr>
      <w:tr w:rsidR="009C07CA" w14:paraId="112913B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9B26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112570" w14:textId="77777777" w:rsidR="009C07CA" w:rsidRDefault="009C07CA" w:rsidP="00EF350C">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3D5EE71" w14:textId="77777777" w:rsidR="009C07CA" w:rsidRDefault="009C07CA" w:rsidP="00EF350C">
            <w:pPr>
              <w:jc w:val="center"/>
              <w:rPr>
                <w:bCs/>
                <w:szCs w:val="24"/>
              </w:rPr>
            </w:pPr>
            <w:r>
              <w:rPr>
                <w:bCs/>
                <w:szCs w:val="24"/>
              </w:rPr>
              <w:t>49</w:t>
            </w:r>
          </w:p>
        </w:tc>
      </w:tr>
      <w:tr w:rsidR="009C07CA" w14:paraId="7FECAE2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FE6CCF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45300DF" w14:textId="77777777" w:rsidR="009C07CA" w:rsidRDefault="009C07CA" w:rsidP="00EF350C">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552155" w14:textId="77777777" w:rsidR="009C07CA" w:rsidRDefault="009C07CA" w:rsidP="00EF350C">
            <w:pPr>
              <w:jc w:val="center"/>
              <w:rPr>
                <w:bCs/>
                <w:szCs w:val="24"/>
              </w:rPr>
            </w:pPr>
            <w:r>
              <w:rPr>
                <w:bCs/>
                <w:szCs w:val="24"/>
              </w:rPr>
              <w:t>40</w:t>
            </w:r>
          </w:p>
        </w:tc>
      </w:tr>
      <w:tr w:rsidR="009C07CA" w14:paraId="64F75310"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5E27DD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0363D2" w14:textId="77777777" w:rsidR="009C07CA" w:rsidRDefault="009C07CA" w:rsidP="00EF350C">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61955A5" w14:textId="77777777" w:rsidR="009C07CA" w:rsidRDefault="009C07CA" w:rsidP="00EF350C">
            <w:pPr>
              <w:jc w:val="center"/>
              <w:rPr>
                <w:bCs/>
                <w:szCs w:val="24"/>
              </w:rPr>
            </w:pPr>
            <w:r>
              <w:rPr>
                <w:bCs/>
                <w:szCs w:val="24"/>
              </w:rPr>
              <w:t>38</w:t>
            </w:r>
          </w:p>
        </w:tc>
      </w:tr>
      <w:tr w:rsidR="009C07CA" w14:paraId="349F69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F3A6885"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EC8C31A" w14:textId="77777777" w:rsidR="009C07CA" w:rsidRDefault="009C07CA" w:rsidP="00EF350C">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6F1C855" w14:textId="77777777" w:rsidR="009C07CA" w:rsidRDefault="009C07CA" w:rsidP="00EF350C">
            <w:pPr>
              <w:jc w:val="center"/>
              <w:rPr>
                <w:bCs/>
                <w:szCs w:val="24"/>
              </w:rPr>
            </w:pPr>
            <w:r>
              <w:rPr>
                <w:bCs/>
                <w:szCs w:val="24"/>
              </w:rPr>
              <w:t>46</w:t>
            </w:r>
          </w:p>
        </w:tc>
      </w:tr>
      <w:tr w:rsidR="009C07CA" w14:paraId="08C36FA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ADA01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9E3C43C" w14:textId="77777777" w:rsidR="009C07CA" w:rsidRDefault="009C07CA" w:rsidP="00EF350C">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1EC13E0" w14:textId="77777777" w:rsidR="009C07CA" w:rsidRDefault="009C07CA" w:rsidP="00EF350C">
            <w:pPr>
              <w:jc w:val="center"/>
              <w:rPr>
                <w:bCs/>
                <w:szCs w:val="24"/>
              </w:rPr>
            </w:pPr>
            <w:r>
              <w:rPr>
                <w:bCs/>
                <w:szCs w:val="24"/>
              </w:rPr>
              <w:t>39</w:t>
            </w:r>
          </w:p>
        </w:tc>
      </w:tr>
      <w:tr w:rsidR="009C07CA" w14:paraId="15292E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9F86D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044417" w14:textId="77777777" w:rsidR="009C07CA" w:rsidRDefault="009C07CA" w:rsidP="00EF350C">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B4EE5E" w14:textId="77777777" w:rsidR="009C07CA" w:rsidRDefault="009C07CA" w:rsidP="00EF350C">
            <w:pPr>
              <w:jc w:val="center"/>
              <w:rPr>
                <w:bCs/>
                <w:szCs w:val="24"/>
              </w:rPr>
            </w:pPr>
            <w:r>
              <w:rPr>
                <w:bCs/>
                <w:szCs w:val="24"/>
              </w:rPr>
              <w:t>56</w:t>
            </w:r>
          </w:p>
        </w:tc>
      </w:tr>
      <w:tr w:rsidR="009C07CA" w14:paraId="216CA3F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7EE2C2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20D352" w14:textId="77777777" w:rsidR="009C07CA" w:rsidRDefault="009C07CA" w:rsidP="00EF350C">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57D400" w14:textId="77777777" w:rsidR="009C07CA" w:rsidRDefault="009C07CA" w:rsidP="00EF350C">
            <w:pPr>
              <w:jc w:val="center"/>
              <w:rPr>
                <w:bCs/>
                <w:szCs w:val="24"/>
              </w:rPr>
            </w:pPr>
            <w:r>
              <w:rPr>
                <w:bCs/>
                <w:szCs w:val="24"/>
              </w:rPr>
              <w:t>47</w:t>
            </w:r>
          </w:p>
        </w:tc>
      </w:tr>
      <w:tr w:rsidR="009C07CA" w14:paraId="2807618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FDC369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282D98" w14:textId="77777777" w:rsidR="009C07CA" w:rsidRDefault="009C07CA" w:rsidP="00EF350C">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669E874" w14:textId="77777777" w:rsidR="009C07CA" w:rsidRDefault="009C07CA" w:rsidP="00EF350C">
            <w:pPr>
              <w:jc w:val="center"/>
              <w:rPr>
                <w:bCs/>
                <w:szCs w:val="24"/>
              </w:rPr>
            </w:pPr>
            <w:r>
              <w:rPr>
                <w:bCs/>
                <w:szCs w:val="24"/>
              </w:rPr>
              <w:t>47</w:t>
            </w:r>
          </w:p>
        </w:tc>
      </w:tr>
      <w:tr w:rsidR="009C07CA" w14:paraId="706E0D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E34C15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EA363F" w14:textId="77777777" w:rsidR="009C07CA" w:rsidRDefault="009C07CA" w:rsidP="00EF350C">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C2FCA3C" w14:textId="77777777" w:rsidR="009C07CA" w:rsidRDefault="009C07CA" w:rsidP="00EF350C">
            <w:pPr>
              <w:jc w:val="center"/>
              <w:rPr>
                <w:bCs/>
                <w:szCs w:val="24"/>
              </w:rPr>
            </w:pPr>
            <w:r>
              <w:rPr>
                <w:bCs/>
                <w:szCs w:val="24"/>
              </w:rPr>
              <w:t>51</w:t>
            </w:r>
          </w:p>
        </w:tc>
      </w:tr>
      <w:tr w:rsidR="009C07CA" w14:paraId="4F03760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73F6A"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894DC" w14:textId="77777777" w:rsidR="009C07CA" w:rsidRDefault="009C07CA" w:rsidP="00EF350C">
            <w:pPr>
              <w:tabs>
                <w:tab w:val="right" w:pos="5596"/>
              </w:tabs>
              <w:rPr>
                <w:color w:val="000000"/>
                <w:szCs w:val="24"/>
              </w:rPr>
            </w:pPr>
            <w:r>
              <w:rPr>
                <w:color w:val="000000"/>
                <w:szCs w:val="24"/>
              </w:rPr>
              <w:t>Lopšelis-darželis „Voveraitė“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4A37D1C" w14:textId="77777777" w:rsidR="009C07CA" w:rsidRDefault="009C07CA" w:rsidP="00EF350C">
            <w:pPr>
              <w:jc w:val="center"/>
              <w:rPr>
                <w:bCs/>
                <w:szCs w:val="24"/>
              </w:rPr>
            </w:pPr>
            <w:r>
              <w:rPr>
                <w:bCs/>
                <w:szCs w:val="24"/>
              </w:rPr>
              <w:t>43</w:t>
            </w:r>
          </w:p>
        </w:tc>
      </w:tr>
      <w:tr w:rsidR="009C07CA" w14:paraId="4CE6D25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2D503F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1056DB3" w14:textId="77777777" w:rsidR="009C07CA" w:rsidRDefault="009C07CA" w:rsidP="00EF350C">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84E3F7F" w14:textId="77777777" w:rsidR="009C07CA" w:rsidRDefault="009C07CA" w:rsidP="00EF350C">
            <w:pPr>
              <w:jc w:val="center"/>
              <w:rPr>
                <w:bCs/>
                <w:szCs w:val="24"/>
              </w:rPr>
            </w:pPr>
            <w:r>
              <w:rPr>
                <w:bCs/>
                <w:szCs w:val="24"/>
              </w:rPr>
              <w:t>37</w:t>
            </w:r>
          </w:p>
        </w:tc>
      </w:tr>
      <w:tr w:rsidR="009C07CA" w14:paraId="6A11747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1F257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D67B4" w14:textId="77777777" w:rsidR="009C07CA" w:rsidRDefault="009C07CA" w:rsidP="00EF350C">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DB02892" w14:textId="77777777" w:rsidR="009C07CA" w:rsidRDefault="009C07CA" w:rsidP="00EF350C">
            <w:pPr>
              <w:jc w:val="center"/>
              <w:rPr>
                <w:bCs/>
                <w:szCs w:val="24"/>
              </w:rPr>
            </w:pPr>
            <w:r>
              <w:rPr>
                <w:bCs/>
                <w:szCs w:val="24"/>
              </w:rPr>
              <w:t>39</w:t>
            </w:r>
          </w:p>
        </w:tc>
      </w:tr>
      <w:tr w:rsidR="009C07CA" w14:paraId="362DADD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AAE6DD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B9E006" w14:textId="77777777" w:rsidR="009C07CA" w:rsidRDefault="009C07CA" w:rsidP="00EF350C">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5D4221F" w14:textId="77777777" w:rsidR="009C07CA" w:rsidRDefault="009C07CA" w:rsidP="00EF350C">
            <w:pPr>
              <w:jc w:val="center"/>
              <w:rPr>
                <w:bCs/>
                <w:color w:val="000000"/>
                <w:szCs w:val="24"/>
              </w:rPr>
            </w:pPr>
            <w:r>
              <w:rPr>
                <w:bCs/>
                <w:color w:val="000000"/>
                <w:szCs w:val="24"/>
              </w:rPr>
              <w:t>46</w:t>
            </w:r>
          </w:p>
        </w:tc>
      </w:tr>
      <w:tr w:rsidR="009C07CA" w14:paraId="7DD6970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173F6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8CD8961" w14:textId="77777777" w:rsidR="009C07CA" w:rsidRDefault="009C07CA" w:rsidP="00EF350C">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01C041C" w14:textId="77777777" w:rsidR="009C07CA" w:rsidRDefault="009C07CA" w:rsidP="00EF350C">
            <w:pPr>
              <w:jc w:val="center"/>
              <w:rPr>
                <w:color w:val="000000"/>
                <w:szCs w:val="24"/>
              </w:rPr>
            </w:pPr>
            <w:r>
              <w:rPr>
                <w:color w:val="000000"/>
                <w:szCs w:val="24"/>
              </w:rPr>
              <w:t>33</w:t>
            </w:r>
          </w:p>
        </w:tc>
      </w:tr>
      <w:tr w:rsidR="009C07CA" w14:paraId="5B9556B9"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C6C3D3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F75027B" w14:textId="77777777" w:rsidR="009C07CA" w:rsidRDefault="009C07CA" w:rsidP="00EF350C">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56ECF58F" w14:textId="2102C322" w:rsidR="009C07CA" w:rsidRPr="00603B83" w:rsidRDefault="00603B83" w:rsidP="00EF350C">
            <w:pPr>
              <w:tabs>
                <w:tab w:val="center" w:pos="4320"/>
                <w:tab w:val="right" w:pos="8640"/>
              </w:tabs>
              <w:jc w:val="center"/>
              <w:rPr>
                <w:bCs/>
                <w:strike/>
                <w:szCs w:val="24"/>
              </w:rPr>
            </w:pPr>
            <w:r w:rsidRPr="00603B83">
              <w:rPr>
                <w:bCs/>
                <w:szCs w:val="24"/>
              </w:rPr>
              <w:t>90</w:t>
            </w:r>
          </w:p>
        </w:tc>
      </w:tr>
      <w:tr w:rsidR="009C07CA" w14:paraId="349A7C3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B2CE70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4A6C523" w14:textId="77777777" w:rsidR="009C07CA" w:rsidRDefault="009C07CA" w:rsidP="00EF350C">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1CE5BD43" w14:textId="77777777" w:rsidR="009C07CA" w:rsidRDefault="009C07CA" w:rsidP="00EF350C">
            <w:pPr>
              <w:tabs>
                <w:tab w:val="center" w:pos="4320"/>
                <w:tab w:val="right" w:pos="8640"/>
              </w:tabs>
              <w:jc w:val="center"/>
              <w:rPr>
                <w:strike/>
                <w:szCs w:val="24"/>
              </w:rPr>
            </w:pPr>
            <w:r>
              <w:rPr>
                <w:bCs/>
                <w:szCs w:val="24"/>
              </w:rPr>
              <w:t>79</w:t>
            </w:r>
          </w:p>
        </w:tc>
      </w:tr>
      <w:tr w:rsidR="009C07CA" w14:paraId="7410F1D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59D4C9D"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90E0B4" w14:textId="77777777" w:rsidR="009C07CA" w:rsidRDefault="009C07CA" w:rsidP="00EF350C">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37091FAD" w14:textId="77777777" w:rsidR="009C07CA" w:rsidRDefault="009C07CA" w:rsidP="00EF350C">
            <w:pPr>
              <w:tabs>
                <w:tab w:val="center" w:pos="4320"/>
                <w:tab w:val="right" w:pos="8640"/>
              </w:tabs>
              <w:jc w:val="center"/>
              <w:rPr>
                <w:bCs/>
                <w:szCs w:val="24"/>
              </w:rPr>
            </w:pPr>
            <w:r>
              <w:rPr>
                <w:bCs/>
                <w:szCs w:val="24"/>
              </w:rPr>
              <w:t>92</w:t>
            </w:r>
          </w:p>
        </w:tc>
      </w:tr>
      <w:tr w:rsidR="009C07CA" w14:paraId="0F57800C"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B5FBC"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A348ED5" w14:textId="77777777" w:rsidR="009C07CA" w:rsidRDefault="009C07CA" w:rsidP="00EF350C">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0D584B90" w14:textId="5A5AA384" w:rsidR="009C07CA" w:rsidRPr="00D93C58" w:rsidRDefault="00D93C58" w:rsidP="00EF350C">
            <w:pPr>
              <w:tabs>
                <w:tab w:val="center" w:pos="4320"/>
                <w:tab w:val="right" w:pos="8640"/>
              </w:tabs>
              <w:jc w:val="center"/>
              <w:rPr>
                <w:bCs/>
                <w:strike/>
                <w:szCs w:val="24"/>
              </w:rPr>
            </w:pPr>
            <w:r w:rsidRPr="00D93C58">
              <w:rPr>
                <w:bCs/>
                <w:szCs w:val="24"/>
              </w:rPr>
              <w:t>47</w:t>
            </w:r>
          </w:p>
        </w:tc>
      </w:tr>
      <w:tr w:rsidR="009C07CA" w14:paraId="37B8E86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AD810B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054951" w14:textId="77777777" w:rsidR="009C07CA" w:rsidRDefault="009C07CA" w:rsidP="00EF350C">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BDA7B4B" w14:textId="2BFC4464" w:rsidR="009C07CA" w:rsidRPr="00603B83" w:rsidRDefault="00603B83" w:rsidP="00EF350C">
            <w:pPr>
              <w:tabs>
                <w:tab w:val="center" w:pos="4320"/>
                <w:tab w:val="right" w:pos="8640"/>
              </w:tabs>
              <w:jc w:val="center"/>
              <w:rPr>
                <w:bCs/>
                <w:strike/>
                <w:szCs w:val="24"/>
              </w:rPr>
            </w:pPr>
            <w:r w:rsidRPr="00603B83">
              <w:rPr>
                <w:bCs/>
                <w:szCs w:val="24"/>
              </w:rPr>
              <w:t>88</w:t>
            </w:r>
          </w:p>
        </w:tc>
      </w:tr>
      <w:tr w:rsidR="009C07CA" w14:paraId="32AE7FD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BB8908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28CA3F2" w14:textId="77777777" w:rsidR="009C07CA" w:rsidRDefault="009C07CA" w:rsidP="00EF350C">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687A30C9" w14:textId="77777777" w:rsidR="009C07CA" w:rsidRDefault="009C07CA" w:rsidP="00EF350C">
            <w:pPr>
              <w:tabs>
                <w:tab w:val="center" w:pos="4320"/>
                <w:tab w:val="right" w:pos="8640"/>
              </w:tabs>
              <w:jc w:val="center"/>
              <w:rPr>
                <w:bCs/>
                <w:szCs w:val="24"/>
              </w:rPr>
            </w:pPr>
            <w:r>
              <w:rPr>
                <w:bCs/>
                <w:szCs w:val="24"/>
              </w:rPr>
              <w:t>95</w:t>
            </w:r>
          </w:p>
        </w:tc>
      </w:tr>
      <w:tr w:rsidR="009C07CA" w14:paraId="3DD1C2B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B6C20E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36C257" w14:textId="77777777" w:rsidR="009C07CA" w:rsidRDefault="009C07CA" w:rsidP="00EF350C">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05CA52A9" w14:textId="77777777" w:rsidR="009C07CA" w:rsidRDefault="009C07CA" w:rsidP="00EF350C">
            <w:pPr>
              <w:tabs>
                <w:tab w:val="center" w:pos="4320"/>
                <w:tab w:val="right" w:pos="8640"/>
              </w:tabs>
              <w:jc w:val="center"/>
              <w:rPr>
                <w:bCs/>
                <w:szCs w:val="24"/>
              </w:rPr>
            </w:pPr>
            <w:r>
              <w:rPr>
                <w:bCs/>
                <w:szCs w:val="24"/>
              </w:rPr>
              <w:t>60</w:t>
            </w:r>
          </w:p>
        </w:tc>
      </w:tr>
      <w:tr w:rsidR="009C07CA" w14:paraId="124A8D05"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27852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2B01A2" w14:textId="77777777" w:rsidR="009C07CA" w:rsidRDefault="009C07CA" w:rsidP="00EF350C">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22EA51A3" w14:textId="03E33AF3" w:rsidR="009C07CA" w:rsidRPr="00D93C58" w:rsidRDefault="00D93C58" w:rsidP="00EF350C">
            <w:pPr>
              <w:tabs>
                <w:tab w:val="center" w:pos="4320"/>
                <w:tab w:val="right" w:pos="8640"/>
              </w:tabs>
              <w:jc w:val="center"/>
              <w:rPr>
                <w:bCs/>
                <w:strike/>
                <w:szCs w:val="24"/>
              </w:rPr>
            </w:pPr>
            <w:r w:rsidRPr="00D93C58">
              <w:rPr>
                <w:bCs/>
                <w:szCs w:val="24"/>
              </w:rPr>
              <w:t>64</w:t>
            </w:r>
          </w:p>
        </w:tc>
      </w:tr>
      <w:tr w:rsidR="009C07CA" w14:paraId="792CA0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10B22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8EC0D6" w14:textId="77777777" w:rsidR="009C07CA" w:rsidRDefault="009C07CA" w:rsidP="00EF350C">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6788763B" w14:textId="77777777" w:rsidR="009C07CA" w:rsidRDefault="009C07CA" w:rsidP="00EF350C">
            <w:pPr>
              <w:tabs>
                <w:tab w:val="center" w:pos="4320"/>
                <w:tab w:val="right" w:pos="8640"/>
              </w:tabs>
              <w:jc w:val="center"/>
              <w:rPr>
                <w:bCs/>
                <w:szCs w:val="24"/>
              </w:rPr>
            </w:pPr>
            <w:r>
              <w:rPr>
                <w:bCs/>
                <w:szCs w:val="24"/>
              </w:rPr>
              <w:t>88</w:t>
            </w:r>
          </w:p>
        </w:tc>
      </w:tr>
      <w:tr w:rsidR="009C07CA" w14:paraId="1B068E7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024C3B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74ED37" w14:textId="77777777" w:rsidR="009C07CA" w:rsidRDefault="009C07CA" w:rsidP="00EF350C">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69BD377C" w14:textId="1703F0CA" w:rsidR="009C07CA" w:rsidRPr="00D93C58" w:rsidRDefault="00D93C58" w:rsidP="00EF350C">
            <w:pPr>
              <w:tabs>
                <w:tab w:val="center" w:pos="4320"/>
                <w:tab w:val="right" w:pos="8640"/>
              </w:tabs>
              <w:jc w:val="center"/>
              <w:rPr>
                <w:bCs/>
                <w:strike/>
                <w:szCs w:val="24"/>
              </w:rPr>
            </w:pPr>
            <w:r w:rsidRPr="00D93C58">
              <w:rPr>
                <w:bCs/>
                <w:szCs w:val="24"/>
              </w:rPr>
              <w:t>124</w:t>
            </w:r>
          </w:p>
        </w:tc>
      </w:tr>
      <w:tr w:rsidR="009C07CA" w14:paraId="5DA5A21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93BC0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FA121BF" w14:textId="77777777" w:rsidR="009C07CA" w:rsidRDefault="009C07CA" w:rsidP="00EF350C">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139887FD" w14:textId="5D459A1C" w:rsidR="009C07CA" w:rsidRPr="00D93C58" w:rsidRDefault="00D93C58" w:rsidP="00EF350C">
            <w:pPr>
              <w:tabs>
                <w:tab w:val="center" w:pos="4320"/>
                <w:tab w:val="right" w:pos="8640"/>
              </w:tabs>
              <w:jc w:val="center"/>
              <w:rPr>
                <w:bCs/>
                <w:strike/>
                <w:szCs w:val="24"/>
              </w:rPr>
            </w:pPr>
            <w:r w:rsidRPr="00D93C58">
              <w:rPr>
                <w:bCs/>
                <w:szCs w:val="24"/>
              </w:rPr>
              <w:t>101</w:t>
            </w:r>
          </w:p>
        </w:tc>
      </w:tr>
      <w:tr w:rsidR="009C07CA" w14:paraId="146BF188"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6483A80"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F91ACB" w14:textId="77777777" w:rsidR="009C07CA" w:rsidRDefault="009C07CA" w:rsidP="00EF350C">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6E858C80" w14:textId="77777777" w:rsidR="009C07CA" w:rsidRDefault="009C07CA" w:rsidP="00EF350C">
            <w:pPr>
              <w:tabs>
                <w:tab w:val="center" w:pos="4320"/>
                <w:tab w:val="right" w:pos="8640"/>
              </w:tabs>
              <w:jc w:val="center"/>
              <w:rPr>
                <w:bCs/>
                <w:szCs w:val="24"/>
              </w:rPr>
            </w:pPr>
            <w:r>
              <w:rPr>
                <w:bCs/>
                <w:szCs w:val="24"/>
              </w:rPr>
              <w:t>94</w:t>
            </w:r>
          </w:p>
        </w:tc>
      </w:tr>
      <w:tr w:rsidR="009C07CA" w14:paraId="25891B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C1D989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73BCCF" w14:textId="77777777" w:rsidR="009C07CA" w:rsidRDefault="009C07CA" w:rsidP="00EF350C">
            <w:pPr>
              <w:rPr>
                <w:szCs w:val="24"/>
              </w:rPr>
            </w:pPr>
            <w:r>
              <w:rPr>
                <w:szCs w:val="24"/>
              </w:rPr>
              <w:t xml:space="preserve">Alfonso </w:t>
            </w:r>
            <w:proofErr w:type="spellStart"/>
            <w:r>
              <w:rPr>
                <w:szCs w:val="24"/>
              </w:rPr>
              <w:t>Lipniūno</w:t>
            </w:r>
            <w:proofErr w:type="spellEnd"/>
            <w:r>
              <w:rPr>
                <w:szCs w:val="24"/>
              </w:rPr>
              <w:t xml:space="preserve"> progimnazija</w:t>
            </w:r>
          </w:p>
        </w:tc>
        <w:tc>
          <w:tcPr>
            <w:tcW w:w="4306" w:type="dxa"/>
            <w:tcBorders>
              <w:top w:val="single" w:sz="4" w:space="0" w:color="auto"/>
              <w:left w:val="single" w:sz="4" w:space="0" w:color="auto"/>
              <w:bottom w:val="single" w:sz="4" w:space="0" w:color="auto"/>
              <w:right w:val="single" w:sz="4" w:space="0" w:color="auto"/>
            </w:tcBorders>
            <w:hideMark/>
          </w:tcPr>
          <w:p w14:paraId="011F36E2" w14:textId="00F68CF2" w:rsidR="009C07CA" w:rsidRPr="00D93C58" w:rsidRDefault="00D93C58" w:rsidP="00EF350C">
            <w:pPr>
              <w:tabs>
                <w:tab w:val="center" w:pos="4320"/>
                <w:tab w:val="right" w:pos="8640"/>
              </w:tabs>
              <w:jc w:val="center"/>
              <w:rPr>
                <w:bCs/>
                <w:strike/>
                <w:szCs w:val="24"/>
              </w:rPr>
            </w:pPr>
            <w:r w:rsidRPr="00D93C58">
              <w:rPr>
                <w:bCs/>
                <w:szCs w:val="24"/>
              </w:rPr>
              <w:t>56</w:t>
            </w:r>
          </w:p>
        </w:tc>
      </w:tr>
      <w:tr w:rsidR="009C07CA" w14:paraId="63F3EEB2"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FF147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C06E56" w14:textId="77777777" w:rsidR="009C07CA" w:rsidRDefault="009C07CA" w:rsidP="00EF350C">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0455A051" w14:textId="77777777" w:rsidR="009C07CA" w:rsidRDefault="009C07CA" w:rsidP="00EF350C">
            <w:pPr>
              <w:tabs>
                <w:tab w:val="center" w:pos="4320"/>
                <w:tab w:val="right" w:pos="8640"/>
              </w:tabs>
              <w:jc w:val="center"/>
              <w:rPr>
                <w:bCs/>
                <w:szCs w:val="24"/>
              </w:rPr>
            </w:pPr>
            <w:r>
              <w:rPr>
                <w:bCs/>
                <w:szCs w:val="24"/>
              </w:rPr>
              <w:t>75</w:t>
            </w:r>
          </w:p>
        </w:tc>
      </w:tr>
      <w:tr w:rsidR="009C07CA" w14:paraId="3C8EE86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0190BC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BE4A840" w14:textId="77777777" w:rsidR="009C07CA" w:rsidRDefault="009C07CA" w:rsidP="00EF350C">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0E17A7D9" w14:textId="5115CB2D" w:rsidR="009C07CA" w:rsidRDefault="009C07CA" w:rsidP="00EF350C">
            <w:pPr>
              <w:tabs>
                <w:tab w:val="center" w:pos="4320"/>
                <w:tab w:val="right" w:pos="8640"/>
              </w:tabs>
              <w:jc w:val="center"/>
              <w:rPr>
                <w:bCs/>
                <w:szCs w:val="24"/>
              </w:rPr>
            </w:pPr>
            <w:r>
              <w:rPr>
                <w:bCs/>
                <w:szCs w:val="24"/>
              </w:rPr>
              <w:t>8</w:t>
            </w:r>
            <w:r w:rsidR="00CE1FE1">
              <w:rPr>
                <w:bCs/>
                <w:szCs w:val="24"/>
              </w:rPr>
              <w:t>0</w:t>
            </w:r>
          </w:p>
        </w:tc>
      </w:tr>
      <w:tr w:rsidR="009C07CA" w14:paraId="4A89E049"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7696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7B7977" w14:textId="77777777" w:rsidR="009C07CA" w:rsidRDefault="009C07CA" w:rsidP="00EF350C">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14EFB1EF" w14:textId="77777777" w:rsidR="009C07CA" w:rsidRDefault="009C07CA" w:rsidP="00EF350C">
            <w:pPr>
              <w:tabs>
                <w:tab w:val="center" w:pos="4320"/>
                <w:tab w:val="right" w:pos="8640"/>
              </w:tabs>
              <w:jc w:val="center"/>
              <w:rPr>
                <w:bCs/>
                <w:szCs w:val="24"/>
              </w:rPr>
            </w:pPr>
            <w:r>
              <w:rPr>
                <w:bCs/>
                <w:szCs w:val="24"/>
              </w:rPr>
              <w:t>72</w:t>
            </w:r>
          </w:p>
        </w:tc>
      </w:tr>
      <w:tr w:rsidR="009C07CA" w14:paraId="23D66B5D" w14:textId="77777777" w:rsidTr="00EF350C">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266E2EC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C057576" w14:textId="77777777" w:rsidR="009C07CA" w:rsidRDefault="009C07CA" w:rsidP="00EF350C">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287822A9" w14:textId="77777777" w:rsidR="009C07CA" w:rsidRDefault="009C07CA" w:rsidP="00EF350C">
            <w:pPr>
              <w:tabs>
                <w:tab w:val="center" w:pos="4320"/>
                <w:tab w:val="right" w:pos="8640"/>
              </w:tabs>
              <w:jc w:val="center"/>
              <w:rPr>
                <w:bCs/>
                <w:szCs w:val="24"/>
              </w:rPr>
            </w:pPr>
            <w:r>
              <w:rPr>
                <w:bCs/>
                <w:szCs w:val="24"/>
              </w:rPr>
              <w:t>97</w:t>
            </w:r>
          </w:p>
        </w:tc>
      </w:tr>
      <w:tr w:rsidR="009C07CA" w14:paraId="36ABC54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3E18A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8E27A8" w14:textId="77777777" w:rsidR="009C07CA" w:rsidRDefault="009C07CA" w:rsidP="00EF350C">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1E94346C" w14:textId="77777777" w:rsidR="009C07CA" w:rsidRDefault="009C07CA" w:rsidP="00EF350C">
            <w:pPr>
              <w:tabs>
                <w:tab w:val="center" w:pos="4320"/>
                <w:tab w:val="right" w:pos="8640"/>
              </w:tabs>
              <w:jc w:val="center"/>
              <w:rPr>
                <w:szCs w:val="24"/>
              </w:rPr>
            </w:pPr>
            <w:r>
              <w:rPr>
                <w:szCs w:val="24"/>
              </w:rPr>
              <w:t>48</w:t>
            </w:r>
          </w:p>
        </w:tc>
      </w:tr>
      <w:tr w:rsidR="009C07CA" w14:paraId="235A870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6BC683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813DA" w14:textId="77777777" w:rsidR="009C07CA" w:rsidRDefault="009C07CA" w:rsidP="00EF350C">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2C1E5974" w14:textId="0F2824D6" w:rsidR="009C07CA" w:rsidRDefault="009C07CA" w:rsidP="00EF350C">
            <w:pPr>
              <w:tabs>
                <w:tab w:val="center" w:pos="4320"/>
                <w:tab w:val="right" w:pos="8640"/>
              </w:tabs>
              <w:jc w:val="center"/>
              <w:rPr>
                <w:bCs/>
                <w:szCs w:val="24"/>
              </w:rPr>
            </w:pPr>
            <w:r>
              <w:rPr>
                <w:bCs/>
                <w:szCs w:val="24"/>
              </w:rPr>
              <w:t>4</w:t>
            </w:r>
            <w:r w:rsidR="00CE1FE1">
              <w:rPr>
                <w:bCs/>
                <w:szCs w:val="24"/>
              </w:rPr>
              <w:t>2</w:t>
            </w:r>
          </w:p>
        </w:tc>
      </w:tr>
      <w:tr w:rsidR="009C07CA" w14:paraId="20E9C48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FA700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A9AD7E" w14:textId="77777777" w:rsidR="009C07CA" w:rsidRDefault="009C07CA" w:rsidP="00EF350C">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54717D89" w14:textId="360A6077" w:rsidR="009C07CA" w:rsidRPr="00D93C58" w:rsidRDefault="00D93C58" w:rsidP="00EF350C">
            <w:pPr>
              <w:tabs>
                <w:tab w:val="center" w:pos="4320"/>
                <w:tab w:val="right" w:pos="8640"/>
              </w:tabs>
              <w:jc w:val="center"/>
              <w:rPr>
                <w:bCs/>
                <w:strike/>
                <w:szCs w:val="24"/>
              </w:rPr>
            </w:pPr>
            <w:r w:rsidRPr="00D93C58">
              <w:rPr>
                <w:bCs/>
                <w:szCs w:val="24"/>
              </w:rPr>
              <w:t>99</w:t>
            </w:r>
          </w:p>
        </w:tc>
      </w:tr>
      <w:tr w:rsidR="009C07CA" w14:paraId="3853572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25BED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64C38" w14:textId="77777777" w:rsidR="009C07CA" w:rsidRDefault="009C07CA" w:rsidP="00EF350C">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6476B039" w14:textId="07FC24FF" w:rsidR="009C07CA" w:rsidRPr="00603B83" w:rsidRDefault="00603B83" w:rsidP="00EF350C">
            <w:pPr>
              <w:tabs>
                <w:tab w:val="center" w:pos="4320"/>
                <w:tab w:val="right" w:pos="8640"/>
              </w:tabs>
              <w:jc w:val="center"/>
              <w:rPr>
                <w:strike/>
                <w:szCs w:val="24"/>
              </w:rPr>
            </w:pPr>
            <w:r w:rsidRPr="00603B83">
              <w:rPr>
                <w:bCs/>
                <w:szCs w:val="24"/>
              </w:rPr>
              <w:t>4</w:t>
            </w:r>
            <w:r w:rsidR="00CE1FE1">
              <w:rPr>
                <w:bCs/>
                <w:szCs w:val="24"/>
              </w:rPr>
              <w:t>7</w:t>
            </w:r>
          </w:p>
        </w:tc>
      </w:tr>
      <w:tr w:rsidR="009C07CA" w14:paraId="02DE1AF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3EC0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8C1C4F7" w14:textId="77777777" w:rsidR="009C07CA" w:rsidRDefault="009C07CA" w:rsidP="00EF350C">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3CAE396F" w14:textId="77777777" w:rsidR="009C07CA" w:rsidRDefault="009C07CA" w:rsidP="00EF350C">
            <w:pPr>
              <w:tabs>
                <w:tab w:val="center" w:pos="4320"/>
                <w:tab w:val="right" w:pos="8640"/>
              </w:tabs>
              <w:jc w:val="center"/>
              <w:rPr>
                <w:bCs/>
                <w:szCs w:val="24"/>
              </w:rPr>
            </w:pPr>
            <w:r>
              <w:rPr>
                <w:bCs/>
                <w:szCs w:val="24"/>
              </w:rPr>
              <w:t>45</w:t>
            </w:r>
          </w:p>
        </w:tc>
      </w:tr>
      <w:tr w:rsidR="009C07CA" w14:paraId="613BCB0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DBE103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80B938" w14:textId="77777777" w:rsidR="009C07CA" w:rsidRDefault="009C07CA" w:rsidP="00EF350C">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284E5C68" w14:textId="77777777" w:rsidR="009C07CA" w:rsidRDefault="009C07CA" w:rsidP="00EF350C">
            <w:pPr>
              <w:tabs>
                <w:tab w:val="center" w:pos="4320"/>
                <w:tab w:val="right" w:pos="8640"/>
              </w:tabs>
              <w:jc w:val="center"/>
              <w:rPr>
                <w:bCs/>
                <w:szCs w:val="24"/>
              </w:rPr>
            </w:pPr>
            <w:r>
              <w:rPr>
                <w:bCs/>
                <w:szCs w:val="24"/>
              </w:rPr>
              <w:t>29</w:t>
            </w:r>
          </w:p>
        </w:tc>
      </w:tr>
      <w:tr w:rsidR="009C07CA" w14:paraId="0A15A7F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DE9F10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CFF5E1" w14:textId="77777777" w:rsidR="009C07CA" w:rsidRDefault="009C07CA" w:rsidP="00EF350C">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1F1880E6" w14:textId="77777777" w:rsidR="009C07CA" w:rsidRDefault="009C07CA" w:rsidP="00EF350C">
            <w:pPr>
              <w:tabs>
                <w:tab w:val="center" w:pos="4320"/>
                <w:tab w:val="right" w:pos="8640"/>
              </w:tabs>
              <w:jc w:val="center"/>
              <w:rPr>
                <w:szCs w:val="24"/>
              </w:rPr>
            </w:pPr>
            <w:r>
              <w:rPr>
                <w:szCs w:val="24"/>
              </w:rPr>
              <w:t>25</w:t>
            </w:r>
          </w:p>
        </w:tc>
      </w:tr>
      <w:tr w:rsidR="009C07CA" w14:paraId="2912AA1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BD948E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CDC8A3" w14:textId="77777777" w:rsidR="009C07CA" w:rsidRDefault="009C07CA" w:rsidP="00EF350C">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4696FA71" w14:textId="77777777" w:rsidR="009C07CA" w:rsidRDefault="009C07CA" w:rsidP="00EF350C">
            <w:pPr>
              <w:tabs>
                <w:tab w:val="center" w:pos="4320"/>
                <w:tab w:val="right" w:pos="8640"/>
              </w:tabs>
              <w:jc w:val="center"/>
              <w:rPr>
                <w:bCs/>
                <w:szCs w:val="24"/>
              </w:rPr>
            </w:pPr>
            <w:r>
              <w:rPr>
                <w:bCs/>
                <w:szCs w:val="24"/>
              </w:rPr>
              <w:t>76</w:t>
            </w:r>
          </w:p>
        </w:tc>
      </w:tr>
      <w:tr w:rsidR="009C07CA" w14:paraId="14E146B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14743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7BC75B2" w14:textId="77777777" w:rsidR="009C07CA" w:rsidRDefault="009C07CA" w:rsidP="00EF350C">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23FBFB38" w14:textId="77777777" w:rsidR="009C07CA" w:rsidRDefault="009C07CA" w:rsidP="00EF350C">
            <w:pPr>
              <w:tabs>
                <w:tab w:val="center" w:pos="4320"/>
                <w:tab w:val="right" w:pos="8640"/>
              </w:tabs>
              <w:jc w:val="center"/>
              <w:rPr>
                <w:szCs w:val="24"/>
              </w:rPr>
            </w:pPr>
            <w:r>
              <w:rPr>
                <w:szCs w:val="24"/>
              </w:rPr>
              <w:t>24</w:t>
            </w:r>
          </w:p>
        </w:tc>
      </w:tr>
      <w:tr w:rsidR="009C07CA" w14:paraId="3C5CC6C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63D8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65C7DF" w14:textId="77777777" w:rsidR="009C07CA" w:rsidRDefault="009C07CA" w:rsidP="00EF350C">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71B15D7F" w14:textId="77777777" w:rsidR="009C07CA" w:rsidRDefault="009C07CA" w:rsidP="00EF350C">
            <w:pPr>
              <w:tabs>
                <w:tab w:val="center" w:pos="4320"/>
                <w:tab w:val="right" w:pos="8640"/>
              </w:tabs>
              <w:jc w:val="center"/>
              <w:rPr>
                <w:szCs w:val="24"/>
              </w:rPr>
            </w:pPr>
            <w:r>
              <w:rPr>
                <w:szCs w:val="24"/>
              </w:rPr>
              <w:t>18</w:t>
            </w:r>
          </w:p>
        </w:tc>
      </w:tr>
      <w:tr w:rsidR="009C07CA" w14:paraId="1EB7391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E427AA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689257" w14:textId="77777777" w:rsidR="009C07CA" w:rsidRDefault="009C07CA" w:rsidP="00EF350C">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31C2F17E" w14:textId="77777777" w:rsidR="009C07CA" w:rsidRDefault="009C07CA" w:rsidP="00EF350C">
            <w:pPr>
              <w:tabs>
                <w:tab w:val="center" w:pos="4320"/>
                <w:tab w:val="right" w:pos="8640"/>
              </w:tabs>
              <w:jc w:val="center"/>
              <w:rPr>
                <w:szCs w:val="24"/>
              </w:rPr>
            </w:pPr>
            <w:r>
              <w:rPr>
                <w:szCs w:val="24"/>
              </w:rPr>
              <w:t>20</w:t>
            </w:r>
          </w:p>
        </w:tc>
      </w:tr>
    </w:tbl>
    <w:p w14:paraId="76167B79" w14:textId="77777777" w:rsidR="009C07CA" w:rsidRPr="00A773ED" w:rsidRDefault="009C07CA" w:rsidP="009C07CA"/>
    <w:p w14:paraId="4BEEB66A" w14:textId="77777777" w:rsidR="00A773ED" w:rsidRDefault="00A773ED" w:rsidP="00A773ED"/>
    <w:p w14:paraId="497AE8F1" w14:textId="77777777" w:rsidR="00DC7179" w:rsidRPr="00A773ED" w:rsidRDefault="00DC7179" w:rsidP="00A773ED"/>
    <w:sectPr w:rsidR="00DC7179" w:rsidRPr="00A773ED"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7559C" w14:textId="77777777" w:rsidR="00E1637B" w:rsidRDefault="00E1637B">
      <w:r>
        <w:separator/>
      </w:r>
    </w:p>
  </w:endnote>
  <w:endnote w:type="continuationSeparator" w:id="0">
    <w:p w14:paraId="11FABBC6" w14:textId="77777777" w:rsidR="00E1637B" w:rsidRDefault="00E1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23722" w14:textId="77777777" w:rsidR="00E1637B" w:rsidRDefault="00E1637B">
      <w:r>
        <w:separator/>
      </w:r>
    </w:p>
  </w:footnote>
  <w:footnote w:type="continuationSeparator" w:id="0">
    <w:p w14:paraId="37924585" w14:textId="77777777" w:rsidR="00E1637B" w:rsidRDefault="00E16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1305C4">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E5933"/>
    <w:rsid w:val="000E7131"/>
    <w:rsid w:val="000E7685"/>
    <w:rsid w:val="000F73EF"/>
    <w:rsid w:val="00101F07"/>
    <w:rsid w:val="00124B60"/>
    <w:rsid w:val="001305C4"/>
    <w:rsid w:val="00132ABE"/>
    <w:rsid w:val="00153B94"/>
    <w:rsid w:val="001864C4"/>
    <w:rsid w:val="001B1FE3"/>
    <w:rsid w:val="001D1AC1"/>
    <w:rsid w:val="001D3CB6"/>
    <w:rsid w:val="001D45A3"/>
    <w:rsid w:val="001E4DFD"/>
    <w:rsid w:val="001F7914"/>
    <w:rsid w:val="0020204A"/>
    <w:rsid w:val="00206AC7"/>
    <w:rsid w:val="00206FC7"/>
    <w:rsid w:val="00214716"/>
    <w:rsid w:val="0023417F"/>
    <w:rsid w:val="00234FD8"/>
    <w:rsid w:val="0024706D"/>
    <w:rsid w:val="002526D2"/>
    <w:rsid w:val="00252CA4"/>
    <w:rsid w:val="002630A9"/>
    <w:rsid w:val="002658A0"/>
    <w:rsid w:val="00276412"/>
    <w:rsid w:val="002915B5"/>
    <w:rsid w:val="00291649"/>
    <w:rsid w:val="00291B7D"/>
    <w:rsid w:val="00293059"/>
    <w:rsid w:val="002972F5"/>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1140"/>
    <w:rsid w:val="003B7B7B"/>
    <w:rsid w:val="003C3876"/>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4F1EB6"/>
    <w:rsid w:val="004F7C82"/>
    <w:rsid w:val="00510DE4"/>
    <w:rsid w:val="005166E3"/>
    <w:rsid w:val="0052387D"/>
    <w:rsid w:val="00524D2D"/>
    <w:rsid w:val="00533646"/>
    <w:rsid w:val="005369AE"/>
    <w:rsid w:val="00562BCD"/>
    <w:rsid w:val="00566FC8"/>
    <w:rsid w:val="00571BF3"/>
    <w:rsid w:val="00577E70"/>
    <w:rsid w:val="00582CD5"/>
    <w:rsid w:val="00584C4D"/>
    <w:rsid w:val="00595F80"/>
    <w:rsid w:val="005A174D"/>
    <w:rsid w:val="005B1469"/>
    <w:rsid w:val="005B727C"/>
    <w:rsid w:val="005C41AC"/>
    <w:rsid w:val="005C605B"/>
    <w:rsid w:val="005F44E3"/>
    <w:rsid w:val="005F6353"/>
    <w:rsid w:val="00603B83"/>
    <w:rsid w:val="0060717D"/>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B0BC0"/>
    <w:rsid w:val="006B3FEA"/>
    <w:rsid w:val="006D107B"/>
    <w:rsid w:val="006D6344"/>
    <w:rsid w:val="006D7269"/>
    <w:rsid w:val="006D7A59"/>
    <w:rsid w:val="006E206B"/>
    <w:rsid w:val="006E60BF"/>
    <w:rsid w:val="00701945"/>
    <w:rsid w:val="007129E5"/>
    <w:rsid w:val="00727CFA"/>
    <w:rsid w:val="00740946"/>
    <w:rsid w:val="00743B7D"/>
    <w:rsid w:val="007452C6"/>
    <w:rsid w:val="00780E8C"/>
    <w:rsid w:val="00785145"/>
    <w:rsid w:val="0078597C"/>
    <w:rsid w:val="00790A5D"/>
    <w:rsid w:val="00793437"/>
    <w:rsid w:val="00796E6A"/>
    <w:rsid w:val="007978F3"/>
    <w:rsid w:val="007A1E95"/>
    <w:rsid w:val="007A38DC"/>
    <w:rsid w:val="007B5BA4"/>
    <w:rsid w:val="007C0E4A"/>
    <w:rsid w:val="007D3F07"/>
    <w:rsid w:val="007E2B12"/>
    <w:rsid w:val="007F0A0D"/>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D7F28"/>
    <w:rsid w:val="008E36F8"/>
    <w:rsid w:val="008F1635"/>
    <w:rsid w:val="008F62A9"/>
    <w:rsid w:val="009111D4"/>
    <w:rsid w:val="00916D5D"/>
    <w:rsid w:val="0091708D"/>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4140"/>
    <w:rsid w:val="009E113E"/>
    <w:rsid w:val="009E387E"/>
    <w:rsid w:val="009E5C02"/>
    <w:rsid w:val="009F5E68"/>
    <w:rsid w:val="00A0004E"/>
    <w:rsid w:val="00A016E0"/>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458B"/>
    <w:rsid w:val="00BB0318"/>
    <w:rsid w:val="00BB130F"/>
    <w:rsid w:val="00BB4923"/>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E1FE1"/>
    <w:rsid w:val="00CF4026"/>
    <w:rsid w:val="00CF6A82"/>
    <w:rsid w:val="00D16849"/>
    <w:rsid w:val="00D1694D"/>
    <w:rsid w:val="00D25AF1"/>
    <w:rsid w:val="00D25F2C"/>
    <w:rsid w:val="00D33742"/>
    <w:rsid w:val="00D33EA4"/>
    <w:rsid w:val="00D465FB"/>
    <w:rsid w:val="00D625ED"/>
    <w:rsid w:val="00D679FC"/>
    <w:rsid w:val="00D72B1A"/>
    <w:rsid w:val="00D91904"/>
    <w:rsid w:val="00D93C58"/>
    <w:rsid w:val="00DB3BF4"/>
    <w:rsid w:val="00DB5818"/>
    <w:rsid w:val="00DC4D40"/>
    <w:rsid w:val="00DC639E"/>
    <w:rsid w:val="00DC7179"/>
    <w:rsid w:val="00DC75E0"/>
    <w:rsid w:val="00DD20B8"/>
    <w:rsid w:val="00DE0D95"/>
    <w:rsid w:val="00DF7E6D"/>
    <w:rsid w:val="00E00B4D"/>
    <w:rsid w:val="00E1637B"/>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2939</Words>
  <Characters>1676</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2020-07-29T11:28:00Z</cp:lastPrinted>
  <dcterms:created xsi:type="dcterms:W3CDTF">2021-02-04T06:57:00Z</dcterms:created>
  <dcterms:modified xsi:type="dcterms:W3CDTF">2021-02-04T06:57:00Z</dcterms:modified>
</cp:coreProperties>
</file>