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162A4" w14:textId="77777777" w:rsidR="005C41AC" w:rsidRPr="003B377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3B3775">
        <w:rPr>
          <w:noProof/>
          <w:lang w:eastAsia="lt-LT"/>
        </w:rPr>
        <w:drawing>
          <wp:inline distT="0" distB="0" distL="0" distR="0" wp14:anchorId="2F6162F2" wp14:editId="2F6162F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162A5" w14:textId="77777777" w:rsidR="005C41AC" w:rsidRPr="003B3775" w:rsidRDefault="005C41AC" w:rsidP="005C41AC">
      <w:pPr>
        <w:jc w:val="center"/>
        <w:rPr>
          <w:szCs w:val="24"/>
        </w:rPr>
      </w:pPr>
    </w:p>
    <w:p w14:paraId="2F6162A6" w14:textId="77777777" w:rsidR="0062551B" w:rsidRPr="003B3775" w:rsidRDefault="0062551B" w:rsidP="005C41AC">
      <w:pPr>
        <w:jc w:val="center"/>
        <w:rPr>
          <w:b/>
          <w:sz w:val="28"/>
        </w:rPr>
      </w:pPr>
      <w:r w:rsidRPr="003B3775">
        <w:rPr>
          <w:b/>
          <w:sz w:val="28"/>
        </w:rPr>
        <w:t xml:space="preserve">PANEVĖŽIO MIESTO SAVIVALDYBĖS </w:t>
      </w:r>
      <w:r w:rsidR="00A11511" w:rsidRPr="003B3775">
        <w:rPr>
          <w:b/>
          <w:sz w:val="28"/>
        </w:rPr>
        <w:t>TARYBA</w:t>
      </w:r>
    </w:p>
    <w:p w14:paraId="2F6162A7" w14:textId="77777777" w:rsidR="005C41AC" w:rsidRPr="003B3775" w:rsidRDefault="005C41AC" w:rsidP="00571BF3">
      <w:pPr>
        <w:keepNext/>
        <w:jc w:val="center"/>
        <w:outlineLvl w:val="1"/>
      </w:pPr>
    </w:p>
    <w:p w14:paraId="2F6162A8" w14:textId="77777777" w:rsidR="005C41AC" w:rsidRPr="003B3775" w:rsidRDefault="005C41AC" w:rsidP="00571BF3">
      <w:pPr>
        <w:keepNext/>
        <w:jc w:val="center"/>
        <w:outlineLvl w:val="1"/>
      </w:pPr>
    </w:p>
    <w:p w14:paraId="2F6162A9" w14:textId="77777777" w:rsidR="0062551B" w:rsidRPr="003B3775" w:rsidRDefault="00A11511" w:rsidP="00C55BDE">
      <w:pPr>
        <w:keepNext/>
        <w:jc w:val="center"/>
        <w:outlineLvl w:val="1"/>
        <w:rPr>
          <w:b/>
        </w:rPr>
      </w:pPr>
      <w:r w:rsidRPr="003B3775">
        <w:rPr>
          <w:b/>
        </w:rPr>
        <w:t>SPRENDIMAS</w:t>
      </w:r>
    </w:p>
    <w:p w14:paraId="2F6162AA" w14:textId="77777777" w:rsidR="009E5A3E" w:rsidRPr="003B3775" w:rsidRDefault="009E5A3E" w:rsidP="00C55BDE">
      <w:pPr>
        <w:jc w:val="center"/>
        <w:rPr>
          <w:b/>
          <w:szCs w:val="24"/>
        </w:rPr>
      </w:pPr>
      <w:r w:rsidRPr="003B3775">
        <w:rPr>
          <w:b/>
        </w:rPr>
        <w:t xml:space="preserve">DĖL </w:t>
      </w:r>
      <w:r w:rsidRPr="003B3775">
        <w:rPr>
          <w:b/>
          <w:szCs w:val="24"/>
        </w:rPr>
        <w:t>PRITARIMO PANEVĖŽIO MIESTO ŠVIETIMO ĮSTAIGŲ</w:t>
      </w:r>
      <w:r w:rsidR="00152C0F" w:rsidRPr="003B3775">
        <w:rPr>
          <w:b/>
          <w:szCs w:val="24"/>
        </w:rPr>
        <w:t xml:space="preserve"> VADOVŲ</w:t>
      </w:r>
      <w:r w:rsidRPr="003B3775">
        <w:rPr>
          <w:b/>
          <w:szCs w:val="24"/>
        </w:rPr>
        <w:t xml:space="preserve"> 2019 METŲ VEIKLOS ATASKAITOMS</w:t>
      </w:r>
    </w:p>
    <w:p w14:paraId="2F6162AB" w14:textId="77777777" w:rsidR="0062551B" w:rsidRPr="003B3775" w:rsidRDefault="0062551B" w:rsidP="005F44E3">
      <w:pPr>
        <w:pStyle w:val="Antrat1"/>
      </w:pPr>
    </w:p>
    <w:p w14:paraId="2F6162AD" w14:textId="77777777" w:rsidR="0062551B" w:rsidRPr="003B3775" w:rsidRDefault="00DE0D95" w:rsidP="003E58F0">
      <w:pPr>
        <w:jc w:val="center"/>
      </w:pPr>
      <w:r w:rsidRPr="003B3775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3B3775">
        <w:rPr>
          <w:rStyle w:val="Style3"/>
        </w:rPr>
        <w:instrText xml:space="preserve"> FORMTEXT </w:instrText>
      </w:r>
      <w:r w:rsidRPr="003B3775">
        <w:rPr>
          <w:rStyle w:val="Style3"/>
        </w:rPr>
      </w:r>
      <w:r w:rsidRPr="003B3775">
        <w:rPr>
          <w:rStyle w:val="Style3"/>
        </w:rPr>
        <w:fldChar w:fldCharType="separate"/>
      </w:r>
      <w:r w:rsidRPr="003B3775">
        <w:rPr>
          <w:rStyle w:val="Style3"/>
        </w:rPr>
        <w:t>2020 m. kovo 9 d.</w:t>
      </w:r>
      <w:r w:rsidRPr="003B3775">
        <w:rPr>
          <w:rStyle w:val="Style3"/>
        </w:rPr>
        <w:fldChar w:fldCharType="end"/>
      </w:r>
      <w:bookmarkEnd w:id="1"/>
      <w:r w:rsidR="0062551B" w:rsidRPr="003B3775">
        <w:t xml:space="preserve"> Nr. </w:t>
      </w:r>
      <w:r w:rsidRPr="003B377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3B3775">
        <w:instrText xml:space="preserve"> FORMTEXT </w:instrText>
      </w:r>
      <w:r w:rsidRPr="003B3775">
        <w:fldChar w:fldCharType="separate"/>
      </w:r>
      <w:r w:rsidRPr="003B3775">
        <w:t>TSP-94</w:t>
      </w:r>
      <w:r w:rsidRPr="003B3775">
        <w:fldChar w:fldCharType="end"/>
      </w:r>
      <w:bookmarkEnd w:id="2"/>
    </w:p>
    <w:p w14:paraId="2F6162AE" w14:textId="77777777" w:rsidR="0062551B" w:rsidRPr="003B3775" w:rsidRDefault="0062551B" w:rsidP="00571BF3">
      <w:pPr>
        <w:keepNext/>
        <w:jc w:val="center"/>
        <w:outlineLvl w:val="2"/>
        <w:rPr>
          <w:b/>
        </w:rPr>
      </w:pPr>
      <w:r w:rsidRPr="003B3775">
        <w:t>Panevėžys</w:t>
      </w:r>
    </w:p>
    <w:p w14:paraId="2F6162AF" w14:textId="77777777" w:rsidR="0062551B" w:rsidRPr="003B3775" w:rsidRDefault="0062551B" w:rsidP="00571BF3">
      <w:pPr>
        <w:jc w:val="both"/>
      </w:pPr>
    </w:p>
    <w:p w14:paraId="2F6162B0" w14:textId="77777777" w:rsidR="0062551B" w:rsidRPr="003B3775" w:rsidRDefault="0062551B" w:rsidP="005C41AC">
      <w:pPr>
        <w:ind w:firstLine="851"/>
        <w:jc w:val="both"/>
      </w:pPr>
    </w:p>
    <w:p w14:paraId="2F6162B1" w14:textId="67904540" w:rsidR="009E5A3E" w:rsidRPr="003B3775" w:rsidRDefault="0062551B" w:rsidP="00C55BDE">
      <w:pPr>
        <w:spacing w:line="360" w:lineRule="auto"/>
        <w:ind w:firstLine="851"/>
        <w:jc w:val="both"/>
        <w:rPr>
          <w:szCs w:val="24"/>
        </w:rPr>
      </w:pPr>
      <w:r w:rsidRPr="003B3775">
        <w:rPr>
          <w:szCs w:val="24"/>
        </w:rPr>
        <w:t>Vadovaudamasi</w:t>
      </w:r>
      <w:r w:rsidR="009E5A3E" w:rsidRPr="003B3775">
        <w:rPr>
          <w:szCs w:val="24"/>
        </w:rPr>
        <w:t xml:space="preserve"> Lietuvos Respublikos vietos savivaldos įstatymo 16 straipsnio 2 dalies </w:t>
      </w:r>
      <w:r w:rsidR="009E5A3E" w:rsidRPr="003B3775">
        <w:rPr>
          <w:szCs w:val="24"/>
        </w:rPr>
        <w:br/>
        <w:t xml:space="preserve">19 punktu ir Panevėžio miesto savivaldybės tarybos veiklos reglamento, patvirtinto Panevėžio miesto savivaldybės tarybos 2015 m. kovo 26 d. </w:t>
      </w:r>
      <w:r w:rsidR="009E5A3E" w:rsidRPr="003B3775">
        <w:rPr>
          <w:szCs w:val="24"/>
          <w:lang w:eastAsia="lt-LT"/>
        </w:rPr>
        <w:t>sprendimu</w:t>
      </w:r>
      <w:r w:rsidR="009E5A3E" w:rsidRPr="003B3775">
        <w:rPr>
          <w:szCs w:val="24"/>
        </w:rPr>
        <w:t xml:space="preserve"> Nr. 1-44, 25.17 papunkčiu, Panevėžio miesto savivaldybės taryba n u s p r e n d ž i a:</w:t>
      </w:r>
    </w:p>
    <w:p w14:paraId="2F6162B2" w14:textId="77777777" w:rsidR="009E5A3E" w:rsidRPr="003B3775" w:rsidRDefault="009E5A3E" w:rsidP="00C55BDE">
      <w:pPr>
        <w:spacing w:line="360" w:lineRule="auto"/>
        <w:ind w:firstLine="851"/>
        <w:jc w:val="both"/>
        <w:rPr>
          <w:szCs w:val="24"/>
        </w:rPr>
      </w:pPr>
      <w:r w:rsidRPr="003B3775">
        <w:rPr>
          <w:szCs w:val="24"/>
        </w:rPr>
        <w:t xml:space="preserve">Pritarti Panevėžio miesto švietimo įstaigų </w:t>
      </w:r>
      <w:r w:rsidR="00152C0F" w:rsidRPr="003B3775">
        <w:rPr>
          <w:szCs w:val="24"/>
        </w:rPr>
        <w:t xml:space="preserve">vadovų </w:t>
      </w:r>
      <w:r w:rsidRPr="003B3775">
        <w:rPr>
          <w:szCs w:val="24"/>
        </w:rPr>
        <w:t>2019 metų veiklos ataskaitoms:</w:t>
      </w:r>
    </w:p>
    <w:p w14:paraId="2F6162B3" w14:textId="142201C6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Juozo Balčikonio gimnazijos;</w:t>
      </w:r>
    </w:p>
    <w:p w14:paraId="2F6162B4" w14:textId="099E4C42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Vytauto Žemkalnio gimnazijos;</w:t>
      </w:r>
    </w:p>
    <w:p w14:paraId="2F6162B5" w14:textId="30CAA79A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5-osios gimnazijos;</w:t>
      </w:r>
    </w:p>
    <w:p w14:paraId="2F6162B6" w14:textId="487FE9B0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Juozo Miltinio gimnazijos;</w:t>
      </w:r>
    </w:p>
    <w:p w14:paraId="2F6162B7" w14:textId="269988E7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„Minties“ gimnazijos;</w:t>
      </w:r>
    </w:p>
    <w:p w14:paraId="2F6162B8" w14:textId="7DD138BC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Raimundo Sargūno sporto gimnazijos;</w:t>
      </w:r>
    </w:p>
    <w:p w14:paraId="2F6162B9" w14:textId="349A2BA8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„Vilties“ progimnazijos;</w:t>
      </w:r>
    </w:p>
    <w:p w14:paraId="2F6162BA" w14:textId="5354DF28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„Aušros“ progimnazijos;</w:t>
      </w:r>
    </w:p>
    <w:p w14:paraId="2F6162BB" w14:textId="780AA4D2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Rožyno progimnazijos;</w:t>
      </w:r>
    </w:p>
    <w:p w14:paraId="2F6162BC" w14:textId="18223C40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Beržų progimnazijos</w:t>
      </w:r>
      <w:r w:rsidR="00C55BDE" w:rsidRPr="003B3775">
        <w:rPr>
          <w:szCs w:val="24"/>
        </w:rPr>
        <w:t>;</w:t>
      </w:r>
    </w:p>
    <w:p w14:paraId="2F6162BD" w14:textId="671D468E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„Saulėtekio“ progimnazijos;</w:t>
      </w:r>
    </w:p>
    <w:p w14:paraId="2F6162BE" w14:textId="62F02AEA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„Žemynos“ progimnazijos;</w:t>
      </w:r>
    </w:p>
    <w:p w14:paraId="2F6162BF" w14:textId="56B23DE4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„Vyturio“ progimnazijos;</w:t>
      </w:r>
    </w:p>
    <w:p w14:paraId="2F6162C0" w14:textId="72692A0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Alfonso Lipniūno progimnazijos;</w:t>
      </w:r>
    </w:p>
    <w:p w14:paraId="2F6162C1" w14:textId="2DE12080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„Ąžuolo“ progimnazijos;</w:t>
      </w:r>
    </w:p>
    <w:p w14:paraId="2F6162C2" w14:textId="1EFCB519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„Šaltinio“ progimnazijos;</w:t>
      </w:r>
    </w:p>
    <w:p w14:paraId="2F6162C3" w14:textId="4BBF3F55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Mykolo Karkos pagrindinės mokyklos;</w:t>
      </w:r>
    </w:p>
    <w:p w14:paraId="2F6162C4" w14:textId="2B9465D4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Suaugusiųjų ir jaunimo mokymo centro;</w:t>
      </w:r>
    </w:p>
    <w:p w14:paraId="2F6162C5" w14:textId="01BEE1B3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Pradinės mokyklos;</w:t>
      </w:r>
    </w:p>
    <w:p w14:paraId="2F6162C6" w14:textId="453C23C9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,,Šviesos“ specialiojo ugdymo centro;</w:t>
      </w:r>
    </w:p>
    <w:p w14:paraId="2F6162C7" w14:textId="1336FFA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lastRenderedPageBreak/>
        <w:t>Kurčiųjų ir neprigirdinčiųjų pagrindinės mokyklos;</w:t>
      </w:r>
    </w:p>
    <w:p w14:paraId="2F6162C8" w14:textId="75F9CAEA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Specialiosios mokyklos-daugiafunkcio centro;</w:t>
      </w:r>
    </w:p>
    <w:p w14:paraId="2F6162C9" w14:textId="7DF66BCB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Regos centro „Linelis“;</w:t>
      </w:r>
    </w:p>
    <w:p w14:paraId="2F6162CA" w14:textId="4141E1C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„Diemedis“;</w:t>
      </w:r>
    </w:p>
    <w:p w14:paraId="2F6162CB" w14:textId="0F932CE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„Rūta“;</w:t>
      </w:r>
    </w:p>
    <w:p w14:paraId="2F6162CC" w14:textId="3C21771A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„Voveraitė“;</w:t>
      </w:r>
    </w:p>
    <w:p w14:paraId="2F6162CD" w14:textId="6473771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„Taika“;</w:t>
      </w:r>
    </w:p>
    <w:p w14:paraId="2F6162CE" w14:textId="30ABF502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„Jūratė“;</w:t>
      </w:r>
    </w:p>
    <w:p w14:paraId="2F6162CF" w14:textId="1877C06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„Gintarėlis“;</w:t>
      </w:r>
    </w:p>
    <w:p w14:paraId="2F6162D0" w14:textId="5C9B2A35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„Žilvitis“;</w:t>
      </w:r>
    </w:p>
    <w:p w14:paraId="2F6162D1" w14:textId="07BA4A6E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„Papartis“;</w:t>
      </w:r>
    </w:p>
    <w:p w14:paraId="2F6162D2" w14:textId="3214D9E3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„Vaikystė“;</w:t>
      </w:r>
    </w:p>
    <w:p w14:paraId="3221F921" w14:textId="77777777" w:rsidR="00C55BD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„Puriena“;</w:t>
      </w:r>
    </w:p>
    <w:p w14:paraId="2F6162D4" w14:textId="0C339684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„Nykštukas“;</w:t>
      </w:r>
    </w:p>
    <w:p w14:paraId="2F6162D5" w14:textId="687ADBE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„Vaivorykštė“;</w:t>
      </w:r>
    </w:p>
    <w:p w14:paraId="2F6162D6" w14:textId="43E62037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„Riešutėlis“;</w:t>
      </w:r>
    </w:p>
    <w:p w14:paraId="2F6162D7" w14:textId="20A6926E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„Rugelis“;</w:t>
      </w:r>
    </w:p>
    <w:p w14:paraId="2F6162D8" w14:textId="0A0C105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„Dobilas“;</w:t>
      </w:r>
    </w:p>
    <w:p w14:paraId="2F6162D9" w14:textId="6BCF8BA7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„Žibutė“;</w:t>
      </w:r>
    </w:p>
    <w:p w14:paraId="2F6162DA" w14:textId="49F00327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„Žilvinas“;</w:t>
      </w:r>
    </w:p>
    <w:p w14:paraId="2F6162DB" w14:textId="5FEBBD84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„Kastytis“;</w:t>
      </w:r>
    </w:p>
    <w:p w14:paraId="2F6162DC" w14:textId="3728E8A4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„Žvaigždutė“;</w:t>
      </w:r>
    </w:p>
    <w:p w14:paraId="2F6162DD" w14:textId="2C957D1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„Sigutė“;</w:t>
      </w:r>
    </w:p>
    <w:p w14:paraId="2F6162DE" w14:textId="1E704CE5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„Aušra“;</w:t>
      </w:r>
    </w:p>
    <w:p w14:paraId="2F6162DF" w14:textId="349F183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„Varpelis“;</w:t>
      </w:r>
    </w:p>
    <w:p w14:paraId="2F6162E0" w14:textId="28429E26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„Draugystė“;</w:t>
      </w:r>
    </w:p>
    <w:p w14:paraId="2F6162E1" w14:textId="658A57B5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„Vyturėlis“;</w:t>
      </w:r>
    </w:p>
    <w:p w14:paraId="2F6162E2" w14:textId="07B753F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„Kregždutė“;</w:t>
      </w:r>
    </w:p>
    <w:p w14:paraId="2F6162E3" w14:textId="25001E51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Kastyčio Ramanausko lopšelio-darželio;</w:t>
      </w:r>
    </w:p>
    <w:p w14:paraId="2F6162E4" w14:textId="5C0CFA56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„Pušynėlis“;</w:t>
      </w:r>
    </w:p>
    <w:p w14:paraId="2F6162E5" w14:textId="071ACCAB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lopšelio-darželio „Pasaka“;</w:t>
      </w:r>
    </w:p>
    <w:p w14:paraId="2F6162E6" w14:textId="54ABE9C9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Dailės mokyklos;</w:t>
      </w:r>
    </w:p>
    <w:p w14:paraId="2F6162E7" w14:textId="52B5981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Muzikos mokyklos;</w:t>
      </w:r>
    </w:p>
    <w:p w14:paraId="2F6162E8" w14:textId="71113417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Moksleivių namų;</w:t>
      </w:r>
    </w:p>
    <w:p w14:paraId="2F6162E9" w14:textId="5CDC66DC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Gamtos mokyklos;</w:t>
      </w:r>
    </w:p>
    <w:p w14:paraId="2F6162EA" w14:textId="17E3C48F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lastRenderedPageBreak/>
        <w:t>Pedagoginės-psichologinės tarnybos;</w:t>
      </w:r>
    </w:p>
    <w:p w14:paraId="2F6162EB" w14:textId="72C8DBE2" w:rsidR="009E5A3E" w:rsidRPr="003B3775" w:rsidRDefault="009E5A3E" w:rsidP="00C55B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3B3775">
        <w:rPr>
          <w:szCs w:val="24"/>
        </w:rPr>
        <w:t>Švietimo centro.</w:t>
      </w:r>
    </w:p>
    <w:p w14:paraId="2F6162EC" w14:textId="5C5F4326" w:rsidR="009E5A3E" w:rsidRPr="003B3775" w:rsidRDefault="009E5A3E" w:rsidP="009E5A3E">
      <w:pPr>
        <w:spacing w:line="360" w:lineRule="auto"/>
        <w:ind w:firstLine="1134"/>
        <w:jc w:val="both"/>
        <w:rPr>
          <w:szCs w:val="24"/>
        </w:rPr>
      </w:pPr>
    </w:p>
    <w:p w14:paraId="4D9FF2AE" w14:textId="77777777" w:rsidR="00C55BDE" w:rsidRPr="003B3775" w:rsidRDefault="00C55BDE" w:rsidP="009E5A3E">
      <w:pPr>
        <w:spacing w:line="360" w:lineRule="auto"/>
        <w:ind w:firstLine="1134"/>
        <w:jc w:val="both"/>
        <w:rPr>
          <w:szCs w:val="24"/>
        </w:rPr>
      </w:pPr>
    </w:p>
    <w:p w14:paraId="2F6162ED" w14:textId="77777777" w:rsidR="009E5A3E" w:rsidRPr="003B3775" w:rsidRDefault="009E5A3E" w:rsidP="00C55BDE">
      <w:pPr>
        <w:jc w:val="both"/>
        <w:rPr>
          <w:rFonts w:eastAsia="Calibri"/>
          <w:szCs w:val="24"/>
        </w:rPr>
      </w:pPr>
      <w:r w:rsidRPr="003B3775">
        <w:rPr>
          <w:rFonts w:eastAsia="Calibri"/>
          <w:szCs w:val="24"/>
        </w:rPr>
        <w:t>Savivaldybės mero pavaduotojas,</w:t>
      </w:r>
    </w:p>
    <w:p w14:paraId="2F6162F1" w14:textId="64ECE106" w:rsidR="0062551B" w:rsidRPr="003B3775" w:rsidRDefault="009E5A3E" w:rsidP="002D0B3C">
      <w:pPr>
        <w:jc w:val="both"/>
        <w:rPr>
          <w:rFonts w:eastAsia="Calibri"/>
          <w:szCs w:val="24"/>
        </w:rPr>
      </w:pPr>
      <w:r w:rsidRPr="003B3775">
        <w:rPr>
          <w:rFonts w:eastAsia="Calibri"/>
          <w:szCs w:val="24"/>
        </w:rPr>
        <w:t>laikinai einantis Savivaldybės mero pareigas</w:t>
      </w:r>
      <w:r w:rsidRPr="003B3775">
        <w:rPr>
          <w:rFonts w:eastAsia="Calibri"/>
          <w:szCs w:val="24"/>
        </w:rPr>
        <w:tab/>
      </w:r>
      <w:r w:rsidRPr="003B3775">
        <w:rPr>
          <w:rFonts w:eastAsia="Calibri"/>
          <w:szCs w:val="24"/>
        </w:rPr>
        <w:tab/>
      </w:r>
      <w:r w:rsidRPr="003B3775">
        <w:rPr>
          <w:rFonts w:eastAsia="Calibri"/>
          <w:szCs w:val="24"/>
        </w:rPr>
        <w:tab/>
      </w:r>
      <w:r w:rsidR="00C55BDE" w:rsidRPr="003B3775">
        <w:rPr>
          <w:rFonts w:eastAsia="Calibri"/>
          <w:szCs w:val="24"/>
        </w:rPr>
        <w:t xml:space="preserve">                    </w:t>
      </w:r>
      <w:r w:rsidRPr="003B3775">
        <w:rPr>
          <w:rFonts w:eastAsia="Calibri"/>
          <w:szCs w:val="24"/>
        </w:rPr>
        <w:t>Deividas Labanavičius</w:t>
      </w:r>
    </w:p>
    <w:sectPr w:rsidR="0062551B" w:rsidRPr="003B3775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162F6" w14:textId="77777777" w:rsidR="008A541D" w:rsidRDefault="008A541D">
      <w:r>
        <w:separator/>
      </w:r>
    </w:p>
  </w:endnote>
  <w:endnote w:type="continuationSeparator" w:id="0">
    <w:p w14:paraId="2F6162F7" w14:textId="77777777" w:rsidR="008A541D" w:rsidRDefault="008A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162FC" w14:textId="77777777" w:rsidR="0062551B" w:rsidRDefault="0062551B" w:rsidP="00BE4566">
    <w:pPr>
      <w:tabs>
        <w:tab w:val="left" w:pos="8445"/>
      </w:tabs>
    </w:pPr>
    <w:r>
      <w:tab/>
    </w:r>
  </w:p>
  <w:p w14:paraId="2F6162FD" w14:textId="77777777" w:rsidR="0062551B" w:rsidRDefault="0062551B"/>
  <w:p w14:paraId="2F6162F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162FF" w14:textId="77777777" w:rsidR="0062551B" w:rsidRDefault="0062551B" w:rsidP="00DD20B8">
    <w:pPr>
      <w:pStyle w:val="Porat"/>
    </w:pPr>
  </w:p>
  <w:p w14:paraId="2F616300" w14:textId="77777777" w:rsidR="0062551B" w:rsidRDefault="0062551B" w:rsidP="00DD20B8">
    <w:pPr>
      <w:pStyle w:val="Porat"/>
    </w:pPr>
  </w:p>
  <w:p w14:paraId="2F616301" w14:textId="77777777" w:rsidR="0062551B" w:rsidRDefault="0062551B" w:rsidP="00DD20B8">
    <w:pPr>
      <w:pStyle w:val="Porat"/>
    </w:pPr>
  </w:p>
  <w:p w14:paraId="2F61630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162F4" w14:textId="77777777" w:rsidR="008A541D" w:rsidRDefault="008A541D">
      <w:r>
        <w:separator/>
      </w:r>
    </w:p>
  </w:footnote>
  <w:footnote w:type="continuationSeparator" w:id="0">
    <w:p w14:paraId="2F6162F5" w14:textId="77777777" w:rsidR="008A541D" w:rsidRDefault="008A5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162F8" w14:textId="77777777" w:rsidR="0062551B" w:rsidRDefault="0062551B">
    <w:pPr>
      <w:pStyle w:val="Antrats"/>
      <w:jc w:val="center"/>
    </w:pPr>
  </w:p>
  <w:p w14:paraId="2F6162F9" w14:textId="77777777" w:rsidR="0062551B" w:rsidRDefault="0062551B">
    <w:pPr>
      <w:pStyle w:val="Antrats"/>
      <w:jc w:val="center"/>
    </w:pPr>
  </w:p>
  <w:p w14:paraId="2F6162F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38FF">
      <w:rPr>
        <w:noProof/>
      </w:rPr>
      <w:t>3</w:t>
    </w:r>
    <w:r>
      <w:rPr>
        <w:noProof/>
      </w:rPr>
      <w:fldChar w:fldCharType="end"/>
    </w:r>
  </w:p>
  <w:p w14:paraId="2F6162F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71EF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A96D48"/>
    <w:multiLevelType w:val="hybridMultilevel"/>
    <w:tmpl w:val="7D0E23D0"/>
    <w:lvl w:ilvl="0" w:tplc="A716AAC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2C0F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3775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A541D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A3E"/>
    <w:rsid w:val="009E5C02"/>
    <w:rsid w:val="009F5E68"/>
    <w:rsid w:val="00A0004E"/>
    <w:rsid w:val="00A11511"/>
    <w:rsid w:val="00A338FF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55BDE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0385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4EF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162A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55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283</Words>
  <Characters>2084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2020-03-09T06:36:00Z</dcterms:created>
  <dcterms:modified xsi:type="dcterms:W3CDTF">2020-03-09T06:36:00Z</dcterms:modified>
</cp:coreProperties>
</file>