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77777777" w:rsidR="0062551B" w:rsidRDefault="00A36043" w:rsidP="003E58F0">
      <w:pPr>
        <w:jc w:val="center"/>
        <w:rPr>
          <w:b/>
        </w:rPr>
      </w:pPr>
      <w:bookmarkStart w:id="0" w:name="_GoBack"/>
      <w:r w:rsidRPr="00A36043">
        <w:rPr>
          <w:b/>
        </w:rPr>
        <w:t>DĖL PANEVĖŽIO MIESTO SAVIVALDYBĖS 2019–2021 METŲ SOCIALINĖS IR EKONOMINĖS PLĖTROS PROGRAMŲ, PATVIRTINTŲ SAVIVALDYBĖS TARYBOS 2019 M. VASARIO 21 D. SPRENDIMU NR. 1-29, PAKEITIMO</w:t>
      </w:r>
      <w:bookmarkEnd w:id="0"/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spalio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TSP-429</w:t>
      </w:r>
      <w:r>
        <w:fldChar w:fldCharType="end"/>
      </w:r>
      <w:bookmarkEnd w:id="2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1F1E97CA" w14:textId="77777777" w:rsidR="000F0BA6" w:rsidRDefault="000F0BA6" w:rsidP="00571BF3">
      <w:pPr>
        <w:keepNext/>
        <w:jc w:val="center"/>
        <w:outlineLvl w:val="2"/>
      </w:pP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</w:p>
    <w:p w14:paraId="7269EBB0" w14:textId="0A7C9EC0" w:rsidR="00A36043" w:rsidRPr="00A36043" w:rsidRDefault="00A36043" w:rsidP="000F0BA6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 xml:space="preserve">18 straipsnio 1 dalimi, Lietuvos Respublikos Vyriausybės 2002 m. birželio 6 d. nutarimu Nr. 827 „Dėl Strateginio planavimo metodikos patvirtinimo“, Lietuvos Respublikos Vyriausybės 2014 m. </w:t>
      </w:r>
      <w:r w:rsidR="000F0BA6">
        <w:rPr>
          <w:lang w:eastAsia="lt-LT"/>
        </w:rPr>
        <w:t>g</w:t>
      </w:r>
      <w:r w:rsidRPr="00A36043">
        <w:rPr>
          <w:lang w:eastAsia="lt-LT"/>
        </w:rPr>
        <w:t>ruodžio 15 d. nutarimu Nr. 1435 „Dėl Strateginio planavimo savivaldybėse rekomendacijų patvirtinimo“, Panevėžio miesto savivaldybės taryba n u s p r e n d ž i a:</w:t>
      </w:r>
    </w:p>
    <w:p w14:paraId="7269EBB1" w14:textId="77777777" w:rsidR="00A36043" w:rsidRPr="00A36043" w:rsidRDefault="00A36043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 xml:space="preserve">Pakeisti Panevėžio miesto savivaldybės 2019–2021 metų socialinės ir ekonominės plėtros programas, patvirtintas Panevėžio miesto savivaldybės tarybos 2019 m. vasario 21 d. sprendimu </w:t>
      </w:r>
      <w:r w:rsidRPr="00A36043">
        <w:rPr>
          <w:lang w:eastAsia="lt-LT"/>
        </w:rPr>
        <w:br/>
        <w:t>Nr. 1-29:</w:t>
      </w:r>
    </w:p>
    <w:p w14:paraId="7269EBB2" w14:textId="77777777" w:rsidR="00A36043" w:rsidRPr="00BB0398" w:rsidRDefault="00A36043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Savivaldybės valdymo programos (01) formos 1b tęsinį ir suvestines (1 priedas);</w:t>
      </w:r>
    </w:p>
    <w:p w14:paraId="7269EBB3" w14:textId="77777777" w:rsidR="00A36043" w:rsidRPr="00BB0398" w:rsidRDefault="00A36043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Investicijų projektų programos (02) formos 1b tęsinį ir suvestines (2 priedas);</w:t>
      </w:r>
    </w:p>
    <w:p w14:paraId="7269EBB4" w14:textId="1C7B01FE" w:rsidR="006978EB" w:rsidRDefault="00AF3718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Urbanistinės plėtros</w:t>
      </w:r>
      <w:r w:rsidR="00286312">
        <w:rPr>
          <w:szCs w:val="24"/>
          <w:lang w:eastAsia="lt-LT"/>
        </w:rPr>
        <w:t xml:space="preserve"> programos</w:t>
      </w:r>
      <w:r>
        <w:rPr>
          <w:szCs w:val="24"/>
          <w:lang w:eastAsia="lt-LT"/>
        </w:rPr>
        <w:t xml:space="preserve"> (03</w:t>
      </w:r>
      <w:r w:rsidR="006978EB" w:rsidRPr="00BB0398">
        <w:rPr>
          <w:szCs w:val="24"/>
          <w:lang w:eastAsia="lt-LT"/>
        </w:rPr>
        <w:t>) formos 1b tęsinį ir suvestines (3 priedas);</w:t>
      </w:r>
    </w:p>
    <w:p w14:paraId="70225FD3" w14:textId="3B82B149" w:rsidR="00AF3718" w:rsidRPr="00BB0398" w:rsidRDefault="00AF3718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Ekonominės plėtros ir verslo skatinimo</w:t>
      </w:r>
      <w:r w:rsidRPr="00AF3718">
        <w:rPr>
          <w:szCs w:val="24"/>
          <w:lang w:eastAsia="lt-LT"/>
        </w:rPr>
        <w:t xml:space="preserve"> (0</w:t>
      </w:r>
      <w:r>
        <w:rPr>
          <w:szCs w:val="24"/>
          <w:lang w:eastAsia="lt-LT"/>
        </w:rPr>
        <w:t>5</w:t>
      </w:r>
      <w:r w:rsidRPr="00AF3718">
        <w:rPr>
          <w:szCs w:val="24"/>
          <w:lang w:eastAsia="lt-LT"/>
        </w:rPr>
        <w:t>) formos 1b tęsinį ir suvestines (</w:t>
      </w:r>
      <w:r>
        <w:rPr>
          <w:szCs w:val="24"/>
          <w:lang w:eastAsia="lt-LT"/>
        </w:rPr>
        <w:t>4</w:t>
      </w:r>
      <w:r w:rsidRPr="00AF3718">
        <w:rPr>
          <w:szCs w:val="24"/>
          <w:lang w:eastAsia="lt-LT"/>
        </w:rPr>
        <w:t xml:space="preserve"> priedas);</w:t>
      </w:r>
    </w:p>
    <w:p w14:paraId="7269EBB6" w14:textId="77777777" w:rsidR="009A7AFF" w:rsidRPr="00BB0398" w:rsidRDefault="009A7AFF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Rinkodaros programos (08) formos 1b tęsinį ir suvestines (5 priedas);</w:t>
      </w:r>
    </w:p>
    <w:p w14:paraId="7269EBB7" w14:textId="77777777" w:rsidR="00785C11" w:rsidRPr="00BB0398" w:rsidRDefault="00785C11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Informacinės visuomenės plėtros programos (09) formos 1b tęsinį ir suvestines (</w:t>
      </w:r>
      <w:r w:rsidR="009F3CE5" w:rsidRPr="00BB0398">
        <w:rPr>
          <w:szCs w:val="24"/>
          <w:lang w:eastAsia="lt-LT"/>
        </w:rPr>
        <w:t>6</w:t>
      </w:r>
      <w:r w:rsidRPr="00BB0398">
        <w:rPr>
          <w:szCs w:val="24"/>
          <w:lang w:eastAsia="lt-LT"/>
        </w:rPr>
        <w:t xml:space="preserve"> priedas);</w:t>
      </w:r>
    </w:p>
    <w:p w14:paraId="7269EBB8" w14:textId="77777777" w:rsidR="00A36043" w:rsidRDefault="00A36043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Miesto infrastruktūros objektų plėtros, modernizavimo ir priežiūros programos (10) formos 1b tęsinį ir suvestines (</w:t>
      </w:r>
      <w:r w:rsidR="009F3CE5" w:rsidRPr="00BB0398">
        <w:rPr>
          <w:szCs w:val="24"/>
          <w:lang w:eastAsia="lt-LT"/>
        </w:rPr>
        <w:t>7</w:t>
      </w:r>
      <w:r w:rsidRPr="00BB0398">
        <w:rPr>
          <w:szCs w:val="24"/>
          <w:lang w:eastAsia="lt-LT"/>
        </w:rPr>
        <w:t xml:space="preserve"> priedas);</w:t>
      </w:r>
    </w:p>
    <w:p w14:paraId="1FD80D05" w14:textId="17C43A40" w:rsidR="00AF3718" w:rsidRDefault="00AF3718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Kultūros ir meno </w:t>
      </w:r>
      <w:r w:rsidRPr="00AF3718">
        <w:rPr>
          <w:szCs w:val="24"/>
          <w:lang w:eastAsia="lt-LT"/>
        </w:rPr>
        <w:t>programos (1</w:t>
      </w:r>
      <w:r>
        <w:rPr>
          <w:szCs w:val="24"/>
          <w:lang w:eastAsia="lt-LT"/>
        </w:rPr>
        <w:t>1</w:t>
      </w:r>
      <w:r w:rsidRPr="00AF3718">
        <w:rPr>
          <w:szCs w:val="24"/>
          <w:lang w:eastAsia="lt-LT"/>
        </w:rPr>
        <w:t>) formos 1b tęsinį ir suvestines (8 priedas);</w:t>
      </w:r>
    </w:p>
    <w:p w14:paraId="781D05B9" w14:textId="238CB355" w:rsidR="00AF3718" w:rsidRDefault="00AF3718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AF3718">
        <w:rPr>
          <w:szCs w:val="24"/>
          <w:lang w:eastAsia="lt-LT"/>
        </w:rPr>
        <w:t>Sporto programos (12) formos 1b tęsinį ir suvestines (</w:t>
      </w:r>
      <w:r>
        <w:rPr>
          <w:szCs w:val="24"/>
          <w:lang w:eastAsia="lt-LT"/>
        </w:rPr>
        <w:t>9</w:t>
      </w:r>
      <w:r w:rsidRPr="00AF3718">
        <w:rPr>
          <w:szCs w:val="24"/>
          <w:lang w:eastAsia="lt-LT"/>
        </w:rPr>
        <w:t xml:space="preserve"> priedas);</w:t>
      </w:r>
    </w:p>
    <w:p w14:paraId="108E2CD2" w14:textId="10AEAEB3" w:rsidR="00AF3718" w:rsidRPr="00BB0398" w:rsidRDefault="00AF3718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Švietimo ir ugdymo programos (13) formos 1b tęsinį ir suvestines (</w:t>
      </w:r>
      <w:r>
        <w:rPr>
          <w:szCs w:val="24"/>
          <w:lang w:eastAsia="lt-LT"/>
        </w:rPr>
        <w:t>10</w:t>
      </w:r>
      <w:r w:rsidRPr="00BB0398">
        <w:rPr>
          <w:szCs w:val="24"/>
          <w:lang w:eastAsia="lt-LT"/>
        </w:rPr>
        <w:t xml:space="preserve"> priedas);</w:t>
      </w:r>
    </w:p>
    <w:p w14:paraId="7269EBBB" w14:textId="478FC713" w:rsidR="009F3CE5" w:rsidRPr="00BB0398" w:rsidRDefault="00A36043" w:rsidP="000F0BA6">
      <w:pPr>
        <w:spacing w:line="360" w:lineRule="auto"/>
        <w:ind w:firstLine="851"/>
        <w:jc w:val="both"/>
        <w:rPr>
          <w:szCs w:val="24"/>
          <w:lang w:eastAsia="lt-LT"/>
        </w:rPr>
      </w:pPr>
      <w:r w:rsidRPr="00BB0398">
        <w:rPr>
          <w:szCs w:val="24"/>
          <w:lang w:eastAsia="lt-LT"/>
        </w:rPr>
        <w:t>Socialinės paramos įgyvendinimo programos (15) formos 1b tęsinį ir suvestines (</w:t>
      </w:r>
      <w:r w:rsidR="00AF3718">
        <w:rPr>
          <w:szCs w:val="24"/>
          <w:lang w:eastAsia="lt-LT"/>
        </w:rPr>
        <w:t>11</w:t>
      </w:r>
      <w:r w:rsidRPr="00BB0398">
        <w:rPr>
          <w:szCs w:val="24"/>
          <w:lang w:eastAsia="lt-LT"/>
        </w:rPr>
        <w:t xml:space="preserve"> priedas)</w:t>
      </w:r>
      <w:r w:rsidR="00AF3718">
        <w:rPr>
          <w:szCs w:val="24"/>
          <w:lang w:eastAsia="lt-LT"/>
        </w:rPr>
        <w:t>.</w:t>
      </w:r>
    </w:p>
    <w:p w14:paraId="7269EBBC" w14:textId="77777777" w:rsidR="00A36043" w:rsidRDefault="00A36043" w:rsidP="000F0BA6">
      <w:pPr>
        <w:spacing w:line="360" w:lineRule="auto"/>
        <w:ind w:firstLine="851"/>
        <w:jc w:val="both"/>
        <w:rPr>
          <w:szCs w:val="24"/>
          <w:lang w:eastAsia="lt-LT"/>
        </w:rPr>
      </w:pPr>
    </w:p>
    <w:p w14:paraId="71D4F892" w14:textId="77777777" w:rsidR="00AF3718" w:rsidRPr="00A36043" w:rsidRDefault="00AF3718" w:rsidP="000F0BA6">
      <w:pPr>
        <w:spacing w:line="360" w:lineRule="auto"/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0F0BA6">
      <w:pPr>
        <w:jc w:val="both"/>
        <w:rPr>
          <w:szCs w:val="24"/>
          <w:lang w:eastAsia="lt-LT"/>
        </w:rPr>
      </w:pPr>
    </w:p>
    <w:p w14:paraId="7269EBBF" w14:textId="446094AC" w:rsidR="00A36043" w:rsidRPr="00A36043" w:rsidRDefault="00A36043" w:rsidP="00A36043">
      <w:pPr>
        <w:rPr>
          <w:szCs w:val="24"/>
          <w:lang w:eastAsia="lt-LT"/>
        </w:rPr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  <w:t xml:space="preserve">   </w:t>
      </w:r>
      <w:r w:rsidR="00286312">
        <w:rPr>
          <w:szCs w:val="24"/>
          <w:lang w:eastAsia="lt-LT"/>
        </w:rPr>
        <w:t xml:space="preserve">                                         </w:t>
      </w:r>
      <w:r w:rsidRPr="00A36043">
        <w:rPr>
          <w:szCs w:val="24"/>
          <w:lang w:eastAsia="lt-LT"/>
        </w:rPr>
        <w:t xml:space="preserve"> Rytis Mykolas Račkauskas</w:t>
      </w:r>
    </w:p>
    <w:p w14:paraId="7269EBC1" w14:textId="77777777" w:rsidR="0062551B" w:rsidRPr="00A562AA" w:rsidRDefault="0062551B" w:rsidP="000F0BA6">
      <w:pPr>
        <w:jc w:val="both"/>
      </w:pP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C5B66" w14:textId="77777777" w:rsidR="00C16D88" w:rsidRDefault="00C16D88">
      <w:r>
        <w:separator/>
      </w:r>
    </w:p>
  </w:endnote>
  <w:endnote w:type="continuationSeparator" w:id="0">
    <w:p w14:paraId="62F62186" w14:textId="77777777" w:rsidR="00C16D88" w:rsidRDefault="00C1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34734" w14:textId="77777777" w:rsidR="00C16D88" w:rsidRDefault="00C16D88">
      <w:r>
        <w:separator/>
      </w:r>
    </w:p>
  </w:footnote>
  <w:footnote w:type="continuationSeparator" w:id="0">
    <w:p w14:paraId="5E429A91" w14:textId="77777777" w:rsidR="00C16D88" w:rsidRDefault="00C16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0BA6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E311C"/>
    <w:rsid w:val="000E5933"/>
    <w:rsid w:val="000E7131"/>
    <w:rsid w:val="000F0BA6"/>
    <w:rsid w:val="00101F0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376E8"/>
    <w:rsid w:val="004564CD"/>
    <w:rsid w:val="00464BB1"/>
    <w:rsid w:val="00480D2E"/>
    <w:rsid w:val="004849ED"/>
    <w:rsid w:val="00490DE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F06D7"/>
    <w:rsid w:val="00BF0A1B"/>
    <w:rsid w:val="00C008EA"/>
    <w:rsid w:val="00C13EA5"/>
    <w:rsid w:val="00C14F8B"/>
    <w:rsid w:val="00C16D88"/>
    <w:rsid w:val="00C24C5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257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2019-10-17T07:51:00Z</dcterms:created>
  <dcterms:modified xsi:type="dcterms:W3CDTF">2019-10-17T07:51:00Z</dcterms:modified>
</cp:coreProperties>
</file>