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D430C7">
        <w:t xml:space="preserve"> </w:t>
      </w:r>
      <w:r w:rsidR="00D430C7" w:rsidRPr="00924EDF">
        <w:rPr>
          <w:szCs w:val="24"/>
        </w:rPr>
        <w:t>VŠĮ PANEVĖŽIO PALAIKOMOJO GYDYMO IR SLAUGOS LIGONINĖS VADOVO</w:t>
      </w:r>
      <w:r w:rsidR="00D430C7" w:rsidRPr="00726630">
        <w:rPr>
          <w:szCs w:val="24"/>
        </w:rPr>
        <w:t xml:space="preserve"> MĖNESI</w:t>
      </w:r>
      <w:r w:rsidR="00A47C79">
        <w:rPr>
          <w:szCs w:val="24"/>
        </w:rPr>
        <w:t>NĖS</w:t>
      </w:r>
      <w:r w:rsidR="00D430C7" w:rsidRPr="00726630">
        <w:rPr>
          <w:szCs w:val="24"/>
        </w:rPr>
        <w:t xml:space="preserve"> ALGOS 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TSP-151</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CA2E68" w:rsidRPr="00036E29" w:rsidRDefault="00CA2E68" w:rsidP="00CA2E68">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rsidR="00D430C7" w:rsidRDefault="00D430C7" w:rsidP="00D430C7">
      <w:pPr>
        <w:spacing w:line="360" w:lineRule="auto"/>
        <w:ind w:firstLine="851"/>
        <w:jc w:val="both"/>
        <w:rPr>
          <w:szCs w:val="24"/>
        </w:rPr>
      </w:pPr>
      <w:r>
        <w:rPr>
          <w:szCs w:val="24"/>
        </w:rPr>
        <w:t xml:space="preserve">Nustatyti </w:t>
      </w:r>
      <w:r w:rsidR="00011F6B" w:rsidRPr="00726630">
        <w:rPr>
          <w:szCs w:val="24"/>
        </w:rPr>
        <w:t xml:space="preserve">VšĮ </w:t>
      </w:r>
      <w:r w:rsidR="00011F6B" w:rsidRPr="000360CF">
        <w:rPr>
          <w:szCs w:val="24"/>
        </w:rPr>
        <w:t xml:space="preserve">Panevėžio </w:t>
      </w:r>
      <w:r w:rsidR="00011F6B" w:rsidRPr="00490CA4">
        <w:rPr>
          <w:szCs w:val="24"/>
        </w:rPr>
        <w:t xml:space="preserve">palaikomojo gydymo ir slaugos ligoninės vadovui </w:t>
      </w:r>
      <w:r>
        <w:rPr>
          <w:szCs w:val="24"/>
        </w:rPr>
        <w:t>nuo 2019 m. gegužės 1 d. iki 2020 m. balandžio 30 d. 40 proc. dydžio mėnesi</w:t>
      </w:r>
      <w:r w:rsidR="00A47C79">
        <w:rPr>
          <w:szCs w:val="24"/>
        </w:rPr>
        <w:t>nės</w:t>
      </w:r>
      <w:r>
        <w:rPr>
          <w:szCs w:val="24"/>
        </w:rPr>
        <w:t xml:space="preserve"> algos kintamąją dalį.</w:t>
      </w:r>
    </w:p>
    <w:p w:rsidR="0062551B" w:rsidRDefault="00D430C7" w:rsidP="00D430C7">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C61" w:rsidRDefault="00EF2C61">
      <w:r>
        <w:separator/>
      </w:r>
    </w:p>
  </w:endnote>
  <w:endnote w:type="continuationSeparator" w:id="0">
    <w:p w:rsidR="00EF2C61" w:rsidRDefault="00EF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C61" w:rsidRDefault="00EF2C61">
      <w:r>
        <w:separator/>
      </w:r>
    </w:p>
  </w:footnote>
  <w:footnote w:type="continuationSeparator" w:id="0">
    <w:p w:rsidR="00EF2C61" w:rsidRDefault="00EF2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7C79"/>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2E68"/>
    <w:rsid w:val="00CC23E4"/>
    <w:rsid w:val="00CC5B6A"/>
    <w:rsid w:val="00CD5CCA"/>
    <w:rsid w:val="00CE1C5C"/>
    <w:rsid w:val="00CF4026"/>
    <w:rsid w:val="00D16849"/>
    <w:rsid w:val="00D25AF1"/>
    <w:rsid w:val="00D25F2C"/>
    <w:rsid w:val="00D33742"/>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2C61"/>
    <w:rsid w:val="00F0681D"/>
    <w:rsid w:val="00F43577"/>
    <w:rsid w:val="00F47074"/>
    <w:rsid w:val="00F51B6C"/>
    <w:rsid w:val="00F83894"/>
    <w:rsid w:val="00F86B18"/>
    <w:rsid w:val="00F9348D"/>
    <w:rsid w:val="00F97C2A"/>
    <w:rsid w:val="00FA5FAE"/>
    <w:rsid w:val="00FB6C36"/>
    <w:rsid w:val="00FC1FBA"/>
    <w:rsid w:val="00FD02BC"/>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0C900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176</Words>
  <Characters>1200</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2019-04-05T07:48:00Z</dcterms:created>
  <dcterms:modified xsi:type="dcterms:W3CDTF">2019-04-05T07:48:00Z</dcterms:modified>
</cp:coreProperties>
</file>