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D1" w:rsidRPr="00E65AF6" w:rsidRDefault="007920D1" w:rsidP="00E65AF6">
      <w:pPr>
        <w:ind w:left="5040"/>
        <w:jc w:val="both"/>
        <w:rPr>
          <w:sz w:val="24"/>
          <w:lang w:val="en-US"/>
        </w:rPr>
      </w:pPr>
      <w:r w:rsidRPr="00E65AF6">
        <w:rPr>
          <w:sz w:val="24"/>
        </w:rPr>
        <w:t>Panevėžio miesto savivaldybės tarybos</w:t>
      </w:r>
    </w:p>
    <w:p w:rsidR="007920D1" w:rsidRDefault="007920D1" w:rsidP="00E65AF6">
      <w:pPr>
        <w:ind w:left="5040"/>
        <w:jc w:val="both"/>
        <w:rPr>
          <w:sz w:val="24"/>
        </w:rPr>
      </w:pPr>
      <w:r>
        <w:rPr>
          <w:sz w:val="24"/>
        </w:rPr>
        <w:t xml:space="preserve">2015 m. vasario   </w:t>
      </w:r>
      <w:r w:rsidRPr="00E65AF6">
        <w:rPr>
          <w:sz w:val="24"/>
        </w:rPr>
        <w:t xml:space="preserve"> d</w:t>
      </w:r>
      <w:r>
        <w:rPr>
          <w:sz w:val="24"/>
        </w:rPr>
        <w:t xml:space="preserve">. sprendimo Nr. </w:t>
      </w:r>
    </w:p>
    <w:p w:rsidR="007920D1" w:rsidRDefault="007920D1" w:rsidP="00E65AF6">
      <w:pPr>
        <w:ind w:left="5040"/>
        <w:jc w:val="both"/>
        <w:rPr>
          <w:sz w:val="24"/>
        </w:rPr>
      </w:pPr>
      <w:r>
        <w:rPr>
          <w:sz w:val="24"/>
        </w:rPr>
        <w:t>1 priedas</w:t>
      </w:r>
    </w:p>
    <w:p w:rsidR="007920D1" w:rsidRPr="00E65AF6" w:rsidRDefault="007920D1" w:rsidP="007201AA">
      <w:pPr>
        <w:ind w:left="5040"/>
        <w:jc w:val="both"/>
        <w:rPr>
          <w:sz w:val="24"/>
          <w:lang w:val="en-US"/>
        </w:rPr>
      </w:pPr>
    </w:p>
    <w:p w:rsidR="007920D1" w:rsidRDefault="007920D1" w:rsidP="00534E4C">
      <w:pPr>
        <w:jc w:val="center"/>
        <w:rPr>
          <w:b/>
          <w:sz w:val="24"/>
        </w:rPr>
      </w:pPr>
      <w:r w:rsidRPr="00E65AF6">
        <w:rPr>
          <w:b/>
          <w:sz w:val="24"/>
        </w:rPr>
        <w:t>PA</w:t>
      </w:r>
      <w:r>
        <w:rPr>
          <w:b/>
          <w:sz w:val="24"/>
        </w:rPr>
        <w:t>NEVĖŽIO MIESTO SAVIVALDYBĖS 2015 METŲ BIUDŽETAS</w:t>
      </w:r>
    </w:p>
    <w:p w:rsidR="007920D1" w:rsidRDefault="007920D1" w:rsidP="00534E4C">
      <w:pPr>
        <w:jc w:val="center"/>
        <w:rPr>
          <w:b/>
          <w:sz w:val="24"/>
        </w:rPr>
      </w:pPr>
    </w:p>
    <w:tbl>
      <w:tblPr>
        <w:tblW w:w="9296" w:type="dxa"/>
        <w:tblInd w:w="103" w:type="dxa"/>
        <w:tblLook w:val="00A0"/>
      </w:tblPr>
      <w:tblGrid>
        <w:gridCol w:w="6736"/>
        <w:gridCol w:w="1600"/>
        <w:gridCol w:w="960"/>
      </w:tblGrid>
      <w:tr w:rsidR="007920D1" w:rsidRPr="00E65AF6" w:rsidTr="00E65AF6">
        <w:trPr>
          <w:trHeight w:val="55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D1" w:rsidRPr="00E65AF6" w:rsidRDefault="007920D1" w:rsidP="00E65AF6">
            <w:pPr>
              <w:jc w:val="center"/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Pajamos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0D1" w:rsidRPr="00E65AF6" w:rsidRDefault="007920D1" w:rsidP="00EF4B84">
            <w:pPr>
              <w:jc w:val="center"/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 xml:space="preserve">Iš viso </w:t>
            </w:r>
            <w:r>
              <w:rPr>
                <w:sz w:val="24"/>
                <w:szCs w:val="24"/>
                <w:lang w:val="en-US"/>
              </w:rPr>
              <w:t>(Eur)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MOKESČIAI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34885935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Pajamų ir pelno mokesčiai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32407077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Gyventojų pajamų mokestis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29240616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64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2A114D" w:rsidRDefault="007920D1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Gyventojų pajamų mokestis savivaldybių išlaidų struktūros skirtumams išlyginti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3166461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Turto mokesčiai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1957542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Žemės mokestis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236620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Paveldimo turto mokestis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31279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Nekilnojamojo turto mokestis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1689643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Prekių ir paslaugų mokesčiai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521316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Mokesčiai už aplinkos teršimą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188253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Valstybės rinkliavos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43443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Vietinės rinkliavos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DOTACIJOS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920D1" w:rsidRPr="00E65AF6" w:rsidRDefault="007920D1" w:rsidP="006F52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27117575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Speciali tikslinė dotacija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6F52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26378157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630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Valstybinėms (valstybės perduotoms savivaldybėms) funkcijoms atlikti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6F52E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2975557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Mokinio krepšeliui finansuoti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19063996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94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2A114D" w:rsidRDefault="007920D1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Mokykloms (klasėms), skirtoms šalies (regiono) mokiniams, turintiems specialiųjų ugdymosi poreikių, ir kitoms Savivaldybei perduotoms įstaigoms išlaikyti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1279364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630"/>
        </w:trPr>
        <w:tc>
          <w:tcPr>
            <w:tcW w:w="67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0D1" w:rsidRPr="00E65AF6" w:rsidRDefault="007920D1" w:rsidP="00E65AF6">
            <w:pPr>
              <w:rPr>
                <w:color w:val="000000"/>
                <w:sz w:val="24"/>
                <w:szCs w:val="24"/>
                <w:lang w:val="en-US"/>
              </w:rPr>
            </w:pPr>
            <w:r w:rsidRPr="00E65AF6">
              <w:rPr>
                <w:color w:val="000000"/>
                <w:sz w:val="24"/>
                <w:szCs w:val="24"/>
                <w:lang w:val="en-US"/>
              </w:rPr>
              <w:t>Valstybės investicijų 201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E65AF6">
              <w:rPr>
                <w:color w:val="000000"/>
                <w:sz w:val="24"/>
                <w:szCs w:val="24"/>
                <w:lang w:val="en-US"/>
              </w:rPr>
              <w:t>–201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E65AF6">
              <w:rPr>
                <w:color w:val="000000"/>
                <w:sz w:val="24"/>
                <w:szCs w:val="24"/>
                <w:lang w:val="en-US"/>
              </w:rPr>
              <w:t xml:space="preserve"> metų programoje numatytoms kapitalo investicijoms finansuoti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579240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D1" w:rsidRPr="00367819" w:rsidRDefault="007920D1" w:rsidP="00367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367819">
              <w:rPr>
                <w:sz w:val="24"/>
                <w:szCs w:val="24"/>
              </w:rPr>
              <w:t>alstybės lėšos vietinės reikšmės keliams (gatvėms) tiesti, taisyti, prižiūrėti ir saugaus eismo sąlygoms užtikrinti</w:t>
            </w:r>
          </w:p>
          <w:p w:rsidR="007920D1" w:rsidRPr="00367819" w:rsidRDefault="007920D1" w:rsidP="00E65AF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920D1" w:rsidRPr="00367819" w:rsidRDefault="007920D1" w:rsidP="00E65AF6">
            <w:pPr>
              <w:jc w:val="right"/>
              <w:rPr>
                <w:sz w:val="24"/>
                <w:szCs w:val="24"/>
              </w:rPr>
            </w:pPr>
            <w:r w:rsidRPr="00367819">
              <w:rPr>
                <w:sz w:val="24"/>
                <w:szCs w:val="24"/>
              </w:rPr>
              <w:t>2480000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1" w:rsidRPr="00367819" w:rsidRDefault="007920D1" w:rsidP="00E65AF6">
            <w:pPr>
              <w:rPr>
                <w:sz w:val="24"/>
                <w:szCs w:val="24"/>
              </w:rPr>
            </w:pP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D1" w:rsidRPr="006F52EA" w:rsidRDefault="007920D1" w:rsidP="00E65AF6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6F52EA">
              <w:rPr>
                <w:b/>
                <w:color w:val="000000"/>
                <w:sz w:val="24"/>
                <w:szCs w:val="24"/>
                <w:lang w:val="en-US"/>
              </w:rPr>
              <w:t>Bendrosios dotacijos kompensacija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920D1" w:rsidRPr="006F52EA" w:rsidRDefault="007920D1" w:rsidP="00E65AF6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6F52EA">
              <w:rPr>
                <w:b/>
                <w:sz w:val="24"/>
                <w:szCs w:val="24"/>
                <w:lang w:val="en-US"/>
              </w:rPr>
              <w:t>739418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1" w:rsidRPr="006F52EA" w:rsidRDefault="007920D1" w:rsidP="00E65AF6">
            <w:pPr>
              <w:rPr>
                <w:b/>
                <w:sz w:val="24"/>
                <w:szCs w:val="24"/>
                <w:lang w:val="en-US"/>
              </w:rPr>
            </w:pPr>
            <w:r w:rsidRPr="006F52EA">
              <w:rPr>
                <w:b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KITOS PAJAMOS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3152452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Turto pajamos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579240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Žemės nuomos mokestis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579240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Pajamos už prekes ir paslaugas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2468949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Pajamos už prekes ir paslaugas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512511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Pajamos už patalpų nuomą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373636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4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2A114D" w:rsidRDefault="007920D1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Įmokos už išlaikymą švietimo, socialinės apsaugos ir kitose įstaigose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1582802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2A114D" w:rsidRDefault="007920D1" w:rsidP="00E65AF6">
            <w:pPr>
              <w:rPr>
                <w:b/>
                <w:bCs/>
                <w:sz w:val="24"/>
                <w:szCs w:val="24"/>
              </w:rPr>
            </w:pPr>
            <w:r w:rsidRPr="002A114D">
              <w:rPr>
                <w:b/>
                <w:bCs/>
                <w:sz w:val="24"/>
                <w:szCs w:val="24"/>
              </w:rPr>
              <w:t>Pajamos iš baudų ir konfiskacijos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17377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2A114D" w:rsidRDefault="007920D1" w:rsidP="00E65AF6">
            <w:pPr>
              <w:rPr>
                <w:sz w:val="24"/>
                <w:szCs w:val="24"/>
              </w:rPr>
            </w:pPr>
            <w:r w:rsidRPr="002A114D">
              <w:rPr>
                <w:sz w:val="24"/>
                <w:szCs w:val="24"/>
              </w:rPr>
              <w:t>Pajamos iš baudų ir konfiskacijos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17377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E65AF6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Kitos neišvardytos pajamos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86886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A44515">
        <w:trPr>
          <w:trHeight w:val="300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sz w:val="24"/>
                <w:szCs w:val="24"/>
                <w:lang w:val="en-US"/>
              </w:rPr>
            </w:pPr>
            <w:r w:rsidRPr="00E65AF6">
              <w:rPr>
                <w:sz w:val="24"/>
                <w:szCs w:val="24"/>
                <w:lang w:val="en-US"/>
              </w:rPr>
              <w:t>Kitos neišvardytos pajamos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86886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A44515">
        <w:trPr>
          <w:trHeight w:val="37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E65AF6">
              <w:rPr>
                <w:b/>
                <w:bCs/>
                <w:sz w:val="24"/>
                <w:szCs w:val="24"/>
                <w:lang w:val="en-US"/>
              </w:rPr>
              <w:t>MATERIALIOJO IR NEMATERIALIOJO TURTO REALIZAVIMO PAJAMOS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E65AF6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5792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5AF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</w:p>
        </w:tc>
      </w:tr>
      <w:tr w:rsidR="007920D1" w:rsidRPr="00E65AF6" w:rsidTr="00A13B55">
        <w:trPr>
          <w:trHeight w:val="315"/>
        </w:trPr>
        <w:tc>
          <w:tcPr>
            <w:tcW w:w="6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920D1" w:rsidRPr="00E65AF6" w:rsidRDefault="007920D1" w:rsidP="00E65AF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E65AF6">
              <w:rPr>
                <w:b/>
                <w:bCs/>
                <w:sz w:val="24"/>
                <w:szCs w:val="24"/>
                <w:lang w:val="en-US"/>
              </w:rPr>
              <w:t>IŠ VISO PAJAMŲ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20D1" w:rsidRPr="00E65AF6" w:rsidRDefault="007920D1" w:rsidP="006F52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65161754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0D1" w:rsidRPr="00E65AF6" w:rsidRDefault="007920D1" w:rsidP="00E65AF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920D1" w:rsidRDefault="007920D1" w:rsidP="00FF0D12">
      <w:pPr>
        <w:jc w:val="center"/>
      </w:pPr>
    </w:p>
    <w:p w:rsidR="007920D1" w:rsidRPr="00A657A7" w:rsidRDefault="007920D1" w:rsidP="00FF0D12">
      <w:pPr>
        <w:jc w:val="center"/>
      </w:pPr>
    </w:p>
    <w:sectPr w:rsidR="007920D1" w:rsidRPr="00A657A7" w:rsidSect="00433D3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851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0D1" w:rsidRDefault="007920D1">
      <w:r>
        <w:separator/>
      </w:r>
    </w:p>
  </w:endnote>
  <w:endnote w:type="continuationSeparator" w:id="0">
    <w:p w:rsidR="007920D1" w:rsidRDefault="00792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D1" w:rsidRDefault="007920D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920D1" w:rsidRDefault="007920D1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0D1" w:rsidRDefault="007920D1">
      <w:r>
        <w:separator/>
      </w:r>
    </w:p>
  </w:footnote>
  <w:footnote w:type="continuationSeparator" w:id="0">
    <w:p w:rsidR="007920D1" w:rsidRDefault="00792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D1" w:rsidRDefault="007920D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20D1" w:rsidRDefault="007920D1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D1" w:rsidRDefault="007920D1" w:rsidP="00E65AF6">
    <w:pPr>
      <w:pStyle w:val="Header"/>
      <w:framePr w:wrap="around" w:vAnchor="text" w:hAnchor="page" w:x="6107" w:y="676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920D1" w:rsidRDefault="007920D1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D1" w:rsidRDefault="007920D1">
    <w:pPr>
      <w:ind w:left="7200" w:firstLine="720"/>
      <w:rPr>
        <w:sz w:val="22"/>
      </w:rPr>
    </w:pPr>
  </w:p>
  <w:p w:rsidR="007920D1" w:rsidRDefault="007920D1">
    <w:pPr>
      <w:pStyle w:val="Header"/>
      <w:rPr>
        <w:sz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2E9B"/>
    <w:rsid w:val="00012F7B"/>
    <w:rsid w:val="00061360"/>
    <w:rsid w:val="000760E5"/>
    <w:rsid w:val="00090B88"/>
    <w:rsid w:val="000E0C43"/>
    <w:rsid w:val="000F7446"/>
    <w:rsid w:val="00106F2A"/>
    <w:rsid w:val="0022258D"/>
    <w:rsid w:val="00265ADB"/>
    <w:rsid w:val="00276651"/>
    <w:rsid w:val="00293A23"/>
    <w:rsid w:val="002A114D"/>
    <w:rsid w:val="002E4231"/>
    <w:rsid w:val="00311967"/>
    <w:rsid w:val="00367819"/>
    <w:rsid w:val="00374FD5"/>
    <w:rsid w:val="00382566"/>
    <w:rsid w:val="003A5A1A"/>
    <w:rsid w:val="00412E9B"/>
    <w:rsid w:val="00433D3A"/>
    <w:rsid w:val="00441ACB"/>
    <w:rsid w:val="00441FAA"/>
    <w:rsid w:val="004829AA"/>
    <w:rsid w:val="0048340D"/>
    <w:rsid w:val="004C29F6"/>
    <w:rsid w:val="005316D8"/>
    <w:rsid w:val="00534E4C"/>
    <w:rsid w:val="005C2D1D"/>
    <w:rsid w:val="005F3370"/>
    <w:rsid w:val="0060038B"/>
    <w:rsid w:val="006921B0"/>
    <w:rsid w:val="006B4836"/>
    <w:rsid w:val="006B5182"/>
    <w:rsid w:val="006F52EA"/>
    <w:rsid w:val="007201AA"/>
    <w:rsid w:val="007253E1"/>
    <w:rsid w:val="00740EA2"/>
    <w:rsid w:val="007920D1"/>
    <w:rsid w:val="007D4AF1"/>
    <w:rsid w:val="007E115C"/>
    <w:rsid w:val="00883A8E"/>
    <w:rsid w:val="00890875"/>
    <w:rsid w:val="008F7BA0"/>
    <w:rsid w:val="009973E1"/>
    <w:rsid w:val="00A13B55"/>
    <w:rsid w:val="00A32411"/>
    <w:rsid w:val="00A44515"/>
    <w:rsid w:val="00A657A7"/>
    <w:rsid w:val="00AB7C8B"/>
    <w:rsid w:val="00AD292A"/>
    <w:rsid w:val="00AD6CEB"/>
    <w:rsid w:val="00B902DF"/>
    <w:rsid w:val="00C454A4"/>
    <w:rsid w:val="00C54C9F"/>
    <w:rsid w:val="00C62B4E"/>
    <w:rsid w:val="00C64FC7"/>
    <w:rsid w:val="00CA517C"/>
    <w:rsid w:val="00D31F0A"/>
    <w:rsid w:val="00DE2B9E"/>
    <w:rsid w:val="00DE3F35"/>
    <w:rsid w:val="00DE5626"/>
    <w:rsid w:val="00DF4321"/>
    <w:rsid w:val="00E2389C"/>
    <w:rsid w:val="00E51895"/>
    <w:rsid w:val="00E647FE"/>
    <w:rsid w:val="00E65AF6"/>
    <w:rsid w:val="00ED1BD7"/>
    <w:rsid w:val="00EF4B84"/>
    <w:rsid w:val="00F00F23"/>
    <w:rsid w:val="00F578E4"/>
    <w:rsid w:val="00FA4AC4"/>
    <w:rsid w:val="00FE46FA"/>
    <w:rsid w:val="00FF0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D1BD7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1BD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1BD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1BD7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337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F337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F3370"/>
    <w:rPr>
      <w:rFonts w:ascii="Cambria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ED1B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3370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ED1B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3370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ED1BD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D1BD7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F3370"/>
    <w:rPr>
      <w:rFonts w:cs="Times New Roman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rsid w:val="00ED1BD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F337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ED1BD7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3370"/>
    <w:rPr>
      <w:rFonts w:ascii="Cambria" w:hAnsi="Cambria" w:cs="Times New Roman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NormalWeb">
    <w:name w:val="Normal (Web)"/>
    <w:basedOn w:val="Normal"/>
    <w:uiPriority w:val="99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rsid w:val="00E65AF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65AF6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E65AF6"/>
    <w:pP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63">
    <w:name w:val="xl63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64">
    <w:name w:val="xl6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65">
    <w:name w:val="xl65"/>
    <w:basedOn w:val="Normal"/>
    <w:uiPriority w:val="99"/>
    <w:rsid w:val="00E65AF6"/>
    <w:pP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66">
    <w:name w:val="xl66"/>
    <w:basedOn w:val="Normal"/>
    <w:uiPriority w:val="99"/>
    <w:rsid w:val="00E65AF6"/>
    <w:pP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67">
    <w:name w:val="xl67"/>
    <w:basedOn w:val="Normal"/>
    <w:uiPriority w:val="99"/>
    <w:rsid w:val="00E65AF6"/>
    <w:pP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68">
    <w:name w:val="xl68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69">
    <w:name w:val="xl69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70">
    <w:name w:val="xl70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71">
    <w:name w:val="xl71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72">
    <w:name w:val="xl7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73">
    <w:name w:val="xl73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74">
    <w:name w:val="xl7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75">
    <w:name w:val="xl7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76">
    <w:name w:val="xl76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77">
    <w:name w:val="xl77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78">
    <w:name w:val="xl78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1"/>
      <w:szCs w:val="21"/>
      <w:lang w:val="en-US"/>
    </w:rPr>
  </w:style>
  <w:style w:type="paragraph" w:customStyle="1" w:styleId="xl79">
    <w:name w:val="xl79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80">
    <w:name w:val="xl80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81">
    <w:name w:val="xl81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82">
    <w:name w:val="xl82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85">
    <w:name w:val="xl85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86">
    <w:name w:val="xl86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87">
    <w:name w:val="xl87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val="en-US"/>
    </w:rPr>
  </w:style>
  <w:style w:type="paragraph" w:customStyle="1" w:styleId="xl88">
    <w:name w:val="xl88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89">
    <w:name w:val="xl89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2"/>
      <w:szCs w:val="22"/>
      <w:lang w:val="en-US"/>
    </w:rPr>
  </w:style>
  <w:style w:type="paragraph" w:customStyle="1" w:styleId="xl90">
    <w:name w:val="xl90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91">
    <w:name w:val="xl91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92">
    <w:name w:val="xl92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93">
    <w:name w:val="xl9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94">
    <w:name w:val="xl9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95">
    <w:name w:val="xl95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96">
    <w:name w:val="xl96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97">
    <w:name w:val="xl97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98">
    <w:name w:val="xl98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en-US"/>
    </w:rPr>
  </w:style>
  <w:style w:type="paragraph" w:customStyle="1" w:styleId="xl99">
    <w:name w:val="xl99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00">
    <w:name w:val="xl100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en-US"/>
    </w:rPr>
  </w:style>
  <w:style w:type="paragraph" w:customStyle="1" w:styleId="xl101">
    <w:name w:val="xl101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02">
    <w:name w:val="xl10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val="en-US"/>
    </w:rPr>
  </w:style>
  <w:style w:type="paragraph" w:customStyle="1" w:styleId="xl103">
    <w:name w:val="xl103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04">
    <w:name w:val="xl104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05">
    <w:name w:val="xl10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06">
    <w:name w:val="xl106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07">
    <w:name w:val="xl107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08">
    <w:name w:val="xl108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09">
    <w:name w:val="xl109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110">
    <w:name w:val="xl110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1">
    <w:name w:val="xl111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12">
    <w:name w:val="xl11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13">
    <w:name w:val="xl113"/>
    <w:basedOn w:val="Normal"/>
    <w:uiPriority w:val="99"/>
    <w:rsid w:val="00E6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4">
    <w:name w:val="xl114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5">
    <w:name w:val="xl115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6">
    <w:name w:val="xl116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17">
    <w:name w:val="xl117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18">
    <w:name w:val="xl118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  <w:lang w:val="en-US"/>
    </w:rPr>
  </w:style>
  <w:style w:type="paragraph" w:customStyle="1" w:styleId="xl119">
    <w:name w:val="xl119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20">
    <w:name w:val="xl120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21">
    <w:name w:val="xl121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22">
    <w:name w:val="xl122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23">
    <w:name w:val="xl12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24">
    <w:name w:val="xl124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val="en-US"/>
    </w:rPr>
  </w:style>
  <w:style w:type="paragraph" w:customStyle="1" w:styleId="xl125">
    <w:name w:val="xl125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26">
    <w:name w:val="xl126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127">
    <w:name w:val="xl127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128">
    <w:name w:val="xl128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29">
    <w:name w:val="xl129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30">
    <w:name w:val="xl130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2"/>
      <w:szCs w:val="22"/>
      <w:lang w:val="en-US"/>
    </w:rPr>
  </w:style>
  <w:style w:type="paragraph" w:customStyle="1" w:styleId="xl131">
    <w:name w:val="xl131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32">
    <w:name w:val="xl132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2"/>
      <w:szCs w:val="22"/>
      <w:lang w:val="en-US"/>
    </w:rPr>
  </w:style>
  <w:style w:type="paragraph" w:customStyle="1" w:styleId="xl133">
    <w:name w:val="xl13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en-US"/>
    </w:rPr>
  </w:style>
  <w:style w:type="paragraph" w:customStyle="1" w:styleId="xl134">
    <w:name w:val="xl13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en-US"/>
    </w:rPr>
  </w:style>
  <w:style w:type="paragraph" w:customStyle="1" w:styleId="xl135">
    <w:name w:val="xl13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1"/>
      <w:szCs w:val="21"/>
      <w:lang w:val="en-US"/>
    </w:rPr>
  </w:style>
  <w:style w:type="paragraph" w:customStyle="1" w:styleId="xl136">
    <w:name w:val="xl136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37">
    <w:name w:val="xl137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38">
    <w:name w:val="xl138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39">
    <w:name w:val="xl139"/>
    <w:basedOn w:val="Normal"/>
    <w:uiPriority w:val="99"/>
    <w:rsid w:val="00E6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40">
    <w:name w:val="xl140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41">
    <w:name w:val="xl141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42">
    <w:name w:val="xl142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2"/>
      <w:szCs w:val="22"/>
      <w:lang w:val="en-US"/>
    </w:rPr>
  </w:style>
  <w:style w:type="paragraph" w:customStyle="1" w:styleId="xl143">
    <w:name w:val="xl143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val="en-US"/>
    </w:rPr>
  </w:style>
  <w:style w:type="paragraph" w:customStyle="1" w:styleId="xl144">
    <w:name w:val="xl144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45">
    <w:name w:val="xl145"/>
    <w:basedOn w:val="Normal"/>
    <w:uiPriority w:val="99"/>
    <w:rsid w:val="00E65AF6"/>
    <w:pPr>
      <w:spacing w:before="100" w:beforeAutospacing="1" w:after="100" w:afterAutospacing="1"/>
      <w:textAlignment w:val="center"/>
    </w:pPr>
    <w:rPr>
      <w:sz w:val="24"/>
      <w:szCs w:val="24"/>
      <w:lang w:val="en-US"/>
    </w:rPr>
  </w:style>
  <w:style w:type="paragraph" w:customStyle="1" w:styleId="xl146">
    <w:name w:val="xl146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en-US"/>
    </w:rPr>
  </w:style>
  <w:style w:type="paragraph" w:customStyle="1" w:styleId="xl147">
    <w:name w:val="xl147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48">
    <w:name w:val="xl148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49">
    <w:name w:val="xl149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en-US"/>
    </w:rPr>
  </w:style>
  <w:style w:type="paragraph" w:customStyle="1" w:styleId="xl150">
    <w:name w:val="xl150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en-US"/>
    </w:rPr>
  </w:style>
  <w:style w:type="paragraph" w:customStyle="1" w:styleId="xl151">
    <w:name w:val="xl151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52">
    <w:name w:val="xl152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53">
    <w:name w:val="xl153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54">
    <w:name w:val="xl154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55">
    <w:name w:val="xl155"/>
    <w:basedOn w:val="Normal"/>
    <w:uiPriority w:val="99"/>
    <w:rsid w:val="00E65AF6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56">
    <w:name w:val="xl156"/>
    <w:basedOn w:val="Normal"/>
    <w:uiPriority w:val="99"/>
    <w:rsid w:val="00E65AF6"/>
    <w:pP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57">
    <w:name w:val="xl157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158">
    <w:name w:val="xl158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59">
    <w:name w:val="xl159"/>
    <w:basedOn w:val="Normal"/>
    <w:uiPriority w:val="99"/>
    <w:rsid w:val="00E6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n-US"/>
    </w:rPr>
  </w:style>
  <w:style w:type="paragraph" w:customStyle="1" w:styleId="xl160">
    <w:name w:val="xl160"/>
    <w:basedOn w:val="Normal"/>
    <w:uiPriority w:val="99"/>
    <w:rsid w:val="00E65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161">
    <w:name w:val="xl161"/>
    <w:basedOn w:val="Normal"/>
    <w:uiPriority w:val="99"/>
    <w:rsid w:val="00E6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n-US"/>
    </w:rPr>
  </w:style>
  <w:style w:type="paragraph" w:customStyle="1" w:styleId="xl162">
    <w:name w:val="xl162"/>
    <w:basedOn w:val="Normal"/>
    <w:uiPriority w:val="99"/>
    <w:rsid w:val="00E65AF6"/>
    <w:pPr>
      <w:spacing w:before="100" w:beforeAutospacing="1" w:after="100" w:afterAutospacing="1"/>
    </w:pPr>
    <w:rPr>
      <w:b/>
      <w:bCs/>
      <w:sz w:val="24"/>
      <w:szCs w:val="24"/>
      <w:lang w:val="en-US"/>
    </w:rPr>
  </w:style>
  <w:style w:type="paragraph" w:customStyle="1" w:styleId="xl163">
    <w:name w:val="xl163"/>
    <w:basedOn w:val="Normal"/>
    <w:uiPriority w:val="99"/>
    <w:rsid w:val="00E65AF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64">
    <w:name w:val="xl164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65">
    <w:name w:val="xl165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66">
    <w:name w:val="xl166"/>
    <w:basedOn w:val="Normal"/>
    <w:uiPriority w:val="99"/>
    <w:rsid w:val="00E6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67">
    <w:name w:val="xl167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68">
    <w:name w:val="xl168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69">
    <w:name w:val="xl169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en-US"/>
    </w:rPr>
  </w:style>
  <w:style w:type="paragraph" w:customStyle="1" w:styleId="xl170">
    <w:name w:val="xl170"/>
    <w:basedOn w:val="Normal"/>
    <w:uiPriority w:val="99"/>
    <w:rsid w:val="00E65AF6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71">
    <w:name w:val="xl171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2">
    <w:name w:val="xl172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3">
    <w:name w:val="xl173"/>
    <w:basedOn w:val="Normal"/>
    <w:uiPriority w:val="99"/>
    <w:rsid w:val="00E6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n-US"/>
    </w:rPr>
  </w:style>
  <w:style w:type="paragraph" w:customStyle="1" w:styleId="xl174">
    <w:name w:val="xl174"/>
    <w:basedOn w:val="Normal"/>
    <w:uiPriority w:val="99"/>
    <w:rsid w:val="00E6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5">
    <w:name w:val="xl175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76">
    <w:name w:val="xl176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77">
    <w:name w:val="xl177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8">
    <w:name w:val="xl178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179">
    <w:name w:val="xl179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80">
    <w:name w:val="xl180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81">
    <w:name w:val="xl181"/>
    <w:basedOn w:val="Normal"/>
    <w:uiPriority w:val="99"/>
    <w:rsid w:val="00E65AF6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182">
    <w:name w:val="xl182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183">
    <w:name w:val="xl183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84">
    <w:name w:val="xl184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US"/>
    </w:rPr>
  </w:style>
  <w:style w:type="paragraph" w:customStyle="1" w:styleId="xl185">
    <w:name w:val="xl185"/>
    <w:basedOn w:val="Normal"/>
    <w:uiPriority w:val="99"/>
    <w:rsid w:val="00E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en-US"/>
    </w:rPr>
  </w:style>
  <w:style w:type="paragraph" w:customStyle="1" w:styleId="xl186">
    <w:name w:val="xl186"/>
    <w:basedOn w:val="Normal"/>
    <w:uiPriority w:val="99"/>
    <w:rsid w:val="00E6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n-US"/>
    </w:rPr>
  </w:style>
  <w:style w:type="paragraph" w:customStyle="1" w:styleId="xl187">
    <w:name w:val="xl187"/>
    <w:basedOn w:val="Normal"/>
    <w:uiPriority w:val="99"/>
    <w:rsid w:val="00E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rsid w:val="00692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21B0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2\AppData\Roaming\Microsoft\Templates\Tar.sprend.projekt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Tar.sprend.projektas</Template>
  <TotalTime>6</TotalTime>
  <Pages>2</Pages>
  <Words>1125</Words>
  <Characters>642</Characters>
  <Application>Microsoft Office Outlook</Application>
  <DocSecurity>0</DocSecurity>
  <Lines>0</Lines>
  <Paragraphs>0</Paragraphs>
  <ScaleCrop>false</ScaleCrop>
  <Company>PMS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dc:description/>
  <cp:lastModifiedBy>All users</cp:lastModifiedBy>
  <cp:revision>3</cp:revision>
  <cp:lastPrinted>2015-02-18T09:12:00Z</cp:lastPrinted>
  <dcterms:created xsi:type="dcterms:W3CDTF">2015-02-18T09:08:00Z</dcterms:created>
  <dcterms:modified xsi:type="dcterms:W3CDTF">2015-02-18T09:14:00Z</dcterms:modified>
</cp:coreProperties>
</file>