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EE" w:rsidRPr="004877F4" w:rsidRDefault="00F056EE" w:rsidP="004877F4">
      <w:pPr>
        <w:jc w:val="center"/>
        <w:rPr>
          <w:b/>
        </w:rPr>
      </w:pPr>
      <w:r w:rsidRPr="004877F4">
        <w:rPr>
          <w:b/>
        </w:rPr>
        <w:t>PANEVĖŽIO FUTBOLO AKADEMIJOS</w:t>
      </w:r>
    </w:p>
    <w:p w:rsidR="00F056EE" w:rsidRDefault="00F056EE" w:rsidP="004877F4">
      <w:pPr>
        <w:jc w:val="center"/>
        <w:rPr>
          <w:b/>
        </w:rPr>
      </w:pPr>
      <w:r w:rsidRPr="004877F4">
        <w:rPr>
          <w:b/>
        </w:rPr>
        <w:t>STADIONO NUOMOS ĮKAINIŲ PASKAIČIAVIMO METODIKA</w:t>
      </w:r>
      <w:r>
        <w:rPr>
          <w:b/>
        </w:rPr>
        <w:t xml:space="preserve"> TRENIRUOTĖMS</w:t>
      </w:r>
    </w:p>
    <w:p w:rsidR="00F056EE" w:rsidRPr="004877F4" w:rsidRDefault="00F056EE" w:rsidP="004877F4">
      <w:pPr>
        <w:pStyle w:val="ListParagraph"/>
        <w:numPr>
          <w:ilvl w:val="0"/>
          <w:numId w:val="1"/>
        </w:numPr>
      </w:pPr>
      <w:r>
        <w:rPr>
          <w:b/>
        </w:rPr>
        <w:t xml:space="preserve">Mokestis už elektrą  </w:t>
      </w:r>
      <w:r w:rsidRPr="004877F4">
        <w:t xml:space="preserve">apskaičiuojamas pagal formulę </w:t>
      </w:r>
      <w:r w:rsidRPr="004877F4">
        <w:rPr>
          <w:b/>
        </w:rPr>
        <w:t>(I x T x E</w:t>
      </w:r>
      <w:r w:rsidRPr="004877F4">
        <w:t>), kur:</w:t>
      </w:r>
    </w:p>
    <w:p w:rsidR="00F056EE" w:rsidRPr="004877F4" w:rsidRDefault="00F056EE" w:rsidP="004877F4">
      <w:pPr>
        <w:pStyle w:val="ListParagraph"/>
      </w:pPr>
      <w:r w:rsidRPr="004877F4">
        <w:t>I – instaliuota galia, gaunama sudėjus bendrą visų patalpose nuomos metu veikiančių elektros prietaisų, apšvietimo įrenginių ir pan. Elektros galingumą (kW);</w:t>
      </w:r>
    </w:p>
    <w:p w:rsidR="00F056EE" w:rsidRPr="004877F4" w:rsidRDefault="00F056EE" w:rsidP="004877F4">
      <w:pPr>
        <w:pStyle w:val="ListParagraph"/>
      </w:pPr>
      <w:r w:rsidRPr="004877F4">
        <w:t>T-faktinis nuomuojamų valandų skaičius</w:t>
      </w:r>
    </w:p>
    <w:p w:rsidR="00F056EE" w:rsidRDefault="00F056EE" w:rsidP="004877F4">
      <w:pPr>
        <w:pStyle w:val="ListParagraph"/>
      </w:pPr>
      <w:r w:rsidRPr="004877F4">
        <w:t>E- 1 KW elektros energijos tarifas</w:t>
      </w:r>
    </w:p>
    <w:p w:rsidR="00F056EE" w:rsidRPr="00787797" w:rsidRDefault="00F056EE" w:rsidP="008D4E43">
      <w:pPr>
        <w:ind w:firstLine="720"/>
        <w:rPr>
          <w:b/>
          <w:lang w:val="en-US"/>
        </w:rPr>
      </w:pPr>
      <w:r w:rsidRPr="00787797">
        <w:rPr>
          <w:b/>
        </w:rPr>
        <w:t>Pagal formulę (14x1x0.67)</w:t>
      </w:r>
      <w:r w:rsidRPr="00787797">
        <w:rPr>
          <w:b/>
          <w:lang w:val="en-US"/>
        </w:rPr>
        <w:t>=9.38 Lt. (2.72 Eur.)</w:t>
      </w:r>
    </w:p>
    <w:p w:rsidR="00F056EE" w:rsidRPr="008D4E43" w:rsidRDefault="00F056EE" w:rsidP="008D4E43">
      <w:pPr>
        <w:pStyle w:val="ListParagraph"/>
        <w:numPr>
          <w:ilvl w:val="0"/>
          <w:numId w:val="1"/>
        </w:numPr>
        <w:rPr>
          <w:b/>
          <w:lang w:val="en-US"/>
        </w:rPr>
      </w:pPr>
      <w:r w:rsidRPr="008D4E43">
        <w:rPr>
          <w:b/>
          <w:lang w:val="en-US"/>
        </w:rPr>
        <w:t>Mokestis už šaltą vandenį ir nuotekų tvarkymą</w:t>
      </w:r>
      <w:r w:rsidRPr="008D4E43">
        <w:rPr>
          <w:lang w:val="en-US"/>
        </w:rPr>
        <w:t xml:space="preserve"> apskaičiuojamas</w:t>
      </w:r>
      <w:r>
        <w:rPr>
          <w:lang w:val="en-US"/>
        </w:rPr>
        <w:t xml:space="preserve"> pagal formulę ŠSN x TK VS, kur:</w:t>
      </w:r>
    </w:p>
    <w:p w:rsidR="00F056EE" w:rsidRDefault="00F056EE" w:rsidP="008D4E43">
      <w:pPr>
        <w:pStyle w:val="ListParagraph"/>
        <w:rPr>
          <w:lang w:val="en-US"/>
        </w:rPr>
      </w:pPr>
      <w:r w:rsidRPr="008D4E43">
        <w:rPr>
          <w:lang w:val="en-US"/>
        </w:rPr>
        <w:t>ŠSN – šalto vandens sunaudojimo norma 1 sportininkui (0.2 kub. M. už valandą)</w:t>
      </w:r>
    </w:p>
    <w:p w:rsidR="00F056EE" w:rsidRDefault="00F056EE" w:rsidP="008D4E43">
      <w:pPr>
        <w:pStyle w:val="ListParagraph"/>
        <w:rPr>
          <w:lang w:val="en-US"/>
        </w:rPr>
      </w:pPr>
      <w:r>
        <w:rPr>
          <w:lang w:val="en-US"/>
        </w:rPr>
        <w:t>TK- šalto vandens ir nuotekų tvarkymo tarifas (6,47 Lt.)</w:t>
      </w:r>
    </w:p>
    <w:p w:rsidR="00F056EE" w:rsidRDefault="00F056EE" w:rsidP="008D4E43">
      <w:pPr>
        <w:pStyle w:val="ListParagraph"/>
        <w:rPr>
          <w:lang w:val="en-US"/>
        </w:rPr>
      </w:pPr>
      <w:r>
        <w:rPr>
          <w:lang w:val="en-US"/>
        </w:rPr>
        <w:t xml:space="preserve">VS – vietų skaičius </w:t>
      </w:r>
    </w:p>
    <w:p w:rsidR="00F056EE" w:rsidRDefault="00F056EE" w:rsidP="008D4E43">
      <w:pPr>
        <w:pStyle w:val="ListParagraph"/>
      </w:pPr>
      <w:r>
        <w:t xml:space="preserve">Pagal formulę vienam sportininkui (0.2 x 6,47 x 2) = 2.59 Lt. </w:t>
      </w:r>
    </w:p>
    <w:p w:rsidR="00F056EE" w:rsidRPr="00787797" w:rsidRDefault="00F056EE" w:rsidP="008D4E43">
      <w:pPr>
        <w:pStyle w:val="ListParagraph"/>
        <w:rPr>
          <w:b/>
          <w:lang w:val="en-US"/>
        </w:rPr>
      </w:pPr>
      <w:r w:rsidRPr="00787797">
        <w:rPr>
          <w:b/>
        </w:rPr>
        <w:t>Komandai 20 žmonių 20x2.59</w:t>
      </w:r>
      <w:r w:rsidRPr="00787797">
        <w:rPr>
          <w:b/>
          <w:lang w:val="en-US"/>
        </w:rPr>
        <w:t>=51.80 lt. (15 Eur.)</w:t>
      </w:r>
    </w:p>
    <w:p w:rsidR="00F056EE" w:rsidRPr="003B3F7D" w:rsidRDefault="00F056EE" w:rsidP="008D4E43">
      <w:pPr>
        <w:pStyle w:val="ListParagraph"/>
        <w:numPr>
          <w:ilvl w:val="0"/>
          <w:numId w:val="1"/>
        </w:numPr>
        <w:rPr>
          <w:lang w:val="en-US"/>
        </w:rPr>
      </w:pPr>
      <w:r w:rsidRPr="003B3F7D">
        <w:rPr>
          <w:b/>
          <w:lang w:val="en-US"/>
        </w:rPr>
        <w:t>Mokestis u</w:t>
      </w:r>
      <w:r w:rsidRPr="003B3F7D">
        <w:rPr>
          <w:b/>
        </w:rPr>
        <w:t>ž karštą vandenį</w:t>
      </w:r>
      <w:r>
        <w:t xml:space="preserve">  apskaičiuojamas pagal formulę kSN x TK x VS, kur:</w:t>
      </w:r>
    </w:p>
    <w:p w:rsidR="00F056EE" w:rsidRDefault="00F056EE" w:rsidP="003B3F7D">
      <w:pPr>
        <w:pStyle w:val="ListParagraph"/>
      </w:pPr>
      <w:r>
        <w:t>KSN – karšto vandens sunaudojimo norma 1 žmogui (0.14 kub. M. už valandą);</w:t>
      </w:r>
    </w:p>
    <w:p w:rsidR="00F056EE" w:rsidRDefault="00F056EE" w:rsidP="003B3F7D">
      <w:pPr>
        <w:pStyle w:val="ListParagraph"/>
      </w:pPr>
      <w:r>
        <w:t>TK – esamas karšto vandens tarifas (13,58 Lt.)</w:t>
      </w:r>
    </w:p>
    <w:p w:rsidR="00F056EE" w:rsidRDefault="00F056EE" w:rsidP="003B3F7D">
      <w:pPr>
        <w:pStyle w:val="ListParagraph"/>
      </w:pPr>
      <w:r>
        <w:t>VS – vietų skaičius. (2 dušai)</w:t>
      </w:r>
    </w:p>
    <w:p w:rsidR="00F056EE" w:rsidRDefault="00F056EE" w:rsidP="003B3F7D">
      <w:pPr>
        <w:pStyle w:val="ListParagraph"/>
      </w:pPr>
      <w:r>
        <w:t xml:space="preserve">Pagal formulę vienam sportininkui  (0.14 x 13.58 x 2)= 3.80 Lt. </w:t>
      </w:r>
    </w:p>
    <w:p w:rsidR="00F056EE" w:rsidRPr="00787797" w:rsidRDefault="00F056EE" w:rsidP="003B3F7D">
      <w:pPr>
        <w:pStyle w:val="ListParagraph"/>
        <w:rPr>
          <w:b/>
          <w:lang w:val="en-US"/>
        </w:rPr>
      </w:pPr>
      <w:r w:rsidRPr="00787797">
        <w:rPr>
          <w:b/>
        </w:rPr>
        <w:t>Komandai 20 žmonių 20x3.80</w:t>
      </w:r>
      <w:r w:rsidRPr="00787797">
        <w:rPr>
          <w:b/>
          <w:lang w:val="en-US"/>
        </w:rPr>
        <w:t>=76.00 lt. (22.00 Eur.)</w:t>
      </w:r>
    </w:p>
    <w:p w:rsidR="00F056EE" w:rsidRDefault="00F056EE" w:rsidP="003B3F7D">
      <w:pPr>
        <w:pStyle w:val="ListParagraph"/>
        <w:numPr>
          <w:ilvl w:val="0"/>
          <w:numId w:val="1"/>
        </w:numPr>
        <w:rPr>
          <w:b/>
          <w:lang w:val="en-US"/>
        </w:rPr>
      </w:pPr>
      <w:r w:rsidRPr="003B3F7D">
        <w:rPr>
          <w:b/>
          <w:lang w:val="en-US"/>
        </w:rPr>
        <w:t>Mokestis už kitas išlaidas</w:t>
      </w:r>
    </w:p>
    <w:p w:rsidR="00F056EE" w:rsidRDefault="00F056EE" w:rsidP="003B3F7D">
      <w:pPr>
        <w:pStyle w:val="ListParagraph"/>
        <w:rPr>
          <w:lang w:val="en-US"/>
        </w:rPr>
      </w:pPr>
      <w:r>
        <w:rPr>
          <w:lang w:val="en-US"/>
        </w:rPr>
        <w:t>Higienos prekių, šiukšlių išvežimo irk t. išlaidos skaičiuojamos 10 proc. nuo komunalinių išlaidų mokesčio.</w:t>
      </w:r>
    </w:p>
    <w:p w:rsidR="00F056EE" w:rsidRPr="00787797" w:rsidRDefault="00F056EE" w:rsidP="00787797">
      <w:pPr>
        <w:pStyle w:val="ListParagraph"/>
        <w:rPr>
          <w:b/>
          <w:lang w:val="en-US"/>
        </w:rPr>
      </w:pPr>
      <w:r w:rsidRPr="00787797">
        <w:rPr>
          <w:b/>
          <w:lang w:val="en-US"/>
        </w:rPr>
        <w:t>4</w:t>
      </w:r>
      <w:r>
        <w:rPr>
          <w:b/>
          <w:lang w:val="en-US"/>
        </w:rPr>
        <w:t>2.10</w:t>
      </w:r>
      <w:r w:rsidRPr="00787797">
        <w:rPr>
          <w:b/>
          <w:lang w:val="en-US"/>
        </w:rPr>
        <w:t xml:space="preserve"> lt.( </w:t>
      </w:r>
      <w:r>
        <w:rPr>
          <w:b/>
          <w:lang w:val="en-US"/>
        </w:rPr>
        <w:t xml:space="preserve">12.19 </w:t>
      </w:r>
      <w:r w:rsidRPr="00787797">
        <w:rPr>
          <w:b/>
          <w:lang w:val="en-US"/>
        </w:rPr>
        <w:t>Eur.)</w:t>
      </w:r>
    </w:p>
    <w:p w:rsidR="00F056EE" w:rsidRDefault="00F056EE" w:rsidP="00315111">
      <w:pPr>
        <w:pStyle w:val="ListParagraph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Darbo u</w:t>
      </w:r>
      <w:r>
        <w:rPr>
          <w:b/>
        </w:rPr>
        <w:t xml:space="preserve">žmokestis tenkantis </w:t>
      </w:r>
      <w:r>
        <w:rPr>
          <w:b/>
          <w:lang w:val="en-US"/>
        </w:rPr>
        <w:t xml:space="preserve">aikštės priežiūrai, aplinkos tvarkymui. </w:t>
      </w:r>
    </w:p>
    <w:p w:rsidR="00F056EE" w:rsidRDefault="00F056EE" w:rsidP="00315111">
      <w:pPr>
        <w:pStyle w:val="ListParagraph"/>
        <w:rPr>
          <w:lang w:val="en-US"/>
        </w:rPr>
      </w:pPr>
      <w:r w:rsidRPr="003B3F7D">
        <w:rPr>
          <w:lang w:val="en-US"/>
        </w:rPr>
        <w:t xml:space="preserve">Darbuotojų </w:t>
      </w:r>
      <w:r>
        <w:rPr>
          <w:lang w:val="en-US"/>
        </w:rPr>
        <w:t xml:space="preserve">darbo užmokestis ir soc. Draudimas. </w:t>
      </w:r>
    </w:p>
    <w:p w:rsidR="00F056EE" w:rsidRDefault="00F056EE" w:rsidP="00315111">
      <w:pPr>
        <w:pStyle w:val="ListParagraph"/>
        <w:rPr>
          <w:lang w:val="en-US"/>
        </w:rPr>
      </w:pPr>
      <w:r>
        <w:rPr>
          <w:lang w:val="en-US"/>
        </w:rPr>
        <w:t xml:space="preserve">Valandinis atlygis 6,06 x 4 = 24.24 Lt. </w:t>
      </w:r>
    </w:p>
    <w:p w:rsidR="00F056EE" w:rsidRPr="00787797" w:rsidRDefault="00F056EE" w:rsidP="00315111">
      <w:pPr>
        <w:pStyle w:val="ListParagraph"/>
        <w:rPr>
          <w:b/>
          <w:lang w:val="en-US"/>
        </w:rPr>
      </w:pPr>
      <w:r>
        <w:rPr>
          <w:lang w:val="en-US"/>
        </w:rPr>
        <w:t xml:space="preserve">Soc. Draudimas 24.24 x30.98 % = </w:t>
      </w:r>
      <w:r w:rsidRPr="00787797">
        <w:rPr>
          <w:b/>
          <w:lang w:val="en-US"/>
        </w:rPr>
        <w:t>31.75 lt. (9.20 Eur.)</w:t>
      </w:r>
    </w:p>
    <w:p w:rsidR="00F056EE" w:rsidRDefault="00F056EE" w:rsidP="00315111">
      <w:pPr>
        <w:pStyle w:val="ListParagraph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Aikštės paruošimas treniruotėms.</w:t>
      </w:r>
    </w:p>
    <w:p w:rsidR="00F056EE" w:rsidRDefault="00F056EE" w:rsidP="00E06B5B">
      <w:pPr>
        <w:pStyle w:val="ListParagraph"/>
        <w:rPr>
          <w:lang w:val="en-US"/>
        </w:rPr>
      </w:pPr>
      <w:r w:rsidRPr="00E06B5B">
        <w:rPr>
          <w:lang w:val="en-US"/>
        </w:rPr>
        <w:t>Dirbtinės dangos paruošimas</w:t>
      </w:r>
      <w:r>
        <w:rPr>
          <w:lang w:val="en-US"/>
        </w:rPr>
        <w:t>: kuro išlaidos 10 ltr. X 4.30 lt/ltr.= 43.00 lt. (9.50 Eur.)</w:t>
      </w:r>
    </w:p>
    <w:p w:rsidR="00F056EE" w:rsidRDefault="00F056EE" w:rsidP="00E06B5B">
      <w:pPr>
        <w:pStyle w:val="ListParagraph"/>
      </w:pPr>
      <w:r>
        <w:rPr>
          <w:lang w:val="en-US"/>
        </w:rPr>
        <w:t>Nusidėvėjimas (Aik</w:t>
      </w:r>
      <w:r>
        <w:t>štės   15,22 lt.val., vartų, tinklų, gaudyklių 0.75 lt.) (4.63 Eur.)</w:t>
      </w:r>
    </w:p>
    <w:p w:rsidR="00F056EE" w:rsidRDefault="00F056EE" w:rsidP="00E06B5B">
      <w:pPr>
        <w:pStyle w:val="ListParagraph"/>
      </w:pPr>
      <w:r>
        <w:t>Ūkinio inventoriaus naudojimas 30 lt.(8.69 Eur.)</w:t>
      </w:r>
    </w:p>
    <w:p w:rsidR="00F056EE" w:rsidRPr="00AD46B9" w:rsidRDefault="00F056EE" w:rsidP="00E06B5B">
      <w:pPr>
        <w:pStyle w:val="ListParagraph"/>
        <w:rPr>
          <w:b/>
        </w:rPr>
      </w:pPr>
      <w:r w:rsidRPr="00AD46B9">
        <w:rPr>
          <w:b/>
        </w:rPr>
        <w:t>Viso: 88,97 lt. (25,77 Eur.)</w:t>
      </w:r>
    </w:p>
    <w:p w:rsidR="00F056EE" w:rsidRPr="00E06B5B" w:rsidRDefault="00F056EE" w:rsidP="00E06B5B">
      <w:pPr>
        <w:pStyle w:val="ListParagraph"/>
      </w:pPr>
    </w:p>
    <w:p w:rsidR="00F056EE" w:rsidRPr="00E06B5B" w:rsidRDefault="00F056EE" w:rsidP="00315111">
      <w:pPr>
        <w:pStyle w:val="ListParagraph"/>
        <w:rPr>
          <w:lang w:val="en-US"/>
        </w:rPr>
      </w:pPr>
    </w:p>
    <w:p w:rsidR="00F056EE" w:rsidRPr="003B3F7D" w:rsidRDefault="00F056EE" w:rsidP="003B3F7D">
      <w:pPr>
        <w:pStyle w:val="ListParagraph"/>
        <w:ind w:left="284"/>
        <w:rPr>
          <w:lang w:val="en-US"/>
        </w:rPr>
      </w:pPr>
      <w:r>
        <w:rPr>
          <w:lang w:val="en-US"/>
        </w:rPr>
        <w:t xml:space="preserve">        Viso treniruotės kaina stadione Smėlynės g. 2 B - </w:t>
      </w:r>
      <w:r w:rsidRPr="00AD46B9">
        <w:rPr>
          <w:b/>
          <w:lang w:val="en-US"/>
        </w:rPr>
        <w:t>300 Lt.</w:t>
      </w:r>
      <w:r>
        <w:rPr>
          <w:b/>
          <w:lang w:val="en-US"/>
        </w:rPr>
        <w:t xml:space="preserve"> (86,89 Eur)</w:t>
      </w:r>
    </w:p>
    <w:p w:rsidR="00F056EE" w:rsidRPr="004877F4" w:rsidRDefault="00F056EE" w:rsidP="004877F4">
      <w:r>
        <w:tab/>
      </w:r>
    </w:p>
    <w:sectPr w:rsidR="00F056EE" w:rsidRPr="004877F4" w:rsidSect="004877F4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43231"/>
    <w:multiLevelType w:val="hybridMultilevel"/>
    <w:tmpl w:val="2E361CB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7F4"/>
    <w:rsid w:val="0014086C"/>
    <w:rsid w:val="0029726B"/>
    <w:rsid w:val="00315111"/>
    <w:rsid w:val="003B3F7D"/>
    <w:rsid w:val="004877F4"/>
    <w:rsid w:val="006F3370"/>
    <w:rsid w:val="00787797"/>
    <w:rsid w:val="008D4E43"/>
    <w:rsid w:val="00AD46B9"/>
    <w:rsid w:val="00AF1062"/>
    <w:rsid w:val="00E06B5B"/>
    <w:rsid w:val="00F0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0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7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1198</Words>
  <Characters>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FUTBOLO AKADEMIJOS</dc:title>
  <dc:subject/>
  <dc:creator>admin</dc:creator>
  <cp:keywords/>
  <dc:description/>
  <cp:lastModifiedBy>Justina1</cp:lastModifiedBy>
  <cp:revision>2</cp:revision>
  <dcterms:created xsi:type="dcterms:W3CDTF">2014-09-11T13:40:00Z</dcterms:created>
  <dcterms:modified xsi:type="dcterms:W3CDTF">2014-09-11T13:40:00Z</dcterms:modified>
</cp:coreProperties>
</file>