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70973" w:rsidRPr="00DF3162" w:rsidRDefault="00070973" w:rsidP="00DF1D95"/>
    <w:p w:rsidR="00070973" w:rsidRPr="00DF3162" w:rsidRDefault="00070973" w:rsidP="00DF1D95">
      <w:pPr>
        <w:pStyle w:val="BodyText"/>
        <w:ind w:right="638"/>
      </w:pPr>
      <w:r w:rsidRPr="00DF3162">
        <w:t xml:space="preserve">TEISĖS AKTŲ AR JŲ PROJEKTŲ KOKYBĖS VERTINIMO KLAUSIMYNAS </w:t>
      </w:r>
    </w:p>
    <w:p w:rsidR="00070973" w:rsidRPr="00DF3162" w:rsidRDefault="00070973" w:rsidP="00DF1D95"/>
    <w:tbl>
      <w:tblPr>
        <w:tblW w:w="9360" w:type="dxa"/>
        <w:tblInd w:w="-165" w:type="dxa"/>
        <w:tblLayout w:type="fixed"/>
        <w:tblCellMar>
          <w:left w:w="0" w:type="dxa"/>
          <w:right w:w="0" w:type="dxa"/>
        </w:tblCellMar>
        <w:tblLook w:val="0000"/>
      </w:tblPr>
      <w:tblGrid>
        <w:gridCol w:w="574"/>
        <w:gridCol w:w="6806"/>
        <w:gridCol w:w="1080"/>
        <w:gridCol w:w="900"/>
      </w:tblGrid>
      <w:tr w:rsidR="00070973" w:rsidRPr="00DF3162">
        <w:trPr>
          <w:trHeight w:val="705"/>
        </w:trPr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5" w:type="dxa"/>
              <w:bottom w:w="0" w:type="dxa"/>
              <w:right w:w="15" w:type="dxa"/>
            </w:tcMar>
          </w:tcPr>
          <w:p w:rsidR="00070973" w:rsidRPr="00DF3162" w:rsidRDefault="00070973" w:rsidP="00DF1D95">
            <w:pPr>
              <w:jc w:val="center"/>
              <w:rPr>
                <w:bCs/>
                <w:sz w:val="24"/>
                <w:szCs w:val="24"/>
              </w:rPr>
            </w:pPr>
            <w:r w:rsidRPr="00DF3162">
              <w:rPr>
                <w:bCs/>
                <w:sz w:val="24"/>
                <w:szCs w:val="24"/>
              </w:rPr>
              <w:t>Eil.</w:t>
            </w:r>
          </w:p>
          <w:p w:rsidR="00070973" w:rsidRPr="00DF3162" w:rsidRDefault="00070973" w:rsidP="00DF1D95">
            <w:pPr>
              <w:jc w:val="center"/>
              <w:rPr>
                <w:bCs/>
                <w:sz w:val="24"/>
                <w:szCs w:val="24"/>
              </w:rPr>
            </w:pPr>
            <w:r w:rsidRPr="00DF3162">
              <w:rPr>
                <w:bCs/>
                <w:sz w:val="24"/>
                <w:szCs w:val="24"/>
              </w:rPr>
              <w:t>Nr.</w:t>
            </w:r>
          </w:p>
        </w:tc>
        <w:tc>
          <w:tcPr>
            <w:tcW w:w="68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070973" w:rsidRPr="00DF3162" w:rsidRDefault="00070973" w:rsidP="00DF1D95">
            <w:pPr>
              <w:pStyle w:val="Heading1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DF3162">
              <w:rPr>
                <w:rFonts w:ascii="Times New Roman" w:hAnsi="Times New Roman" w:cs="Times New Roman"/>
                <w:b w:val="0"/>
                <w:sz w:val="24"/>
                <w:szCs w:val="24"/>
              </w:rPr>
              <w:t>Teisės aktų ar jų projektų kokybės rodikliai</w:t>
            </w:r>
          </w:p>
        </w:tc>
        <w:tc>
          <w:tcPr>
            <w:tcW w:w="19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070973" w:rsidRPr="00DF3162" w:rsidRDefault="00070973" w:rsidP="00DF1D95">
            <w:pPr>
              <w:jc w:val="center"/>
              <w:rPr>
                <w:bCs/>
                <w:sz w:val="24"/>
                <w:szCs w:val="24"/>
              </w:rPr>
            </w:pPr>
            <w:r w:rsidRPr="00DF3162">
              <w:rPr>
                <w:bCs/>
                <w:sz w:val="24"/>
                <w:szCs w:val="24"/>
              </w:rPr>
              <w:t>Vertinimas balais</w:t>
            </w:r>
          </w:p>
        </w:tc>
      </w:tr>
      <w:tr w:rsidR="00070973" w:rsidRPr="00DF3162">
        <w:trPr>
          <w:trHeight w:val="300"/>
        </w:trPr>
        <w:tc>
          <w:tcPr>
            <w:tcW w:w="936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070973" w:rsidRPr="00DF3162" w:rsidRDefault="00070973" w:rsidP="00DF1D95">
            <w:pPr>
              <w:jc w:val="center"/>
            </w:pPr>
            <w:r w:rsidRPr="00DF3162">
              <w:t>PAPRASTUMAS</w:t>
            </w:r>
          </w:p>
        </w:tc>
      </w:tr>
      <w:tr w:rsidR="00070973" w:rsidRPr="00DF3162">
        <w:trPr>
          <w:trHeight w:val="510"/>
        </w:trPr>
        <w:tc>
          <w:tcPr>
            <w:tcW w:w="5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:rsidR="00070973" w:rsidRPr="00DF3162" w:rsidRDefault="00070973" w:rsidP="00DF1D95">
            <w:pPr>
              <w:jc w:val="center"/>
            </w:pPr>
            <w:r w:rsidRPr="00DF3162">
              <w:t>1.</w:t>
            </w:r>
          </w:p>
        </w:tc>
        <w:tc>
          <w:tcPr>
            <w:tcW w:w="6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70973" w:rsidRPr="00DF3162" w:rsidRDefault="00070973" w:rsidP="00DF1D95">
            <w:pPr>
              <w:jc w:val="center"/>
            </w:pPr>
            <w:r w:rsidRPr="00DF3162">
              <w:t>Ar teisės aktas praplečia jau kitais teisės aktais Savivaldybės reglamentuotos srities apimtį?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70973" w:rsidRPr="00DF3162" w:rsidRDefault="00070973" w:rsidP="00DF1D95">
            <w:pPr>
              <w:jc w:val="center"/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70973" w:rsidRPr="003670C0" w:rsidRDefault="00070973" w:rsidP="00DF1D95">
            <w:pPr>
              <w:jc w:val="center"/>
              <w:rPr>
                <w:b/>
              </w:rPr>
            </w:pPr>
            <w:r w:rsidRPr="003670C0">
              <w:rPr>
                <w:b/>
              </w:rPr>
              <w:t>Ne (0)</w:t>
            </w:r>
          </w:p>
        </w:tc>
      </w:tr>
      <w:tr w:rsidR="00070973" w:rsidRPr="00DF3162">
        <w:trPr>
          <w:trHeight w:val="255"/>
        </w:trPr>
        <w:tc>
          <w:tcPr>
            <w:tcW w:w="936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70973" w:rsidRPr="00DF3162" w:rsidRDefault="00070973" w:rsidP="00DF1D95">
            <w:pPr>
              <w:jc w:val="center"/>
            </w:pPr>
            <w:r w:rsidRPr="00DF3162">
              <w:t>NUOSEKLUMAS</w:t>
            </w:r>
          </w:p>
        </w:tc>
      </w:tr>
      <w:tr w:rsidR="00070973" w:rsidRPr="00DF3162">
        <w:trPr>
          <w:trHeight w:val="532"/>
        </w:trPr>
        <w:tc>
          <w:tcPr>
            <w:tcW w:w="5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:rsidR="00070973" w:rsidRPr="00DF3162" w:rsidRDefault="00070973" w:rsidP="00DF1D95">
            <w:pPr>
              <w:jc w:val="center"/>
            </w:pPr>
            <w:r w:rsidRPr="00DF3162">
              <w:t>2.</w:t>
            </w:r>
          </w:p>
        </w:tc>
        <w:tc>
          <w:tcPr>
            <w:tcW w:w="6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70973" w:rsidRPr="00DF3162" w:rsidRDefault="00070973" w:rsidP="00DF1D95">
            <w:pPr>
              <w:jc w:val="center"/>
            </w:pPr>
            <w:r w:rsidRPr="00DF3162">
              <w:t>Ar šie tam tikrą sritį reglamentuojantys Savivaldybės teisės aktai prieštarauja įstatymams ar kitiems valstybiniams teisės aktams?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70973" w:rsidRPr="00DF3162" w:rsidRDefault="00070973" w:rsidP="00DF1D95">
            <w:pPr>
              <w:jc w:val="center"/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70973" w:rsidRPr="003670C0" w:rsidRDefault="00070973" w:rsidP="00DF1D95">
            <w:pPr>
              <w:jc w:val="center"/>
              <w:rPr>
                <w:b/>
              </w:rPr>
            </w:pPr>
            <w:r w:rsidRPr="003670C0">
              <w:rPr>
                <w:b/>
              </w:rPr>
              <w:t>Ne (0)</w:t>
            </w:r>
          </w:p>
        </w:tc>
      </w:tr>
      <w:tr w:rsidR="00070973" w:rsidRPr="00DF3162">
        <w:trPr>
          <w:trHeight w:val="255"/>
        </w:trPr>
        <w:tc>
          <w:tcPr>
            <w:tcW w:w="936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70973" w:rsidRPr="00DF3162" w:rsidRDefault="00070973" w:rsidP="00DF1D95">
            <w:pPr>
              <w:jc w:val="center"/>
            </w:pPr>
            <w:r w:rsidRPr="00DF3162">
              <w:t>STRUKTŪRA</w:t>
            </w:r>
          </w:p>
        </w:tc>
      </w:tr>
      <w:tr w:rsidR="00070973" w:rsidRPr="00DF3162">
        <w:trPr>
          <w:trHeight w:val="936"/>
        </w:trPr>
        <w:tc>
          <w:tcPr>
            <w:tcW w:w="5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:rsidR="00070973" w:rsidRPr="00DF3162" w:rsidRDefault="00070973" w:rsidP="00DF1D95">
            <w:pPr>
              <w:jc w:val="center"/>
            </w:pPr>
            <w:r w:rsidRPr="00DF3162">
              <w:t>3.</w:t>
            </w:r>
          </w:p>
        </w:tc>
        <w:tc>
          <w:tcPr>
            <w:tcW w:w="6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70973" w:rsidRPr="00DF3162" w:rsidRDefault="00070973" w:rsidP="00DF1D95">
            <w:pPr>
              <w:jc w:val="center"/>
            </w:pPr>
            <w:r w:rsidRPr="00DF3162">
              <w:t>Ar teisės aktas suskirstytas į atskiras aiškias dalis, tokias, kaip pavadinimas, preambulė, reglamentavimas, įgyvendinimo taisyklės, atsakomybė, kontrolė ir kt.?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70973" w:rsidRPr="003670C0" w:rsidRDefault="00070973" w:rsidP="00DF1D95">
            <w:pPr>
              <w:jc w:val="center"/>
              <w:rPr>
                <w:b/>
              </w:rPr>
            </w:pPr>
            <w:r w:rsidRPr="003670C0">
              <w:rPr>
                <w:b/>
              </w:rPr>
              <w:t>Taip (0)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70973" w:rsidRPr="00DF3162" w:rsidRDefault="00070973" w:rsidP="00DF1D95">
            <w:pPr>
              <w:jc w:val="center"/>
            </w:pPr>
          </w:p>
        </w:tc>
      </w:tr>
      <w:tr w:rsidR="00070973" w:rsidRPr="00DF3162">
        <w:trPr>
          <w:trHeight w:val="510"/>
        </w:trPr>
        <w:tc>
          <w:tcPr>
            <w:tcW w:w="5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:rsidR="00070973" w:rsidRPr="00DF3162" w:rsidRDefault="00070973" w:rsidP="00DF1D95">
            <w:pPr>
              <w:jc w:val="center"/>
            </w:pPr>
            <w:r w:rsidRPr="00DF3162">
              <w:t>4.</w:t>
            </w:r>
          </w:p>
        </w:tc>
        <w:tc>
          <w:tcPr>
            <w:tcW w:w="6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70973" w:rsidRPr="00DF3162" w:rsidRDefault="00070973" w:rsidP="00DF1D95">
            <w:pPr>
              <w:jc w:val="center"/>
            </w:pPr>
            <w:r w:rsidRPr="00DF3162">
              <w:t>Ar teisės akto struktūra apima pirmiausia bendrus, o vėliau konkretesnius dalykus?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70973" w:rsidRPr="001571B8" w:rsidRDefault="00070973" w:rsidP="00DF1D95">
            <w:pPr>
              <w:jc w:val="center"/>
              <w:rPr>
                <w:b/>
              </w:rPr>
            </w:pPr>
            <w:r w:rsidRPr="001571B8">
              <w:rPr>
                <w:b/>
              </w:rPr>
              <w:t>Taip (0)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70973" w:rsidRPr="001571B8" w:rsidRDefault="00070973" w:rsidP="00DF1D95">
            <w:pPr>
              <w:jc w:val="center"/>
            </w:pPr>
          </w:p>
        </w:tc>
      </w:tr>
      <w:tr w:rsidR="00070973" w:rsidRPr="00DF3162">
        <w:trPr>
          <w:trHeight w:val="510"/>
        </w:trPr>
        <w:tc>
          <w:tcPr>
            <w:tcW w:w="5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:rsidR="00070973" w:rsidRPr="00DF3162" w:rsidRDefault="00070973" w:rsidP="00DF1D95">
            <w:pPr>
              <w:jc w:val="center"/>
            </w:pPr>
            <w:r w:rsidRPr="00DF3162">
              <w:t>5.</w:t>
            </w:r>
          </w:p>
        </w:tc>
        <w:tc>
          <w:tcPr>
            <w:tcW w:w="6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70973" w:rsidRPr="00DF3162" w:rsidRDefault="00070973" w:rsidP="00DF1D95">
            <w:pPr>
              <w:jc w:val="center"/>
            </w:pPr>
            <w:r w:rsidRPr="00DF3162">
              <w:t>Ar teisės akto struktūra atitinka šios srities teisės aktų struktūrą?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70973" w:rsidRPr="003670C0" w:rsidRDefault="00070973" w:rsidP="00DF1D95">
            <w:pPr>
              <w:jc w:val="center"/>
              <w:rPr>
                <w:b/>
              </w:rPr>
            </w:pPr>
            <w:r w:rsidRPr="003670C0">
              <w:rPr>
                <w:b/>
              </w:rPr>
              <w:t>Taip (0)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70973" w:rsidRPr="00DF3162" w:rsidRDefault="00070973" w:rsidP="00DF1D95">
            <w:pPr>
              <w:jc w:val="center"/>
            </w:pPr>
          </w:p>
        </w:tc>
      </w:tr>
      <w:tr w:rsidR="00070973" w:rsidRPr="00DF3162">
        <w:trPr>
          <w:trHeight w:val="510"/>
        </w:trPr>
        <w:tc>
          <w:tcPr>
            <w:tcW w:w="5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:rsidR="00070973" w:rsidRPr="00DF3162" w:rsidRDefault="00070973" w:rsidP="00DF1D95">
            <w:pPr>
              <w:jc w:val="center"/>
            </w:pPr>
            <w:r w:rsidRPr="00DF3162">
              <w:t>6.</w:t>
            </w:r>
          </w:p>
        </w:tc>
        <w:tc>
          <w:tcPr>
            <w:tcW w:w="6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70973" w:rsidRPr="00DF3162" w:rsidRDefault="00070973" w:rsidP="00DF1D95">
            <w:pPr>
              <w:jc w:val="center"/>
            </w:pPr>
            <w:r w:rsidRPr="00DF3162">
              <w:t>Ar teisės akto skyriai, pastraipos yra ilgesnės nei šios srities kitų teisės aktų?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70973" w:rsidRPr="00DF3162" w:rsidRDefault="00070973" w:rsidP="00DF1D95">
            <w:pPr>
              <w:jc w:val="center"/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70973" w:rsidRPr="003670C0" w:rsidRDefault="00070973" w:rsidP="00DF1D95">
            <w:pPr>
              <w:jc w:val="center"/>
              <w:rPr>
                <w:b/>
              </w:rPr>
            </w:pPr>
            <w:r w:rsidRPr="003670C0">
              <w:rPr>
                <w:b/>
              </w:rPr>
              <w:t>Ne (0)</w:t>
            </w:r>
          </w:p>
        </w:tc>
      </w:tr>
      <w:tr w:rsidR="00070973" w:rsidRPr="00DF3162">
        <w:trPr>
          <w:trHeight w:val="255"/>
        </w:trPr>
        <w:tc>
          <w:tcPr>
            <w:tcW w:w="5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:rsidR="00070973" w:rsidRPr="00DF3162" w:rsidRDefault="00070973" w:rsidP="00DF1D95">
            <w:pPr>
              <w:jc w:val="center"/>
            </w:pPr>
            <w:r w:rsidRPr="00DF3162">
              <w:t>7.</w:t>
            </w:r>
          </w:p>
        </w:tc>
        <w:tc>
          <w:tcPr>
            <w:tcW w:w="6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70973" w:rsidRPr="00DF3162" w:rsidRDefault="00070973" w:rsidP="00DF1D95">
            <w:pPr>
              <w:jc w:val="center"/>
            </w:pPr>
            <w:r w:rsidRPr="00DF3162">
              <w:t>Ar kiekvienos teisės akto nuostatos tikslas yra aiškus?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70973" w:rsidRPr="003670C0" w:rsidRDefault="00070973" w:rsidP="00DF1D95">
            <w:pPr>
              <w:jc w:val="center"/>
              <w:rPr>
                <w:b/>
              </w:rPr>
            </w:pPr>
            <w:r w:rsidRPr="003670C0">
              <w:rPr>
                <w:b/>
              </w:rPr>
              <w:t>Taip (0)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70973" w:rsidRPr="00DF3162" w:rsidRDefault="00070973" w:rsidP="00DF1D95">
            <w:pPr>
              <w:jc w:val="center"/>
            </w:pPr>
          </w:p>
        </w:tc>
      </w:tr>
      <w:tr w:rsidR="00070973" w:rsidRPr="00DF3162">
        <w:trPr>
          <w:trHeight w:val="510"/>
        </w:trPr>
        <w:tc>
          <w:tcPr>
            <w:tcW w:w="5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:rsidR="00070973" w:rsidRPr="00DF3162" w:rsidRDefault="00070973" w:rsidP="00DF1D95">
            <w:pPr>
              <w:jc w:val="center"/>
            </w:pPr>
            <w:r w:rsidRPr="00DF3162">
              <w:t>8.</w:t>
            </w:r>
          </w:p>
        </w:tc>
        <w:tc>
          <w:tcPr>
            <w:tcW w:w="6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70973" w:rsidRPr="00DF3162" w:rsidRDefault="00070973" w:rsidP="00DF1D95">
            <w:pPr>
              <w:jc w:val="center"/>
            </w:pPr>
            <w:r w:rsidRPr="00DF3162">
              <w:t>Ar tekste yra bendro pobūdžio sąlygų (nuostatų), kurios gali būti aiškinamos skirtingai?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70973" w:rsidRPr="00DF3162" w:rsidRDefault="00070973" w:rsidP="00DF1D95">
            <w:pPr>
              <w:jc w:val="center"/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70973" w:rsidRPr="003670C0" w:rsidRDefault="00070973" w:rsidP="00DF1D95">
            <w:pPr>
              <w:jc w:val="center"/>
              <w:rPr>
                <w:b/>
              </w:rPr>
            </w:pPr>
          </w:p>
        </w:tc>
      </w:tr>
      <w:tr w:rsidR="00070973" w:rsidRPr="00DF3162">
        <w:trPr>
          <w:trHeight w:val="366"/>
        </w:trPr>
        <w:tc>
          <w:tcPr>
            <w:tcW w:w="5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:rsidR="00070973" w:rsidRPr="00DF3162" w:rsidRDefault="00070973" w:rsidP="00DF1D95">
            <w:pPr>
              <w:jc w:val="center"/>
            </w:pPr>
            <w:r w:rsidRPr="00DF3162">
              <w:t>9.</w:t>
            </w:r>
          </w:p>
        </w:tc>
        <w:tc>
          <w:tcPr>
            <w:tcW w:w="6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070973" w:rsidRPr="00DF3162" w:rsidRDefault="00070973" w:rsidP="00DF1D95">
            <w:pPr>
              <w:jc w:val="center"/>
            </w:pPr>
            <w:r w:rsidRPr="00DF3162">
              <w:t>Ar teisės akte pateikiami sąvokų (techninių terminų) apibrėžimai?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070973" w:rsidRPr="00FC627B" w:rsidRDefault="00070973" w:rsidP="00DF1D95">
            <w:pPr>
              <w:jc w:val="center"/>
              <w:rPr>
                <w:b/>
              </w:rPr>
            </w:pPr>
            <w:r w:rsidRPr="00FC627B">
              <w:rPr>
                <w:b/>
              </w:rPr>
              <w:t>Taip (0)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070973" w:rsidRPr="003670C0" w:rsidRDefault="00070973" w:rsidP="00DF1D95">
            <w:pPr>
              <w:jc w:val="center"/>
              <w:rPr>
                <w:b/>
              </w:rPr>
            </w:pPr>
          </w:p>
        </w:tc>
      </w:tr>
      <w:tr w:rsidR="00070973" w:rsidRPr="00DF3162">
        <w:trPr>
          <w:trHeight w:val="510"/>
        </w:trPr>
        <w:tc>
          <w:tcPr>
            <w:tcW w:w="5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:rsidR="00070973" w:rsidRPr="00DF3162" w:rsidRDefault="00070973" w:rsidP="00DF1D95">
            <w:pPr>
              <w:jc w:val="center"/>
            </w:pPr>
            <w:r w:rsidRPr="00DF3162">
              <w:t>10.</w:t>
            </w:r>
          </w:p>
        </w:tc>
        <w:tc>
          <w:tcPr>
            <w:tcW w:w="6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70973" w:rsidRPr="00DF3162" w:rsidRDefault="00070973" w:rsidP="00DF1D95">
            <w:pPr>
              <w:jc w:val="center"/>
            </w:pPr>
            <w:r w:rsidRPr="00DF3162">
              <w:t>Ar teisės akte vartojami nereikalingi terminai, apsunkinantys teksto suvokimą?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70973" w:rsidRPr="00DF3162" w:rsidRDefault="00070973" w:rsidP="00DF1D95">
            <w:pPr>
              <w:jc w:val="center"/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70973" w:rsidRPr="003670C0" w:rsidRDefault="00070973" w:rsidP="00DF1D95">
            <w:pPr>
              <w:jc w:val="center"/>
              <w:rPr>
                <w:b/>
              </w:rPr>
            </w:pPr>
            <w:r w:rsidRPr="003670C0">
              <w:rPr>
                <w:b/>
              </w:rPr>
              <w:t>Ne (0)</w:t>
            </w:r>
          </w:p>
        </w:tc>
      </w:tr>
      <w:tr w:rsidR="00070973" w:rsidRPr="00DF3162">
        <w:trPr>
          <w:trHeight w:val="255"/>
        </w:trPr>
        <w:tc>
          <w:tcPr>
            <w:tcW w:w="936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70973" w:rsidRPr="00DF3162" w:rsidRDefault="00070973" w:rsidP="00DF1D95">
            <w:pPr>
              <w:jc w:val="center"/>
            </w:pPr>
            <w:r w:rsidRPr="00DF3162">
              <w:t>ĮGYVENDINAMUMAS</w:t>
            </w:r>
          </w:p>
        </w:tc>
      </w:tr>
      <w:tr w:rsidR="00070973" w:rsidRPr="00DF3162">
        <w:trPr>
          <w:trHeight w:val="510"/>
        </w:trPr>
        <w:tc>
          <w:tcPr>
            <w:tcW w:w="5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:rsidR="00070973" w:rsidRPr="00DF3162" w:rsidRDefault="00070973" w:rsidP="00DF1D95">
            <w:pPr>
              <w:jc w:val="center"/>
            </w:pPr>
            <w:r w:rsidRPr="00DF3162">
              <w:t>11.</w:t>
            </w:r>
          </w:p>
        </w:tc>
        <w:tc>
          <w:tcPr>
            <w:tcW w:w="6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70973" w:rsidRPr="00DF3162" w:rsidRDefault="00070973" w:rsidP="00DF1D95">
            <w:pPr>
              <w:jc w:val="center"/>
            </w:pPr>
            <w:r w:rsidRPr="00DF3162">
              <w:t>Ar teisės akte numatytas mechanizmas ir struktūra, kad būtų užtikrintas tinkamas įgyvendinimas?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70973" w:rsidRPr="003670C0" w:rsidRDefault="00070973" w:rsidP="00DF1D95">
            <w:pPr>
              <w:jc w:val="center"/>
              <w:rPr>
                <w:b/>
              </w:rPr>
            </w:pPr>
            <w:r w:rsidRPr="003670C0">
              <w:rPr>
                <w:b/>
              </w:rPr>
              <w:t>Taip (0)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70973" w:rsidRPr="00DF3162" w:rsidRDefault="00070973" w:rsidP="00DF1D95">
            <w:pPr>
              <w:jc w:val="center"/>
            </w:pPr>
          </w:p>
        </w:tc>
      </w:tr>
      <w:tr w:rsidR="00070973" w:rsidRPr="00DF3162">
        <w:trPr>
          <w:trHeight w:val="765"/>
        </w:trPr>
        <w:tc>
          <w:tcPr>
            <w:tcW w:w="57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:rsidR="00070973" w:rsidRPr="00DF3162" w:rsidRDefault="00070973" w:rsidP="00DF1D95">
            <w:pPr>
              <w:jc w:val="center"/>
            </w:pPr>
            <w:r w:rsidRPr="00DF3162">
              <w:t>12.</w:t>
            </w:r>
          </w:p>
        </w:tc>
        <w:tc>
          <w:tcPr>
            <w:tcW w:w="6806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70973" w:rsidRPr="00DF3162" w:rsidRDefault="00070973" w:rsidP="00DF1D95">
            <w:pPr>
              <w:jc w:val="center"/>
            </w:pPr>
            <w:r w:rsidRPr="00DF3162">
              <w:t>Ar teisės aktas suteikia per daug veiksmų laisvės Savivaldybės administracijos padaliniams, asmenims, asmenų grupėms ar įstaigoms, turinčioms įgyvendinti teisės akte apibrėžtas nuostatas?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70973" w:rsidRPr="00DF3162" w:rsidRDefault="00070973" w:rsidP="00DF1D95">
            <w:pPr>
              <w:jc w:val="center"/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70973" w:rsidRPr="003670C0" w:rsidRDefault="00070973" w:rsidP="00DF1D95">
            <w:pPr>
              <w:jc w:val="center"/>
              <w:rPr>
                <w:b/>
              </w:rPr>
            </w:pPr>
            <w:r w:rsidRPr="003670C0">
              <w:rPr>
                <w:b/>
              </w:rPr>
              <w:t>Ne (0)</w:t>
            </w:r>
          </w:p>
        </w:tc>
      </w:tr>
      <w:tr w:rsidR="00070973" w:rsidRPr="00DF3162">
        <w:trPr>
          <w:trHeight w:val="255"/>
        </w:trPr>
        <w:tc>
          <w:tcPr>
            <w:tcW w:w="5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:rsidR="00070973" w:rsidRPr="00DF3162" w:rsidRDefault="00070973" w:rsidP="00DF1D95">
            <w:pPr>
              <w:jc w:val="center"/>
            </w:pPr>
          </w:p>
        </w:tc>
        <w:tc>
          <w:tcPr>
            <w:tcW w:w="6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70973" w:rsidRPr="00DF3162" w:rsidRDefault="00070973" w:rsidP="00DF1D95">
            <w:pPr>
              <w:jc w:val="center"/>
            </w:pP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70973" w:rsidRPr="00DF3162" w:rsidRDefault="00070973" w:rsidP="00DF1D95">
            <w:pPr>
              <w:jc w:val="center"/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70973" w:rsidRPr="00DF3162" w:rsidRDefault="00070973" w:rsidP="00DF1D95">
            <w:pPr>
              <w:jc w:val="center"/>
            </w:pPr>
          </w:p>
        </w:tc>
      </w:tr>
      <w:tr w:rsidR="00070973" w:rsidRPr="00DF3162">
        <w:trPr>
          <w:trHeight w:val="495"/>
        </w:trPr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:rsidR="00070973" w:rsidRPr="00DF3162" w:rsidRDefault="00070973" w:rsidP="00DF1D95">
            <w:pPr>
              <w:jc w:val="center"/>
            </w:pPr>
            <w:r w:rsidRPr="00DF3162">
              <w:t>13.</w:t>
            </w:r>
          </w:p>
        </w:tc>
        <w:tc>
          <w:tcPr>
            <w:tcW w:w="68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70973" w:rsidRPr="00DF3162" w:rsidRDefault="00070973" w:rsidP="00DF1D95">
            <w:pPr>
              <w:jc w:val="center"/>
            </w:pPr>
            <w:r w:rsidRPr="00DF3162">
              <w:t>Vidutinis balas (pagal Metodikos 12 punktą)</w:t>
            </w:r>
          </w:p>
          <w:p w:rsidR="00070973" w:rsidRPr="00DF3162" w:rsidRDefault="00070973" w:rsidP="00DF1D95">
            <w:pPr>
              <w:jc w:val="center"/>
            </w:pPr>
          </w:p>
        </w:tc>
        <w:tc>
          <w:tcPr>
            <w:tcW w:w="19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70973" w:rsidRPr="003670C0" w:rsidRDefault="00070973" w:rsidP="00DF1D95">
            <w:pPr>
              <w:jc w:val="center"/>
              <w:rPr>
                <w:b/>
              </w:rPr>
            </w:pPr>
            <w:r w:rsidRPr="003670C0">
              <w:rPr>
                <w:b/>
              </w:rPr>
              <w:t>0,0</w:t>
            </w:r>
            <w:r>
              <w:rPr>
                <w:b/>
              </w:rPr>
              <w:t>0</w:t>
            </w:r>
          </w:p>
        </w:tc>
      </w:tr>
    </w:tbl>
    <w:p w:rsidR="00070973" w:rsidRPr="00DF3162" w:rsidRDefault="00070973" w:rsidP="00DF1D95">
      <w:pPr>
        <w:tabs>
          <w:tab w:val="left" w:pos="7560"/>
        </w:tabs>
        <w:jc w:val="center"/>
      </w:pPr>
    </w:p>
    <w:p w:rsidR="00070973" w:rsidRDefault="00070973" w:rsidP="00D76D0B">
      <w:pPr>
        <w:tabs>
          <w:tab w:val="left" w:pos="7560"/>
        </w:tabs>
        <w:jc w:val="both"/>
      </w:pPr>
    </w:p>
    <w:p w:rsidR="00070973" w:rsidRDefault="00070973" w:rsidP="00D76D0B">
      <w:pPr>
        <w:tabs>
          <w:tab w:val="left" w:pos="7560"/>
        </w:tabs>
        <w:jc w:val="both"/>
      </w:pPr>
      <w:r>
        <w:t>Paruošė:</w:t>
      </w:r>
    </w:p>
    <w:p w:rsidR="00070973" w:rsidRDefault="00070973" w:rsidP="00D76D0B">
      <w:pPr>
        <w:tabs>
          <w:tab w:val="left" w:pos="7560"/>
        </w:tabs>
        <w:jc w:val="both"/>
      </w:pPr>
      <w:r>
        <w:t>Ekonomikos ir turto valdymo skyriaus vyr. specialistė</w:t>
      </w:r>
      <w:r>
        <w:tab/>
        <w:t>Asta Puodžiūnienė</w:t>
      </w:r>
    </w:p>
    <w:p w:rsidR="00070973" w:rsidRDefault="00070973" w:rsidP="00260CC9">
      <w:pPr>
        <w:pStyle w:val="BodyText2"/>
        <w:spacing w:line="240" w:lineRule="auto"/>
        <w:ind w:left="5580"/>
        <w:jc w:val="left"/>
      </w:pPr>
      <w:r>
        <w:br w:type="page"/>
        <w:t xml:space="preserve">Panevėžio miesto savivaldybės </w:t>
      </w:r>
    </w:p>
    <w:p w:rsidR="00070973" w:rsidRDefault="00070973" w:rsidP="00260CC9">
      <w:pPr>
        <w:pStyle w:val="BodyText2"/>
        <w:spacing w:line="240" w:lineRule="auto"/>
        <w:ind w:left="5580"/>
        <w:jc w:val="left"/>
      </w:pPr>
      <w:r>
        <w:t>projektų antikorupcinio</w:t>
      </w:r>
    </w:p>
    <w:p w:rsidR="00070973" w:rsidRDefault="00070973" w:rsidP="00260CC9">
      <w:pPr>
        <w:ind w:left="5580"/>
        <w:rPr>
          <w:sz w:val="24"/>
          <w:szCs w:val="24"/>
        </w:rPr>
      </w:pPr>
      <w:r>
        <w:rPr>
          <w:sz w:val="24"/>
          <w:szCs w:val="24"/>
        </w:rPr>
        <w:t>vertinimo metodikos</w:t>
      </w:r>
    </w:p>
    <w:p w:rsidR="00070973" w:rsidRDefault="00070973" w:rsidP="00260CC9">
      <w:pPr>
        <w:ind w:left="5580"/>
        <w:rPr>
          <w:sz w:val="24"/>
          <w:szCs w:val="24"/>
        </w:rPr>
      </w:pPr>
      <w:r>
        <w:rPr>
          <w:sz w:val="24"/>
          <w:szCs w:val="24"/>
        </w:rPr>
        <w:t>2 priedas</w:t>
      </w:r>
    </w:p>
    <w:p w:rsidR="00070973" w:rsidRDefault="00070973" w:rsidP="00260CC9">
      <w:pPr>
        <w:pStyle w:val="BodyText"/>
      </w:pPr>
    </w:p>
    <w:p w:rsidR="00070973" w:rsidRDefault="00070973" w:rsidP="00260CC9">
      <w:pPr>
        <w:pStyle w:val="BodyText"/>
      </w:pPr>
      <w:r>
        <w:t xml:space="preserve">TEISĖS AKTŲ </w:t>
      </w:r>
      <w:smartTag w:uri="urn:schemas-microsoft-com:office:smarttags" w:element="stockticker">
        <w:r>
          <w:t>ARBA</w:t>
        </w:r>
      </w:smartTag>
      <w:r>
        <w:t xml:space="preserve"> TEISĖS AKTŲ PROJEKTŲ TURINIO VERTINIMO KLAUSIMYNAS</w:t>
      </w: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/>
      </w:tblPr>
      <w:tblGrid>
        <w:gridCol w:w="400"/>
        <w:gridCol w:w="6995"/>
        <w:gridCol w:w="1080"/>
        <w:gridCol w:w="1080"/>
      </w:tblGrid>
      <w:tr w:rsidR="00070973">
        <w:trPr>
          <w:trHeight w:val="510"/>
        </w:trPr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70973" w:rsidRDefault="00070973">
            <w:pPr>
              <w:jc w:val="center"/>
              <w:rPr>
                <w:bCs/>
              </w:rPr>
            </w:pPr>
          </w:p>
          <w:p w:rsidR="00070973" w:rsidRDefault="00070973">
            <w:pPr>
              <w:jc w:val="center"/>
              <w:rPr>
                <w:bCs/>
              </w:rPr>
            </w:pPr>
            <w:r>
              <w:rPr>
                <w:bCs/>
              </w:rPr>
              <w:t>Eil.</w:t>
            </w:r>
          </w:p>
          <w:p w:rsidR="00070973" w:rsidRDefault="00070973">
            <w:pPr>
              <w:jc w:val="center"/>
              <w:rPr>
                <w:bCs/>
              </w:rPr>
            </w:pPr>
            <w:r>
              <w:rPr>
                <w:bCs/>
              </w:rPr>
              <w:t>Nr.</w:t>
            </w:r>
          </w:p>
        </w:tc>
        <w:tc>
          <w:tcPr>
            <w:tcW w:w="69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70973" w:rsidRDefault="00070973">
            <w:pPr>
              <w:jc w:val="center"/>
              <w:rPr>
                <w:bCs/>
              </w:rPr>
            </w:pPr>
            <w:r>
              <w:rPr>
                <w:bCs/>
              </w:rPr>
              <w:t>Teisės akto ar jo projekto turinio rodikliai</w:t>
            </w:r>
          </w:p>
        </w:tc>
        <w:tc>
          <w:tcPr>
            <w:tcW w:w="21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70973" w:rsidRDefault="00070973">
            <w:pPr>
              <w:jc w:val="center"/>
              <w:rPr>
                <w:bCs/>
              </w:rPr>
            </w:pPr>
            <w:r>
              <w:rPr>
                <w:bCs/>
              </w:rPr>
              <w:t>Vertinimas balais</w:t>
            </w:r>
          </w:p>
        </w:tc>
      </w:tr>
      <w:tr w:rsidR="00070973">
        <w:trPr>
          <w:trHeight w:val="255"/>
        </w:trPr>
        <w:tc>
          <w:tcPr>
            <w:tcW w:w="955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70973" w:rsidRDefault="00070973">
            <w:pPr>
              <w:jc w:val="center"/>
            </w:pPr>
            <w:r>
              <w:t>NAUDINGUMAS</w:t>
            </w:r>
          </w:p>
        </w:tc>
      </w:tr>
      <w:tr w:rsidR="00070973">
        <w:trPr>
          <w:trHeight w:val="513"/>
        </w:trPr>
        <w:tc>
          <w:tcPr>
            <w:tcW w:w="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:rsidR="00070973" w:rsidRDefault="00070973">
            <w:pPr>
              <w:jc w:val="center"/>
            </w:pPr>
            <w:r>
              <w:t>1.</w:t>
            </w:r>
          </w:p>
        </w:tc>
        <w:tc>
          <w:tcPr>
            <w:tcW w:w="6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70973" w:rsidRDefault="00070973">
            <w:pPr>
              <w:jc w:val="center"/>
            </w:pPr>
            <w:r>
              <w:t>Ar teisės aktai sustiprina tarnautojų, jiems prilygintų asmenų ar asmenų grupių įgaliojimus teisės akto įgyvendinimo priežiūrai vykdyti?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70973" w:rsidRDefault="00070973">
            <w:pPr>
              <w:jc w:val="center"/>
            </w:pP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70973" w:rsidRDefault="00070973">
            <w:pPr>
              <w:jc w:val="center"/>
            </w:pPr>
            <w:r>
              <w:t>Ne (0)</w:t>
            </w:r>
          </w:p>
        </w:tc>
      </w:tr>
      <w:tr w:rsidR="00070973">
        <w:trPr>
          <w:trHeight w:val="825"/>
        </w:trPr>
        <w:tc>
          <w:tcPr>
            <w:tcW w:w="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:rsidR="00070973" w:rsidRDefault="00070973">
            <w:pPr>
              <w:jc w:val="center"/>
            </w:pPr>
            <w:r>
              <w:t>2.</w:t>
            </w:r>
          </w:p>
        </w:tc>
        <w:tc>
          <w:tcPr>
            <w:tcW w:w="6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70973" w:rsidRDefault="00070973">
            <w:pPr>
              <w:jc w:val="center"/>
            </w:pPr>
            <w:r>
              <w:t>Ar teisės aktas suteikia įgaliojimus priimti sprendimus arba skirti išmokas vienam subjektui (tarnautojui, jam prilygintam asmeniui, komisijai, darbo grupei ir t. t.)?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70973" w:rsidRDefault="00070973">
            <w:pPr>
              <w:jc w:val="center"/>
            </w:pP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70973" w:rsidRDefault="00070973">
            <w:pPr>
              <w:jc w:val="center"/>
            </w:pPr>
            <w:r>
              <w:t>Ne (0)</w:t>
            </w:r>
          </w:p>
        </w:tc>
      </w:tr>
      <w:tr w:rsidR="00070973">
        <w:trPr>
          <w:trHeight w:val="516"/>
        </w:trPr>
        <w:tc>
          <w:tcPr>
            <w:tcW w:w="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:rsidR="00070973" w:rsidRDefault="00070973">
            <w:pPr>
              <w:jc w:val="center"/>
            </w:pPr>
            <w:r>
              <w:t>3.</w:t>
            </w:r>
          </w:p>
        </w:tc>
        <w:tc>
          <w:tcPr>
            <w:tcW w:w="6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70973" w:rsidRDefault="00070973">
            <w:pPr>
              <w:jc w:val="center"/>
            </w:pPr>
            <w:r>
              <w:t>Ar teisės aktas sukuria diskriminuojančias sąlygas konkrečioje srityje veikiantiems subjektams?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70973" w:rsidRDefault="00070973">
            <w:pPr>
              <w:jc w:val="center"/>
            </w:pP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70973" w:rsidRDefault="00070973">
            <w:pPr>
              <w:jc w:val="center"/>
            </w:pPr>
            <w:r>
              <w:t>Ne (0)</w:t>
            </w:r>
          </w:p>
        </w:tc>
      </w:tr>
      <w:tr w:rsidR="00070973">
        <w:trPr>
          <w:trHeight w:val="1063"/>
        </w:trPr>
        <w:tc>
          <w:tcPr>
            <w:tcW w:w="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:rsidR="00070973" w:rsidRDefault="00070973">
            <w:pPr>
              <w:jc w:val="center"/>
            </w:pPr>
            <w:r>
              <w:t>4.</w:t>
            </w:r>
          </w:p>
        </w:tc>
        <w:tc>
          <w:tcPr>
            <w:tcW w:w="6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70973" w:rsidRDefault="00070973">
            <w:pPr>
              <w:jc w:val="center"/>
            </w:pPr>
            <w:r>
              <w:t>Ar teisės akto įgyvendinimo procedūros mažina veiklos skaidrumą (ar visi turto įsigijimo ir perleidimo atvejai numatyti vykdyti viešojo konkurso tvarka, ar visuomenės informavimas apie įgyvendinimo procesus numatytas teisės akte)?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70973" w:rsidRDefault="00070973">
            <w:pPr>
              <w:jc w:val="center"/>
            </w:pP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70973" w:rsidRDefault="00070973">
            <w:pPr>
              <w:jc w:val="center"/>
            </w:pPr>
            <w:r>
              <w:t>Ne (0)</w:t>
            </w:r>
          </w:p>
        </w:tc>
      </w:tr>
      <w:tr w:rsidR="00070973">
        <w:trPr>
          <w:trHeight w:val="872"/>
        </w:trPr>
        <w:tc>
          <w:tcPr>
            <w:tcW w:w="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:rsidR="00070973" w:rsidRDefault="00070973">
            <w:pPr>
              <w:jc w:val="center"/>
            </w:pPr>
            <w:r>
              <w:t>5.</w:t>
            </w:r>
          </w:p>
        </w:tc>
        <w:tc>
          <w:tcPr>
            <w:tcW w:w="6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70973" w:rsidRDefault="00070973">
            <w:pPr>
              <w:jc w:val="center"/>
            </w:pPr>
            <w:r>
              <w:t>Ar teisės aktas sumažina tarnautojų ar jiems prilygintų asmenų, kuriems šiuo teisės aktu suteikiama teisė priimti sprendimus ir (arba) skirti išmokas, sprendimų priėmimo skaidrumą?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70973" w:rsidRDefault="00070973">
            <w:pPr>
              <w:jc w:val="center"/>
            </w:pP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70973" w:rsidRDefault="00070973">
            <w:pPr>
              <w:jc w:val="center"/>
            </w:pPr>
            <w:r>
              <w:t>Ne (0)</w:t>
            </w:r>
          </w:p>
        </w:tc>
      </w:tr>
      <w:tr w:rsidR="00070973">
        <w:trPr>
          <w:trHeight w:val="350"/>
        </w:trPr>
        <w:tc>
          <w:tcPr>
            <w:tcW w:w="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:rsidR="00070973" w:rsidRDefault="00070973">
            <w:pPr>
              <w:jc w:val="center"/>
            </w:pPr>
            <w:r>
              <w:t>6.</w:t>
            </w:r>
          </w:p>
        </w:tc>
        <w:tc>
          <w:tcPr>
            <w:tcW w:w="6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070973" w:rsidRDefault="00070973">
            <w:pPr>
              <w:jc w:val="center"/>
            </w:pPr>
            <w:r>
              <w:t>Ar teisės aktu pailginamas sandorio vykdymo terminas?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070973" w:rsidRDefault="00070973">
            <w:pPr>
              <w:jc w:val="center"/>
            </w:pP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070973" w:rsidRDefault="00070973">
            <w:pPr>
              <w:jc w:val="center"/>
            </w:pPr>
            <w:r>
              <w:t>Ne (0)</w:t>
            </w:r>
          </w:p>
        </w:tc>
      </w:tr>
      <w:tr w:rsidR="00070973">
        <w:trPr>
          <w:trHeight w:val="552"/>
        </w:trPr>
        <w:tc>
          <w:tcPr>
            <w:tcW w:w="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:rsidR="00070973" w:rsidRDefault="00070973">
            <w:pPr>
              <w:jc w:val="center"/>
            </w:pPr>
            <w:r>
              <w:t>7.</w:t>
            </w:r>
          </w:p>
        </w:tc>
        <w:tc>
          <w:tcPr>
            <w:tcW w:w="6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70973" w:rsidRDefault="00070973">
            <w:pPr>
              <w:jc w:val="center"/>
            </w:pPr>
            <w:r>
              <w:t>Ar teisės aktas gali trukdyti vykdyti korupcijos prevenciją, prieštarauti kituose teisės aktuose numatytiems antikorupciniams procesams?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70973" w:rsidRDefault="00070973">
            <w:pPr>
              <w:jc w:val="center"/>
            </w:pP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70973" w:rsidRDefault="00070973">
            <w:pPr>
              <w:jc w:val="center"/>
            </w:pPr>
            <w:r>
              <w:t>Ne (0)</w:t>
            </w:r>
          </w:p>
        </w:tc>
      </w:tr>
      <w:tr w:rsidR="00070973">
        <w:trPr>
          <w:trHeight w:val="506"/>
        </w:trPr>
        <w:tc>
          <w:tcPr>
            <w:tcW w:w="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:rsidR="00070973" w:rsidRDefault="00070973">
            <w:pPr>
              <w:jc w:val="center"/>
            </w:pPr>
            <w:r>
              <w:t>8.</w:t>
            </w:r>
          </w:p>
        </w:tc>
        <w:tc>
          <w:tcPr>
            <w:tcW w:w="6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70973" w:rsidRDefault="00070973">
            <w:pPr>
              <w:jc w:val="center"/>
            </w:pPr>
            <w:r>
              <w:t>Ar teisės aktas sumažina įprastus asmens, asmenų grupės, padalinio ar įstaigos veiksmingos veiklos priežiūros įgyvendinimo reikalavimus?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70973" w:rsidRDefault="00070973">
            <w:pPr>
              <w:jc w:val="center"/>
            </w:pP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70973" w:rsidRDefault="00070973">
            <w:pPr>
              <w:jc w:val="center"/>
            </w:pPr>
            <w:r>
              <w:t>Ne (0)</w:t>
            </w:r>
          </w:p>
        </w:tc>
      </w:tr>
      <w:tr w:rsidR="00070973">
        <w:trPr>
          <w:trHeight w:val="514"/>
        </w:trPr>
        <w:tc>
          <w:tcPr>
            <w:tcW w:w="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:rsidR="00070973" w:rsidRDefault="00070973">
            <w:pPr>
              <w:jc w:val="center"/>
            </w:pPr>
            <w:r>
              <w:t>9.</w:t>
            </w:r>
          </w:p>
        </w:tc>
        <w:tc>
          <w:tcPr>
            <w:tcW w:w="6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70973" w:rsidRDefault="00070973">
            <w:pPr>
              <w:jc w:val="center"/>
            </w:pPr>
            <w:r>
              <w:t>Ar teisės aktu mažinama tarnautojų arba jiems prilyginamų asmenų kaitos galimybė?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70973" w:rsidRDefault="00070973">
            <w:pPr>
              <w:jc w:val="center"/>
            </w:pP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70973" w:rsidRDefault="00070973">
            <w:pPr>
              <w:jc w:val="center"/>
            </w:pPr>
            <w:r>
              <w:t>Ne (0)</w:t>
            </w:r>
          </w:p>
        </w:tc>
      </w:tr>
      <w:tr w:rsidR="00070973">
        <w:trPr>
          <w:trHeight w:val="522"/>
        </w:trPr>
        <w:tc>
          <w:tcPr>
            <w:tcW w:w="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:rsidR="00070973" w:rsidRDefault="00070973">
            <w:pPr>
              <w:jc w:val="center"/>
            </w:pPr>
            <w:r>
              <w:t>10.</w:t>
            </w:r>
          </w:p>
        </w:tc>
        <w:tc>
          <w:tcPr>
            <w:tcW w:w="6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70973" w:rsidRDefault="00070973">
            <w:pPr>
              <w:jc w:val="center"/>
            </w:pPr>
            <w:r>
              <w:t>Ar teisės aktu sukuriamos arba padidinamos tarnautojų arba jiems prilyginamų asmenų viešųjų ir privačių interesų konfliktų galimybės?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70973" w:rsidRDefault="00070973">
            <w:pPr>
              <w:jc w:val="center"/>
            </w:pP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70973" w:rsidRDefault="00070973">
            <w:pPr>
              <w:jc w:val="center"/>
            </w:pPr>
            <w:r>
              <w:t>Ne (0)</w:t>
            </w:r>
          </w:p>
        </w:tc>
      </w:tr>
      <w:tr w:rsidR="00070973">
        <w:trPr>
          <w:trHeight w:val="710"/>
        </w:trPr>
        <w:tc>
          <w:tcPr>
            <w:tcW w:w="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:rsidR="00070973" w:rsidRDefault="00070973">
            <w:pPr>
              <w:jc w:val="center"/>
            </w:pPr>
            <w:r>
              <w:t>11.</w:t>
            </w:r>
          </w:p>
        </w:tc>
        <w:tc>
          <w:tcPr>
            <w:tcW w:w="6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70973" w:rsidRDefault="00070973">
            <w:pPr>
              <w:jc w:val="center"/>
            </w:pPr>
            <w:r>
              <w:t>Ar teisės aktas numato tarnautojo arba jam prilyginto asmens, kuriam yra suteikta teisė priimti sprendimus ir (arba) skirti išmokas, atsakomybės ir minimo asmens kontrolės formas?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70973" w:rsidRDefault="00070973">
            <w:pPr>
              <w:jc w:val="center"/>
            </w:pPr>
            <w:r>
              <w:t>Taip (0)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70973" w:rsidRDefault="00070973">
            <w:pPr>
              <w:jc w:val="center"/>
            </w:pPr>
          </w:p>
        </w:tc>
      </w:tr>
      <w:tr w:rsidR="00070973">
        <w:trPr>
          <w:trHeight w:val="522"/>
        </w:trPr>
        <w:tc>
          <w:tcPr>
            <w:tcW w:w="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:rsidR="00070973" w:rsidRDefault="00070973">
            <w:r>
              <w:t>12.</w:t>
            </w:r>
          </w:p>
        </w:tc>
        <w:tc>
          <w:tcPr>
            <w:tcW w:w="6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70973" w:rsidRDefault="00070973">
            <w:pPr>
              <w:jc w:val="center"/>
            </w:pPr>
            <w:r>
              <w:t>Ar teisės aktu sudaryta galimybė apskųsti tarnautojo arba jam prilyginto asmens sprendimą nepriklausomam asmeniui?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70973" w:rsidRDefault="00070973">
            <w:pPr>
              <w:jc w:val="center"/>
            </w:pP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70973" w:rsidRDefault="00070973">
            <w:pPr>
              <w:jc w:val="center"/>
            </w:pPr>
            <w:r>
              <w:t>Ne (1)</w:t>
            </w:r>
          </w:p>
        </w:tc>
      </w:tr>
      <w:tr w:rsidR="00070973">
        <w:trPr>
          <w:trHeight w:val="255"/>
        </w:trPr>
        <w:tc>
          <w:tcPr>
            <w:tcW w:w="955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70973" w:rsidRDefault="00070973">
            <w:pPr>
              <w:jc w:val="center"/>
            </w:pPr>
            <w:r>
              <w:t>PRIEINAMUMAS</w:t>
            </w:r>
          </w:p>
        </w:tc>
      </w:tr>
      <w:tr w:rsidR="00070973">
        <w:trPr>
          <w:trHeight w:val="790"/>
        </w:trPr>
        <w:tc>
          <w:tcPr>
            <w:tcW w:w="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:rsidR="00070973" w:rsidRDefault="00070973">
            <w:pPr>
              <w:jc w:val="center"/>
            </w:pPr>
            <w:r>
              <w:t>13.</w:t>
            </w:r>
          </w:p>
        </w:tc>
        <w:tc>
          <w:tcPr>
            <w:tcW w:w="6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70973" w:rsidRDefault="00070973">
            <w:pPr>
              <w:jc w:val="center"/>
            </w:pPr>
            <w:r>
              <w:t>Ar teisės aktas sumažina patirties ir profesinius reikalavimus tarnautojams, jiems prilygintiems asmenims, įstaigoms ir kitiems fiziniams bei juridiniams asmenims, dalyvaujantiems teisės aktu apibrėžtoje veikloje?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70973" w:rsidRDefault="00070973">
            <w:pPr>
              <w:jc w:val="center"/>
            </w:pP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70973" w:rsidRDefault="00070973">
            <w:pPr>
              <w:jc w:val="center"/>
            </w:pPr>
            <w:r>
              <w:t>Ne (0)</w:t>
            </w:r>
          </w:p>
        </w:tc>
      </w:tr>
      <w:tr w:rsidR="00070973">
        <w:trPr>
          <w:trHeight w:val="545"/>
        </w:trPr>
        <w:tc>
          <w:tcPr>
            <w:tcW w:w="4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:rsidR="00070973" w:rsidRDefault="00070973">
            <w:pPr>
              <w:jc w:val="center"/>
            </w:pPr>
            <w:r>
              <w:t>14.</w:t>
            </w:r>
          </w:p>
        </w:tc>
        <w:tc>
          <w:tcPr>
            <w:tcW w:w="6995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70973" w:rsidRDefault="00070973">
            <w:pPr>
              <w:jc w:val="center"/>
            </w:pPr>
            <w:r>
              <w:t>Ar teisės akte numatoma galimybė patikrinti asmenų kvalifikaciją prieš jiems dalyvaujant teisės aktu apibrėžtoje veikloje?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70973" w:rsidRDefault="00070973">
            <w:pPr>
              <w:jc w:val="center"/>
            </w:pPr>
            <w:r>
              <w:t>Taip (0)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70973" w:rsidRDefault="00070973">
            <w:pPr>
              <w:jc w:val="center"/>
            </w:pPr>
          </w:p>
        </w:tc>
      </w:tr>
      <w:tr w:rsidR="00070973">
        <w:trPr>
          <w:trHeight w:val="240"/>
        </w:trPr>
        <w:tc>
          <w:tcPr>
            <w:tcW w:w="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:rsidR="00070973" w:rsidRDefault="00070973">
            <w:pPr>
              <w:jc w:val="center"/>
            </w:pPr>
          </w:p>
        </w:tc>
        <w:tc>
          <w:tcPr>
            <w:tcW w:w="6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70973" w:rsidRDefault="00070973">
            <w:pPr>
              <w:jc w:val="center"/>
            </w:pP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70973" w:rsidRDefault="00070973">
            <w:pPr>
              <w:jc w:val="center"/>
            </w:pP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70973" w:rsidRDefault="00070973">
            <w:pPr>
              <w:jc w:val="center"/>
            </w:pPr>
          </w:p>
        </w:tc>
      </w:tr>
      <w:tr w:rsidR="00070973">
        <w:trPr>
          <w:trHeight w:val="300"/>
        </w:trPr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:rsidR="00070973" w:rsidRDefault="00070973">
            <w:pPr>
              <w:jc w:val="center"/>
            </w:pPr>
            <w:r>
              <w:t>15.</w:t>
            </w:r>
          </w:p>
        </w:tc>
        <w:tc>
          <w:tcPr>
            <w:tcW w:w="69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70973" w:rsidRDefault="00070973">
            <w:pPr>
              <w:jc w:val="center"/>
            </w:pPr>
            <w:r>
              <w:t>Ar teisės aktas susijęs su asmeniniais interesais?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70973" w:rsidRDefault="00070973">
            <w:pPr>
              <w:jc w:val="center"/>
            </w:pP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70973" w:rsidRDefault="00070973">
            <w:pPr>
              <w:jc w:val="center"/>
            </w:pPr>
            <w:r>
              <w:t>Ne (0)</w:t>
            </w:r>
          </w:p>
        </w:tc>
      </w:tr>
      <w:tr w:rsidR="00070973">
        <w:trPr>
          <w:trHeight w:val="545"/>
        </w:trPr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:rsidR="00070973" w:rsidRDefault="00070973">
            <w:pPr>
              <w:jc w:val="center"/>
            </w:pPr>
            <w:r>
              <w:t>16.</w:t>
            </w:r>
          </w:p>
        </w:tc>
        <w:tc>
          <w:tcPr>
            <w:tcW w:w="69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70973" w:rsidRDefault="00070973">
            <w:pPr>
              <w:jc w:val="center"/>
            </w:pPr>
            <w:r>
              <w:t>Ar teisės aktu nustatomas reguliavimas būtinas, ar dėl jo neatsiras galimybių pasipelnyti tarnybos sąskaita?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70973" w:rsidRDefault="00070973">
            <w:pPr>
              <w:jc w:val="center"/>
            </w:pP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70973" w:rsidRDefault="00070973">
            <w:pPr>
              <w:jc w:val="center"/>
            </w:pPr>
            <w:r>
              <w:t>Ne (0)</w:t>
            </w:r>
          </w:p>
        </w:tc>
      </w:tr>
      <w:tr w:rsidR="00070973">
        <w:trPr>
          <w:trHeight w:val="545"/>
        </w:trPr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:rsidR="00070973" w:rsidRDefault="00070973">
            <w:pPr>
              <w:jc w:val="center"/>
              <w:rPr>
                <w:b/>
              </w:rPr>
            </w:pPr>
            <w:r>
              <w:rPr>
                <w:b/>
              </w:rPr>
              <w:t>17.</w:t>
            </w:r>
          </w:p>
        </w:tc>
        <w:tc>
          <w:tcPr>
            <w:tcW w:w="69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70973" w:rsidRDefault="00070973">
            <w:pPr>
              <w:jc w:val="center"/>
              <w:rPr>
                <w:b/>
              </w:rPr>
            </w:pPr>
            <w:r>
              <w:rPr>
                <w:b/>
              </w:rPr>
              <w:t>Vidutinis balas (pagal Metodikos 12 punktą)</w:t>
            </w:r>
          </w:p>
          <w:p w:rsidR="00070973" w:rsidRDefault="00070973">
            <w:pPr>
              <w:jc w:val="center"/>
              <w:rPr>
                <w:b/>
              </w:rPr>
            </w:pPr>
          </w:p>
        </w:tc>
        <w:tc>
          <w:tcPr>
            <w:tcW w:w="21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070973" w:rsidRDefault="00070973">
            <w:pPr>
              <w:jc w:val="center"/>
              <w:rPr>
                <w:b/>
              </w:rPr>
            </w:pPr>
            <w:r>
              <w:rPr>
                <w:b/>
              </w:rPr>
              <w:t>0,0625</w:t>
            </w:r>
          </w:p>
        </w:tc>
      </w:tr>
    </w:tbl>
    <w:p w:rsidR="00070973" w:rsidRDefault="00070973" w:rsidP="00260CC9">
      <w:pPr>
        <w:jc w:val="center"/>
      </w:pPr>
      <w:r>
        <w:t>________________________________</w:t>
      </w:r>
    </w:p>
    <w:p w:rsidR="00070973" w:rsidRDefault="00070973" w:rsidP="00260CC9"/>
    <w:p w:rsidR="00070973" w:rsidRDefault="00070973" w:rsidP="00260CC9">
      <w:pPr>
        <w:tabs>
          <w:tab w:val="left" w:pos="7560"/>
        </w:tabs>
        <w:jc w:val="both"/>
      </w:pPr>
      <w:r>
        <w:t>Paruošė:</w:t>
      </w:r>
    </w:p>
    <w:p w:rsidR="00070973" w:rsidRPr="00DF3162" w:rsidRDefault="00070973" w:rsidP="00260CC9">
      <w:pPr>
        <w:tabs>
          <w:tab w:val="left" w:pos="7560"/>
        </w:tabs>
        <w:jc w:val="both"/>
      </w:pPr>
      <w:r>
        <w:t>Ekonomikos ir turto valdymo skyriaus vyr. specialistė</w:t>
      </w:r>
      <w:r>
        <w:tab/>
        <w:t>Asta Puodžiūnienė</w:t>
      </w:r>
    </w:p>
    <w:sectPr w:rsidR="00070973" w:rsidRPr="00DF3162" w:rsidSect="00260CC9">
      <w:pgSz w:w="11906" w:h="16838"/>
      <w:pgMar w:top="723" w:right="567" w:bottom="904" w:left="1701" w:header="567" w:footer="567" w:gutter="0"/>
      <w:cols w:space="1296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BA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BA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BA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BA"/>
    <w:family w:val="swiss"/>
    <w:pitch w:val="variable"/>
    <w:sig w:usb0="A00002EF" w:usb1="4000207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stylePaneFormatFilter w:val="3F01"/>
  <w:defaultTabStop w:val="1296"/>
  <w:hyphenationZone w:val="396"/>
  <w:drawingGridHorizontalSpacing w:val="187"/>
  <w:drawingGridVerticalSpacing w:val="181"/>
  <w:displayVerticalDrawingGridEvery w:val="2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DF1D95"/>
    <w:rsid w:val="00003397"/>
    <w:rsid w:val="00070973"/>
    <w:rsid w:val="00085D7E"/>
    <w:rsid w:val="000F6CC5"/>
    <w:rsid w:val="0012799F"/>
    <w:rsid w:val="001571B8"/>
    <w:rsid w:val="001D1C16"/>
    <w:rsid w:val="00260CC9"/>
    <w:rsid w:val="002C14C9"/>
    <w:rsid w:val="002F2A12"/>
    <w:rsid w:val="00314F40"/>
    <w:rsid w:val="00362A4E"/>
    <w:rsid w:val="003670C0"/>
    <w:rsid w:val="0037067A"/>
    <w:rsid w:val="003929F5"/>
    <w:rsid w:val="003B1EAA"/>
    <w:rsid w:val="00426B35"/>
    <w:rsid w:val="005D0943"/>
    <w:rsid w:val="00770AFA"/>
    <w:rsid w:val="008E7DD8"/>
    <w:rsid w:val="00987F16"/>
    <w:rsid w:val="00A35A9B"/>
    <w:rsid w:val="00AB092F"/>
    <w:rsid w:val="00B46317"/>
    <w:rsid w:val="00C648FA"/>
    <w:rsid w:val="00D74B55"/>
    <w:rsid w:val="00D76D0B"/>
    <w:rsid w:val="00DA32AE"/>
    <w:rsid w:val="00DF1D95"/>
    <w:rsid w:val="00DF3162"/>
    <w:rsid w:val="00F5299F"/>
    <w:rsid w:val="00F73EED"/>
    <w:rsid w:val="00FA041F"/>
    <w:rsid w:val="00FB49EA"/>
    <w:rsid w:val="00FC627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stockticker"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lt-LT" w:eastAsia="lt-LT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F1D95"/>
    <w:rPr>
      <w:szCs w:val="20"/>
      <w:lang w:eastAsia="en-US"/>
    </w:rPr>
  </w:style>
  <w:style w:type="paragraph" w:styleId="Heading1">
    <w:name w:val="heading 1"/>
    <w:basedOn w:val="Normal"/>
    <w:next w:val="Normal"/>
    <w:link w:val="Heading1Char"/>
    <w:uiPriority w:val="99"/>
    <w:qFormat/>
    <w:rsid w:val="00DF1D95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06176"/>
    <w:rPr>
      <w:rFonts w:asciiTheme="majorHAnsi" w:eastAsiaTheme="majorEastAsia" w:hAnsiTheme="majorHAnsi" w:cstheme="majorBidi"/>
      <w:b/>
      <w:bCs/>
      <w:kern w:val="32"/>
      <w:sz w:val="32"/>
      <w:szCs w:val="32"/>
      <w:lang w:eastAsia="en-US"/>
    </w:rPr>
  </w:style>
  <w:style w:type="paragraph" w:styleId="BodyText">
    <w:name w:val="Body Text"/>
    <w:basedOn w:val="Normal"/>
    <w:link w:val="BodyTextChar"/>
    <w:uiPriority w:val="99"/>
    <w:rsid w:val="00DF1D95"/>
    <w:pPr>
      <w:jc w:val="center"/>
    </w:pPr>
    <w:rPr>
      <w:b/>
      <w:bCs/>
      <w:sz w:val="24"/>
      <w:szCs w:val="24"/>
      <w:lang w:eastAsia="lt-LT"/>
    </w:rPr>
  </w:style>
  <w:style w:type="character" w:customStyle="1" w:styleId="BodyTextChar">
    <w:name w:val="Body Text Char"/>
    <w:basedOn w:val="DefaultParagraphFont"/>
    <w:link w:val="BodyText"/>
    <w:uiPriority w:val="99"/>
    <w:semiHidden/>
    <w:rsid w:val="00306176"/>
    <w:rPr>
      <w:szCs w:val="20"/>
      <w:lang w:eastAsia="en-US"/>
    </w:rPr>
  </w:style>
  <w:style w:type="paragraph" w:styleId="BodyText2">
    <w:name w:val="Body Text 2"/>
    <w:basedOn w:val="Normal"/>
    <w:link w:val="BodyText2Char"/>
    <w:uiPriority w:val="99"/>
    <w:rsid w:val="00DF1D95"/>
    <w:pPr>
      <w:spacing w:line="360" w:lineRule="auto"/>
      <w:jc w:val="both"/>
    </w:pPr>
    <w:rPr>
      <w:sz w:val="24"/>
      <w:szCs w:val="24"/>
      <w:lang w:eastAsia="lt-LT"/>
    </w:rPr>
  </w:style>
  <w:style w:type="character" w:customStyle="1" w:styleId="BodyText2Char">
    <w:name w:val="Body Text 2 Char"/>
    <w:basedOn w:val="DefaultParagraphFont"/>
    <w:link w:val="BodyText2"/>
    <w:uiPriority w:val="99"/>
    <w:semiHidden/>
    <w:rsid w:val="00306176"/>
    <w:rPr>
      <w:szCs w:val="20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715422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1</TotalTime>
  <Pages>2</Pages>
  <Words>2844</Words>
  <Characters>1622</Characters>
  <Application>Microsoft Office Outlook</Application>
  <DocSecurity>0</DocSecurity>
  <Lines>0</Lines>
  <Paragraphs>0</Paragraphs>
  <ScaleCrop>false</ScaleCrop>
  <Company>Home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TEISĖS AKTŲ AR JŲ PROJEKTŲ KOKYBĖS VERTINIMO KLAUSIMYNAS </dc:title>
  <dc:subject/>
  <dc:creator>Jolanta4</dc:creator>
  <cp:keywords/>
  <dc:description/>
  <cp:lastModifiedBy>Ingrida3</cp:lastModifiedBy>
  <cp:revision>2</cp:revision>
  <cp:lastPrinted>2010-12-13T08:28:00Z</cp:lastPrinted>
  <dcterms:created xsi:type="dcterms:W3CDTF">2013-08-12T10:56:00Z</dcterms:created>
  <dcterms:modified xsi:type="dcterms:W3CDTF">2013-08-12T10:56:00Z</dcterms:modified>
</cp:coreProperties>
</file>